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75A0E607" w:rsidR="00453856" w:rsidRPr="0052541E" w:rsidRDefault="00630282" w:rsidP="00FD01E2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201</w:t>
            </w:r>
            <w:r w:rsidR="000F4D95" w:rsidRPr="0052541E">
              <w:rPr>
                <w:rFonts w:ascii="Noe Display" w:hAnsi="Noe Display" w:cstheme="minorHAnsi"/>
                <w:sz w:val="36"/>
                <w:lang w:val="fr-FR"/>
              </w:rPr>
              <w:t>9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10</w:t>
            </w:r>
            <w:r w:rsidR="001C3F01">
              <w:rPr>
                <w:rFonts w:ascii="Noe Display" w:hAnsi="Noe Display" w:cstheme="minorHAnsi"/>
                <w:sz w:val="36"/>
                <w:lang w:val="fr-FR"/>
              </w:rPr>
              <w:t>30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octobr</w:t>
            </w:r>
            <w:r w:rsidR="0031617F">
              <w:rPr>
                <w:rFonts w:ascii="Noe Display" w:hAnsi="Noe Display" w:cstheme="minorHAnsi"/>
                <w:sz w:val="36"/>
                <w:lang w:val="fr-FR"/>
              </w:rPr>
              <w:t>e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4</w:t>
            </w:r>
            <w:r w:rsidR="00FD01E2">
              <w:rPr>
                <w:rFonts w:ascii="Noe Display" w:hAnsi="Noe Display" w:cstheme="minorHAnsi"/>
                <w:sz w:val="36"/>
                <w:lang w:val="fr-FR"/>
              </w:rPr>
              <w:t>7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4FEE7E29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4D36D5">
        <w:rPr>
          <w:rFonts w:ascii="GT Walsheim" w:hAnsi="GT Walsheim"/>
          <w:sz w:val="22"/>
          <w:lang w:val="fr-FR"/>
        </w:rPr>
        <w:t>2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649C6D6E" w:rsidR="004526A8" w:rsidRPr="00AC39AD" w:rsidRDefault="004526A8" w:rsidP="00FD01E2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20191</w:t>
            </w:r>
            <w:r w:rsidR="00FD01E2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106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FD01E2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novembre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-4</w:t>
            </w:r>
            <w:r w:rsidR="00FD01E2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7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46F7841D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209420AF" w:rsidR="004526A8" w:rsidRPr="00AC39AD" w:rsidRDefault="004526A8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71103E1E" w:rsidR="004526A8" w:rsidRPr="00AC39AD" w:rsidRDefault="001C3F01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</w:t>
            </w:r>
            <w:r w:rsidR="00AC39AD" w:rsidRPr="00AC39AD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ui</w:t>
            </w:r>
          </w:p>
        </w:tc>
      </w:tr>
      <w:tr w:rsidR="004526A8" w:rsidRPr="00A502F5" w14:paraId="6CDD354C" w14:textId="379EC33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8C09" w14:textId="77777777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  <w:p w14:paraId="41F84789" w14:textId="77777777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en-GB"/>
              </w:rPr>
            </w:pP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0F341E90" w:rsidR="004526A8" w:rsidRPr="00AC39AD" w:rsidRDefault="004526A8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0A90D907" w:rsidR="004526A8" w:rsidRPr="00AC39AD" w:rsidRDefault="00AC39A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</w:t>
            </w:r>
            <w:r w:rsidR="001C3F01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on</w:t>
            </w:r>
          </w:p>
        </w:tc>
      </w:tr>
    </w:tbl>
    <w:p w14:paraId="0F1D3CEC" w14:textId="7C8E8AD3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C7673" w:rsidRPr="00BA40B3" w14:paraId="7D298C21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76FF57C" w14:textId="4754B053" w:rsidR="004C7673" w:rsidRPr="0032119C" w:rsidRDefault="00660280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660280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#449 - [FACTURE CONCESSIONNAIRE] - MONTANT KO</w:t>
            </w:r>
          </w:p>
        </w:tc>
      </w:tr>
      <w:tr w:rsidR="00FB3DEC" w:rsidRPr="00BA40B3" w14:paraId="1066DCC9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B0D82FC" w14:textId="6F2F85CA" w:rsidR="00FB3DEC" w:rsidRPr="00660280" w:rsidRDefault="005C03F8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5C03F8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#452 - [Livraison] Installations 20191023 KO en PREPROD / 20191030 KO en DEV</w:t>
            </w:r>
            <w:bookmarkStart w:id="0" w:name="_GoBack"/>
            <w:bookmarkEnd w:id="0"/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5C761AB5" w:rsidR="007369ED" w:rsidRDefault="007369ED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39EB7928" w14:textId="1993C07C" w:rsidR="007369ED" w:rsidRDefault="007369ED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7075615" w14:textId="718EDB2D" w:rsidR="007369ED" w:rsidRPr="00D73FA3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sectPr w:rsidR="007369ED" w:rsidRPr="00D73FA3">
      <w:headerReference w:type="default" r:id="rId11"/>
      <w:footerReference w:type="default" r:id="rId12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466021" w14:textId="77777777" w:rsidR="00D36374" w:rsidRDefault="00D36374">
      <w:r>
        <w:separator/>
      </w:r>
    </w:p>
  </w:endnote>
  <w:endnote w:type="continuationSeparator" w:id="0">
    <w:p w14:paraId="450A0DB0" w14:textId="77777777" w:rsidR="00D36374" w:rsidRDefault="00D36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5C03F8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5C03F8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53DA62" w14:textId="77777777" w:rsidR="00D36374" w:rsidRDefault="00D36374">
      <w:r>
        <w:separator/>
      </w:r>
    </w:p>
  </w:footnote>
  <w:footnote w:type="continuationSeparator" w:id="0">
    <w:p w14:paraId="73E13663" w14:textId="77777777" w:rsidR="00D36374" w:rsidRDefault="00D3637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0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1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7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6"/>
  </w:num>
  <w:num w:numId="3">
    <w:abstractNumId w:val="1"/>
  </w:num>
  <w:num w:numId="4">
    <w:abstractNumId w:val="19"/>
  </w:num>
  <w:num w:numId="5">
    <w:abstractNumId w:val="5"/>
  </w:num>
  <w:num w:numId="6">
    <w:abstractNumId w:val="11"/>
  </w:num>
  <w:num w:numId="7">
    <w:abstractNumId w:val="8"/>
  </w:num>
  <w:num w:numId="8">
    <w:abstractNumId w:val="18"/>
  </w:num>
  <w:num w:numId="9">
    <w:abstractNumId w:val="0"/>
  </w:num>
  <w:num w:numId="10">
    <w:abstractNumId w:val="15"/>
  </w:num>
  <w:num w:numId="11">
    <w:abstractNumId w:val="2"/>
  </w:num>
  <w:num w:numId="12">
    <w:abstractNumId w:val="7"/>
  </w:num>
  <w:num w:numId="13">
    <w:abstractNumId w:val="9"/>
  </w:num>
  <w:num w:numId="14">
    <w:abstractNumId w:val="16"/>
  </w:num>
  <w:num w:numId="15">
    <w:abstractNumId w:val="3"/>
  </w:num>
  <w:num w:numId="16">
    <w:abstractNumId w:val="10"/>
  </w:num>
  <w:num w:numId="17">
    <w:abstractNumId w:val="13"/>
  </w:num>
  <w:num w:numId="18">
    <w:abstractNumId w:val="17"/>
  </w:num>
  <w:num w:numId="19">
    <w:abstractNumId w:val="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1FB5"/>
    <w:rsid w:val="00093C3C"/>
    <w:rsid w:val="00094821"/>
    <w:rsid w:val="00097A8D"/>
    <w:rsid w:val="00097FF2"/>
    <w:rsid w:val="000A0081"/>
    <w:rsid w:val="000A2638"/>
    <w:rsid w:val="000A417D"/>
    <w:rsid w:val="000B2A25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535F"/>
    <w:rsid w:val="00135363"/>
    <w:rsid w:val="0013580B"/>
    <w:rsid w:val="00136028"/>
    <w:rsid w:val="0014360E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4BBC"/>
    <w:rsid w:val="001C1540"/>
    <w:rsid w:val="001C3529"/>
    <w:rsid w:val="001C3F01"/>
    <w:rsid w:val="001C5E3C"/>
    <w:rsid w:val="001C5E8C"/>
    <w:rsid w:val="001C5FBB"/>
    <w:rsid w:val="001C6863"/>
    <w:rsid w:val="001D1952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1B3F"/>
    <w:rsid w:val="004526A8"/>
    <w:rsid w:val="004536F9"/>
    <w:rsid w:val="00453856"/>
    <w:rsid w:val="004550F6"/>
    <w:rsid w:val="00457AC7"/>
    <w:rsid w:val="004602E0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69ED"/>
    <w:rsid w:val="00737476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A13C2"/>
    <w:rsid w:val="007A1A1A"/>
    <w:rsid w:val="007A2129"/>
    <w:rsid w:val="007A2C2A"/>
    <w:rsid w:val="007A38A2"/>
    <w:rsid w:val="007A3BB5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EBD"/>
    <w:rsid w:val="008F0A2C"/>
    <w:rsid w:val="008F0F56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CA3"/>
    <w:rsid w:val="0094570C"/>
    <w:rsid w:val="00945850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6703"/>
    <w:rsid w:val="00A269BD"/>
    <w:rsid w:val="00A316A2"/>
    <w:rsid w:val="00A32CF6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7A0B"/>
    <w:rsid w:val="00D27EA1"/>
    <w:rsid w:val="00D327FC"/>
    <w:rsid w:val="00D3308F"/>
    <w:rsid w:val="00D331BF"/>
    <w:rsid w:val="00D35045"/>
    <w:rsid w:val="00D36374"/>
    <w:rsid w:val="00D40CF5"/>
    <w:rsid w:val="00D40F88"/>
    <w:rsid w:val="00D418A6"/>
    <w:rsid w:val="00D42D89"/>
    <w:rsid w:val="00D43C50"/>
    <w:rsid w:val="00D44261"/>
    <w:rsid w:val="00D443E7"/>
    <w:rsid w:val="00D46279"/>
    <w:rsid w:val="00D50999"/>
    <w:rsid w:val="00D527F0"/>
    <w:rsid w:val="00D52881"/>
    <w:rsid w:val="00D53895"/>
    <w:rsid w:val="00D60128"/>
    <w:rsid w:val="00D61431"/>
    <w:rsid w:val="00D628C7"/>
    <w:rsid w:val="00D634E5"/>
    <w:rsid w:val="00D63536"/>
    <w:rsid w:val="00D63E0C"/>
    <w:rsid w:val="00D6476D"/>
    <w:rsid w:val="00D70BD2"/>
    <w:rsid w:val="00D72664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406B"/>
    <w:rsid w:val="00E042F2"/>
    <w:rsid w:val="00E04C2A"/>
    <w:rsid w:val="00E05371"/>
    <w:rsid w:val="00E05BFE"/>
    <w:rsid w:val="00E0681F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331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38CF"/>
    <w:rsid w:val="00E64D94"/>
    <w:rsid w:val="00E709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208E"/>
    <w:rsid w:val="00FF24D3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464213-2D6A-A94E-AD15-E26DDB86B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26</TotalTime>
  <Pages>1</Pages>
  <Words>112</Words>
  <Characters>616</Characters>
  <Application>Microsoft Macintosh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15</cp:revision>
  <cp:lastPrinted>2019-09-05T15:30:00Z</cp:lastPrinted>
  <dcterms:created xsi:type="dcterms:W3CDTF">2019-10-23T15:43:00Z</dcterms:created>
  <dcterms:modified xsi:type="dcterms:W3CDTF">2019-11-07T15:18:00Z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