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4CAB5764" w:rsidR="00453856" w:rsidRPr="0052541E" w:rsidRDefault="00630282" w:rsidP="00E620A0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E620A0">
              <w:rPr>
                <w:rFonts w:ascii="Noe Display" w:hAnsi="Noe Display" w:cstheme="minorHAnsi"/>
                <w:sz w:val="36"/>
                <w:lang w:val="fr-FR"/>
              </w:rPr>
              <w:t>113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octobr</w:t>
            </w:r>
            <w:r w:rsidR="0031617F">
              <w:rPr>
                <w:rFonts w:ascii="Noe Display" w:hAnsi="Noe Display" w:cstheme="minorHAnsi"/>
                <w:sz w:val="36"/>
                <w:lang w:val="fr-FR"/>
              </w:rPr>
              <w:t>e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4</w:t>
            </w:r>
            <w:r w:rsidR="00E620A0">
              <w:rPr>
                <w:rFonts w:ascii="Noe Display" w:hAnsi="Noe Display" w:cstheme="minorHAnsi"/>
                <w:sz w:val="36"/>
                <w:lang w:val="fr-FR"/>
              </w:rPr>
              <w:t>8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EE7E2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4D36D5">
        <w:rPr>
          <w:rFonts w:ascii="GT Walsheim" w:hAnsi="GT Walsheim"/>
          <w:sz w:val="22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36349807" w:rsidR="004526A8" w:rsidRPr="00AC39AD" w:rsidRDefault="004526A8" w:rsidP="00A2506B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20191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13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novembre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-4</w:t>
            </w:r>
            <w:r w:rsid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8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46F7841D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</w:t>
            </w:r>
            <w:bookmarkStart w:id="0" w:name="_GoBack"/>
            <w:bookmarkEnd w:id="0"/>
            <w:r w:rsidRPr="00AC39AD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209420AF" w:rsidR="004526A8" w:rsidRPr="00AC39AD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69C57A4" w:rsidR="004526A8" w:rsidRPr="0065000C" w:rsidRDefault="00A2506B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5000C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8C09" w14:textId="77777777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  <w:p w14:paraId="41F84789" w14:textId="77777777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en-GB"/>
              </w:rPr>
            </w:pP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0F341E90" w:rsidR="004526A8" w:rsidRPr="00AC39AD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0A90D907" w:rsidR="004526A8" w:rsidRPr="00AC39AD" w:rsidRDefault="00AC39A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</w:t>
            </w:r>
            <w:r w:rsidR="001C3F01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7CDC4A3" w:rsidR="00A2506B" w:rsidRPr="0065000C" w:rsidRDefault="00A2506B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5000C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</w:tbl>
    <w:p w14:paraId="0F1D3CEC" w14:textId="7C8E8AD3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C7673" w:rsidRPr="00BA40B3" w14:paraId="7D298C21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76FF57C" w14:textId="2829BE26" w:rsidR="004C7673" w:rsidRPr="0032119C" w:rsidRDefault="00A2506B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A2506B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#450 - [EVOL] - [CAGNOTTE] - Remise à zéro de la cagnotte à la fin du service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1993C07C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7075615" w14:textId="718EDB2D" w:rsidR="007369ED" w:rsidRPr="00D73FA3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sectPr w:rsidR="007369ED" w:rsidRPr="00D73FA3">
      <w:headerReference w:type="default" r:id="rId11"/>
      <w:footerReference w:type="default" r:id="rId12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D3F9E2" w14:textId="77777777" w:rsidR="00865C6C" w:rsidRDefault="00865C6C">
      <w:r>
        <w:separator/>
      </w:r>
    </w:p>
  </w:endnote>
  <w:endnote w:type="continuationSeparator" w:id="0">
    <w:p w14:paraId="74A2C1B9" w14:textId="77777777" w:rsidR="00865C6C" w:rsidRDefault="00865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5000C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5000C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C353D" w14:textId="77777777" w:rsidR="00865C6C" w:rsidRDefault="00865C6C">
      <w:r>
        <w:separator/>
      </w:r>
    </w:p>
  </w:footnote>
  <w:footnote w:type="continuationSeparator" w:id="0">
    <w:p w14:paraId="3C08DE2B" w14:textId="77777777" w:rsidR="00865C6C" w:rsidRDefault="00865C6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0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1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7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19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0"/>
  </w:num>
  <w:num w:numId="10">
    <w:abstractNumId w:val="15"/>
  </w:num>
  <w:num w:numId="11">
    <w:abstractNumId w:val="2"/>
  </w:num>
  <w:num w:numId="12">
    <w:abstractNumId w:val="7"/>
  </w:num>
  <w:num w:numId="13">
    <w:abstractNumId w:val="9"/>
  </w:num>
  <w:num w:numId="14">
    <w:abstractNumId w:val="16"/>
  </w:num>
  <w:num w:numId="15">
    <w:abstractNumId w:val="3"/>
  </w:num>
  <w:num w:numId="16">
    <w:abstractNumId w:val="10"/>
  </w:num>
  <w:num w:numId="17">
    <w:abstractNumId w:val="13"/>
  </w:num>
  <w:num w:numId="18">
    <w:abstractNumId w:val="17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EBD"/>
    <w:rsid w:val="008F0A2C"/>
    <w:rsid w:val="008F0F56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CA3"/>
    <w:rsid w:val="0094570C"/>
    <w:rsid w:val="00945850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7A0B"/>
    <w:rsid w:val="00D27EA1"/>
    <w:rsid w:val="00D327FC"/>
    <w:rsid w:val="00D3308F"/>
    <w:rsid w:val="00D331BF"/>
    <w:rsid w:val="00D35045"/>
    <w:rsid w:val="00D36374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9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6E28B4-300E-5545-B1CC-8D882095A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27</TotalTime>
  <Pages>1</Pages>
  <Words>110</Words>
  <Characters>606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18</cp:revision>
  <cp:lastPrinted>2019-09-05T15:30:00Z</cp:lastPrinted>
  <dcterms:created xsi:type="dcterms:W3CDTF">2019-10-23T15:43:00Z</dcterms:created>
  <dcterms:modified xsi:type="dcterms:W3CDTF">2019-11-13T21:15:00Z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