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630282" w:rsidRPr="00F01345" w14:paraId="4CF68F1E" w14:textId="77777777" w:rsidTr="00B43322">
        <w:tc>
          <w:tcPr>
            <w:tcW w:w="10065" w:type="dxa"/>
            <w:tcBorders>
              <w:bottom w:val="single" w:sz="4" w:space="0" w:color="auto"/>
            </w:tcBorders>
            <w:shd w:val="clear" w:color="auto" w:fill="auto"/>
          </w:tcPr>
          <w:p w14:paraId="59F2A6D1" w14:textId="619F52A4" w:rsidR="00453856" w:rsidRPr="0052541E" w:rsidRDefault="00630282" w:rsidP="004F6CF9">
            <w:pPr>
              <w:spacing w:before="120" w:after="240"/>
              <w:jc w:val="center"/>
              <w:rPr>
                <w:rFonts w:ascii="Noe Display" w:hAnsi="Noe Display" w:cstheme="minorHAnsi"/>
                <w:sz w:val="36"/>
                <w:lang w:val="fr-FR"/>
              </w:rPr>
            </w:pPr>
            <w:r w:rsidRPr="002515E2">
              <w:rPr>
                <w:rFonts w:asciiTheme="minorHAnsi" w:hAnsiTheme="minorHAnsi" w:cstheme="minorHAnsi"/>
                <w:sz w:val="36"/>
                <w:lang w:val="fr-FR"/>
              </w:rPr>
              <w:t xml:space="preserve">  </w:t>
            </w:r>
            <w:r w:rsidRPr="0052541E">
              <w:rPr>
                <w:rFonts w:ascii="Noe Display" w:hAnsi="Noe Display" w:cstheme="minorHAnsi"/>
                <w:sz w:val="36"/>
                <w:lang w:val="fr-FR"/>
              </w:rPr>
              <w:t xml:space="preserve">PROJET </w:t>
            </w:r>
            <w:r w:rsidR="002C7D74">
              <w:rPr>
                <w:rFonts w:ascii="Noe Display" w:hAnsi="Noe Display" w:cstheme="minorHAnsi"/>
                <w:b/>
                <w:sz w:val="36"/>
                <w:lang w:val="fr-FR"/>
              </w:rPr>
              <w:t>Mobility Pass</w:t>
            </w:r>
            <w:r w:rsidR="00D0573D" w:rsidRPr="0052541E">
              <w:rPr>
                <w:rFonts w:ascii="Noe Display" w:hAnsi="Noe Display" w:cstheme="minorHAnsi"/>
                <w:b/>
                <w:sz w:val="36"/>
                <w:lang w:val="fr-FR"/>
              </w:rPr>
              <w:t xml:space="preserve"> </w:t>
            </w:r>
            <w:r w:rsidRPr="0052541E">
              <w:rPr>
                <w:rFonts w:ascii="Noe Display" w:hAnsi="Noe Display" w:cstheme="minorHAnsi"/>
                <w:sz w:val="36"/>
                <w:lang w:val="fr-FR"/>
              </w:rPr>
              <w:t xml:space="preserve">– 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Bordereau de livraison</w:t>
            </w:r>
            <w:r w:rsidR="00CF4290" w:rsidRPr="0052541E">
              <w:rPr>
                <w:rFonts w:ascii="Noe Display" w:hAnsi="Noe Display" w:cstheme="minorHAnsi"/>
                <w:sz w:val="36"/>
                <w:lang w:val="fr-FR"/>
              </w:rPr>
              <w:br/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201</w:t>
            </w:r>
            <w:r w:rsidR="000F4D95" w:rsidRPr="0052541E">
              <w:rPr>
                <w:rFonts w:ascii="Noe Display" w:hAnsi="Noe Display" w:cstheme="minorHAnsi"/>
                <w:sz w:val="36"/>
                <w:lang w:val="fr-FR"/>
              </w:rPr>
              <w:t>9</w:t>
            </w:r>
            <w:r w:rsidR="00686D98">
              <w:rPr>
                <w:rFonts w:ascii="Noe Display" w:hAnsi="Noe Display" w:cstheme="minorHAnsi"/>
                <w:sz w:val="36"/>
                <w:lang w:val="fr-FR"/>
              </w:rPr>
              <w:t>1</w:t>
            </w:r>
            <w:r w:rsidR="00E620A0">
              <w:rPr>
                <w:rFonts w:ascii="Noe Display" w:hAnsi="Noe Display" w:cstheme="minorHAnsi"/>
                <w:sz w:val="36"/>
                <w:lang w:val="fr-FR"/>
              </w:rPr>
              <w:t>1</w:t>
            </w:r>
            <w:r w:rsidR="004F6CF9">
              <w:rPr>
                <w:rFonts w:ascii="Noe Display" w:hAnsi="Noe Display" w:cstheme="minorHAnsi"/>
                <w:sz w:val="36"/>
                <w:lang w:val="fr-FR"/>
              </w:rPr>
              <w:t>20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-</w:t>
            </w:r>
            <w:r w:rsidR="00686D98">
              <w:rPr>
                <w:rFonts w:ascii="Noe Display" w:hAnsi="Noe Display" w:cstheme="minorHAnsi"/>
                <w:sz w:val="36"/>
                <w:lang w:val="fr-FR"/>
              </w:rPr>
              <w:t>octobr</w:t>
            </w:r>
            <w:r w:rsidR="0031617F">
              <w:rPr>
                <w:rFonts w:ascii="Noe Display" w:hAnsi="Noe Display" w:cstheme="minorHAnsi"/>
                <w:sz w:val="36"/>
                <w:lang w:val="fr-FR"/>
              </w:rPr>
              <w:t>e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-</w:t>
            </w:r>
            <w:r w:rsidR="00686D98">
              <w:rPr>
                <w:rFonts w:ascii="Noe Display" w:hAnsi="Noe Display" w:cstheme="minorHAnsi"/>
                <w:sz w:val="36"/>
                <w:lang w:val="fr-FR"/>
              </w:rPr>
              <w:t>4</w:t>
            </w:r>
            <w:r w:rsidR="004F6CF9">
              <w:rPr>
                <w:rFonts w:ascii="Noe Display" w:hAnsi="Noe Display" w:cstheme="minorHAnsi"/>
                <w:sz w:val="36"/>
                <w:lang w:val="fr-FR"/>
              </w:rPr>
              <w:t>9</w:t>
            </w:r>
          </w:p>
        </w:tc>
      </w:tr>
    </w:tbl>
    <w:p w14:paraId="59309B15" w14:textId="35919238" w:rsidR="000E4073" w:rsidRDefault="00C072D0" w:rsidP="000E4073">
      <w:pPr>
        <w:pStyle w:val="Titre1"/>
      </w:pPr>
      <w:r w:rsidRPr="0052541E">
        <w:rPr>
          <w:rFonts w:ascii="Noe Display" w:hAnsi="Noe Display"/>
        </w:rPr>
        <w:t>NOTES</w:t>
      </w:r>
    </w:p>
    <w:p w14:paraId="2C9DEA3D" w14:textId="4FEE7E29" w:rsidR="00FB115B" w:rsidRDefault="002401DB" w:rsidP="00F01345">
      <w:pPr>
        <w:pStyle w:val="Paragraph"/>
        <w:numPr>
          <w:ilvl w:val="0"/>
          <w:numId w:val="11"/>
        </w:numPr>
        <w:rPr>
          <w:rFonts w:ascii="GT Walsheim" w:hAnsi="GT Walsheim"/>
          <w:sz w:val="22"/>
          <w:lang w:val="fr-FR"/>
        </w:rPr>
      </w:pPr>
      <w:r>
        <w:rPr>
          <w:rFonts w:ascii="GT Walsheim" w:hAnsi="GT Walsheim"/>
          <w:sz w:val="22"/>
          <w:lang w:val="fr-FR"/>
        </w:rPr>
        <w:t>Le livrable</w:t>
      </w:r>
      <w:r w:rsidR="0010624B" w:rsidRPr="0052541E">
        <w:rPr>
          <w:rFonts w:ascii="GT Walsheim" w:hAnsi="GT Walsheim"/>
          <w:sz w:val="22"/>
          <w:lang w:val="fr-FR"/>
        </w:rPr>
        <w:t xml:space="preserve"> est à installer sur la nouvelle version d’Opencell 6.</w:t>
      </w:r>
      <w:r w:rsidR="004D36D5">
        <w:rPr>
          <w:rFonts w:ascii="GT Walsheim" w:hAnsi="GT Walsheim"/>
          <w:sz w:val="22"/>
          <w:lang w:val="fr-FR"/>
        </w:rPr>
        <w:t>4</w:t>
      </w:r>
      <w:r w:rsidR="008D7231">
        <w:rPr>
          <w:rFonts w:ascii="GT Walsheim" w:hAnsi="GT Walsheim"/>
          <w:sz w:val="22"/>
          <w:lang w:val="fr-FR"/>
        </w:rPr>
        <w:t>.</w:t>
      </w:r>
      <w:r w:rsidR="004D36D5">
        <w:rPr>
          <w:rFonts w:ascii="GT Walsheim" w:hAnsi="GT Walsheim"/>
          <w:sz w:val="22"/>
          <w:lang w:val="fr-FR"/>
        </w:rPr>
        <w:t>2</w:t>
      </w:r>
      <w:r w:rsidR="007C02DE">
        <w:rPr>
          <w:rFonts w:ascii="GT Walsheim" w:hAnsi="GT Walsheim"/>
          <w:sz w:val="22"/>
          <w:lang w:val="fr-FR"/>
        </w:rPr>
        <w:t xml:space="preserve"> et sur tous les environnements « Multi-Seller ». </w:t>
      </w:r>
      <w:r w:rsidR="0010624B" w:rsidRPr="0052541E">
        <w:rPr>
          <w:rFonts w:ascii="GT Walsheim" w:hAnsi="GT Walsheim"/>
          <w:sz w:val="22"/>
          <w:lang w:val="fr-FR"/>
        </w:rPr>
        <w:t xml:space="preserve"> </w:t>
      </w:r>
    </w:p>
    <w:p w14:paraId="29DD6105" w14:textId="3A518238" w:rsidR="003F2BBF" w:rsidRPr="0052541E" w:rsidRDefault="00C072D0" w:rsidP="00B43322">
      <w:pPr>
        <w:pStyle w:val="Titre1"/>
        <w:rPr>
          <w:rFonts w:ascii="Noe Display" w:hAnsi="Noe Display"/>
        </w:rPr>
      </w:pPr>
      <w:r w:rsidRPr="0052541E">
        <w:rPr>
          <w:rFonts w:ascii="Noe Display" w:hAnsi="Noe Display"/>
        </w:rPr>
        <w:t>CONTENU DE LA LIVRAISON</w:t>
      </w:r>
    </w:p>
    <w:tbl>
      <w:tblPr>
        <w:tblStyle w:val="Grilledutableau"/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single" w:sz="4" w:space="0" w:color="767171"/>
        </w:tblBorders>
        <w:tblLayout w:type="fixed"/>
        <w:tblLook w:val="04A0" w:firstRow="1" w:lastRow="0" w:firstColumn="1" w:lastColumn="0" w:noHBand="0" w:noVBand="1"/>
      </w:tblPr>
      <w:tblGrid>
        <w:gridCol w:w="4973"/>
        <w:gridCol w:w="3669"/>
        <w:gridCol w:w="1428"/>
      </w:tblGrid>
      <w:tr w:rsidR="00823F69" w:rsidRPr="00BA40B3" w14:paraId="6AA0F71C" w14:textId="5F3AC720" w:rsidTr="00823F69"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000000" w:fill="000000"/>
            <w:vAlign w:val="center"/>
          </w:tcPr>
          <w:p w14:paraId="2CDFBE9B" w14:textId="62365421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highlight w:val="black"/>
                <w:lang w:val="fr-FR"/>
              </w:rPr>
            </w:pPr>
            <w:r w:rsidRPr="0052541E">
              <w:rPr>
                <w:rFonts w:ascii="GT Walsheim" w:hAnsi="GT Walsheim" w:cstheme="minorHAnsi"/>
                <w:b/>
                <w:caps/>
                <w:color w:val="FFFFFF"/>
                <w:sz w:val="24"/>
                <w:highlight w:val="black"/>
                <w:lang w:val="fr-FR"/>
              </w:rPr>
              <w:t>Fichier</w:t>
            </w:r>
          </w:p>
        </w:tc>
        <w:tc>
          <w:tcPr>
            <w:tcW w:w="366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000000" w:fill="000000"/>
          </w:tcPr>
          <w:p w14:paraId="10320971" w14:textId="4CCA6CA1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</w:pPr>
            <w:r w:rsidRPr="0052541E"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  <w:t>Contenu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000000" w:fill="000000"/>
          </w:tcPr>
          <w:p w14:paraId="6CF61075" w14:textId="7E8171CB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</w:pPr>
            <w:r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  <w:t>ModifiE</w:t>
            </w:r>
          </w:p>
        </w:tc>
      </w:tr>
      <w:tr w:rsidR="004526A8" w:rsidRPr="00E0406B" w14:paraId="068D89BA" w14:textId="36E23FAE" w:rsidTr="00823F69"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4C4E7A" w14:textId="187E2903" w:rsidR="004526A8" w:rsidRPr="00AC39AD" w:rsidRDefault="004526A8" w:rsidP="004F6CF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20191</w:t>
            </w:r>
            <w:r w:rsidR="00FD01E2"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1</w:t>
            </w:r>
            <w:r w:rsidR="004F6CF9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20</w:t>
            </w: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-</w:t>
            </w:r>
            <w:r w:rsidR="00FD01E2"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novembre</w:t>
            </w: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-4</w:t>
            </w:r>
            <w:r w:rsidR="004F6CF9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9</w:t>
            </w: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_Notes.pdf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0049B" w14:textId="6B3DCF07" w:rsidR="004526A8" w:rsidRPr="00AC39AD" w:rsidRDefault="004526A8" w:rsidP="00AE16F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Bordereau de livraison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1D4B3" w14:textId="77777777" w:rsidR="004526A8" w:rsidRPr="00AC39AD" w:rsidRDefault="004526A8" w:rsidP="0016788E">
            <w:pPr>
              <w:spacing w:before="60" w:after="60"/>
              <w:jc w:val="center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</w:p>
        </w:tc>
      </w:tr>
      <w:tr w:rsidR="004526A8" w:rsidRPr="00E0406B" w14:paraId="6F1AF0A5" w14:textId="61398C60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E948C2" w14:textId="68C43E28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Opencell_PSA-350_Setup.soapui_project.xml</w:t>
            </w: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 xml:space="preserve">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E979A" w14:textId="7139EAC4" w:rsidR="004526A8" w:rsidRPr="00AC39AD" w:rsidRDefault="004526A8" w:rsidP="006D4255">
            <w:pPr>
              <w:spacing w:before="60" w:after="60"/>
              <w:jc w:val="center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>Paramétrage projet complet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B254D" w14:textId="6D8EAD12" w:rsidR="004526A8" w:rsidRPr="00AC39AD" w:rsidRDefault="00E25B00" w:rsidP="0016788E">
            <w:pPr>
              <w:spacing w:before="60" w:after="60"/>
              <w:jc w:val="center"/>
              <w:rPr>
                <w:rFonts w:ascii="Athelas" w:hAnsi="Athelas" w:cs="Calibri"/>
                <w:b/>
                <w:color w:val="000000" w:themeColor="text1"/>
                <w:sz w:val="22"/>
                <w:lang w:val="fr-FR"/>
              </w:rPr>
            </w:pPr>
            <w:r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  <w:t>OUI</w:t>
            </w:r>
          </w:p>
        </w:tc>
      </w:tr>
      <w:tr w:rsidR="004526A8" w:rsidRPr="00A502F5" w14:paraId="77E910E7" w14:textId="4762E06D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BA2644" w14:textId="26FD9184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Opencell_PSA-350_InitData.soapui_project.xml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B055A" w14:textId="3C79C815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 xml:space="preserve">Données contributeurs et marque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88D57" w14:textId="209420AF" w:rsidR="004526A8" w:rsidRPr="00AC39AD" w:rsidRDefault="004526A8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jc w:val="center"/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</w:pP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>Non</w:t>
            </w:r>
          </w:p>
        </w:tc>
      </w:tr>
      <w:tr w:rsidR="004526A8" w:rsidRPr="00A502F5" w14:paraId="02DBE9AC" w14:textId="756310FA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7845D5" w14:textId="370EF412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jasper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BDC36" w14:textId="53B638CE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ZIP des</w:t>
            </w:r>
            <w:r w:rsidRPr="00AC39AD">
              <w:rPr>
                <w:rFonts w:ascii="Athelas" w:hAnsi="Athelas" w:cs="Calibri"/>
                <w:color w:val="000000" w:themeColor="text1"/>
                <w:sz w:val="22"/>
                <w:lang w:val="en-GB"/>
              </w:rPr>
              <w:t xml:space="preserve">  </w:t>
            </w: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jaspers dans leurs arborescence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F46DF" w14:textId="3D3F5853" w:rsidR="004526A8" w:rsidRPr="0065000C" w:rsidRDefault="00F401D2" w:rsidP="00AC39AD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OUI</w:t>
            </w:r>
          </w:p>
        </w:tc>
      </w:tr>
      <w:tr w:rsidR="004526A8" w:rsidRPr="00A502F5" w14:paraId="6CDD354C" w14:textId="379EC330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516765" w14:textId="24A708F2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CC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84789" w14:textId="2BB574A4" w:rsidR="004526A8" w:rsidRPr="006D74FC" w:rsidRDefault="004526A8" w:rsidP="006D74FC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Customer Care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2CABF" w14:textId="381D313D" w:rsidR="004526A8" w:rsidRPr="00AC39AD" w:rsidRDefault="00F401D2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OUI</w:t>
            </w:r>
          </w:p>
        </w:tc>
      </w:tr>
      <w:tr w:rsidR="004526A8" w:rsidRPr="00A502F5" w14:paraId="0125DD4A" w14:textId="4618F813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72A505" w14:textId="48563ED0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SQLs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7A19" w14:textId="3F445B92" w:rsidR="004526A8" w:rsidRPr="00AC39AD" w:rsidRDefault="00823F69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migrationAfterDelivry.sql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1BFF4" w14:textId="0A90D907" w:rsidR="004526A8" w:rsidRPr="00AC39AD" w:rsidRDefault="00AC39AD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</w:t>
            </w:r>
            <w:r w:rsidR="001C3F01"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on</w:t>
            </w:r>
          </w:p>
        </w:tc>
      </w:tr>
      <w:tr w:rsidR="00A2506B" w:rsidRPr="00A502F5" w14:paraId="2E425A31" w14:textId="77777777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490E77" w14:textId="1D3B5A69" w:rsidR="00A2506B" w:rsidRPr="00AC39AD" w:rsidRDefault="00A2506B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A2506B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swagger.yaml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CB9FC" w14:textId="0908205A" w:rsidR="00A2506B" w:rsidRPr="00AC39AD" w:rsidRDefault="00A2506B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Swagger PSA API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7A859" w14:textId="1B06BCAE" w:rsidR="00A2506B" w:rsidRPr="0065000C" w:rsidRDefault="004F6CF9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A96DAD" w:rsidRPr="00A502F5" w14:paraId="04111F32" w14:textId="77777777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857D3A" w14:textId="65973A73" w:rsidR="00A96DAD" w:rsidRPr="00A2506B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A96D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opencellsoft.zip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A322E" w14:textId="77777777" w:rsidR="00A96DAD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Module font jaspers, </w:t>
            </w:r>
          </w:p>
          <w:p w14:paraId="7A220B82" w14:textId="50F4A0A4" w:rsidR="00A96DAD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Procédure d’installation en dessous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07ABB" w14:textId="37C8D3B2" w:rsidR="00A96DAD" w:rsidRDefault="00A96DAD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  <w:t>Oui</w:t>
            </w:r>
          </w:p>
        </w:tc>
      </w:tr>
    </w:tbl>
    <w:p w14:paraId="480F114D" w14:textId="77777777" w:rsidR="008E4655" w:rsidRDefault="008E4655" w:rsidP="00C072D0">
      <w:pPr>
        <w:pStyle w:val="Titre1"/>
        <w:rPr>
          <w:rFonts w:ascii="Noe Display" w:hAnsi="Noe Display"/>
        </w:rPr>
      </w:pPr>
    </w:p>
    <w:p w14:paraId="0517A439" w14:textId="77777777" w:rsidR="008E4655" w:rsidRDefault="008E4655" w:rsidP="00C072D0">
      <w:pPr>
        <w:pStyle w:val="Titre1"/>
        <w:rPr>
          <w:rFonts w:ascii="Noe Display" w:hAnsi="Noe Display"/>
        </w:rPr>
      </w:pPr>
    </w:p>
    <w:p w14:paraId="0F1D3CEC" w14:textId="1D53F7D6" w:rsidR="00D50999" w:rsidRPr="0052541E" w:rsidRDefault="000849A9" w:rsidP="00C072D0">
      <w:pPr>
        <w:pStyle w:val="Titre1"/>
        <w:rPr>
          <w:rFonts w:ascii="Noe Display" w:hAnsi="Noe Display"/>
        </w:rPr>
      </w:pPr>
      <w:r w:rsidRPr="0052541E">
        <w:rPr>
          <w:rFonts w:ascii="Noe Display" w:hAnsi="Noe Display"/>
        </w:rPr>
        <w:lastRenderedPageBreak/>
        <w:t xml:space="preserve">ÉLÉMENTS </w:t>
      </w:r>
      <w:r w:rsidR="00C072D0" w:rsidRPr="0052541E">
        <w:rPr>
          <w:rFonts w:ascii="Noe Display" w:hAnsi="Noe Display"/>
        </w:rPr>
        <w:t>MIS À JOUR</w:t>
      </w:r>
      <w:r w:rsidR="00064BC0">
        <w:rPr>
          <w:rFonts w:ascii="Noe Display" w:hAnsi="Noe Display"/>
        </w:rPr>
        <w:t xml:space="preserve"> : </w:t>
      </w:r>
    </w:p>
    <w:tbl>
      <w:tblPr>
        <w:tblStyle w:val="Grilledutableau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4C7673" w:rsidRPr="00BA40B3" w14:paraId="7D298C21" w14:textId="77777777" w:rsidTr="00FB3DEC">
        <w:trPr>
          <w:trHeight w:val="311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576FF57C" w14:textId="0EA22242" w:rsidR="004C7673" w:rsidRPr="0032119C" w:rsidRDefault="004F6CF9" w:rsidP="00160BEE">
            <w:pPr>
              <w:spacing w:before="60" w:after="60"/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</w:pPr>
            <w:r w:rsidRPr="004F6CF9"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  <w:t>#442 - [EVOL] [F15] - Reporting remboursement des points client DE</w:t>
            </w:r>
          </w:p>
        </w:tc>
      </w:tr>
      <w:tr w:rsidR="004F6CF9" w:rsidRPr="00BA40B3" w14:paraId="38CF861C" w14:textId="77777777" w:rsidTr="00FB3DEC">
        <w:trPr>
          <w:trHeight w:val="311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5B6E7D73" w14:textId="4BC657EC" w:rsidR="004F6CF9" w:rsidRPr="004F6CF9" w:rsidRDefault="004F6CF9" w:rsidP="00160BEE">
            <w:pPr>
              <w:spacing w:before="60" w:after="60"/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</w:pPr>
            <w:r w:rsidRPr="004F6CF9"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  <w:t>#462 - [CC] afficher 2 décimale après la virgule</w:t>
            </w:r>
          </w:p>
        </w:tc>
      </w:tr>
      <w:tr w:rsidR="004F6CF9" w:rsidRPr="00BA40B3" w14:paraId="66967993" w14:textId="77777777" w:rsidTr="00FB3DEC">
        <w:trPr>
          <w:trHeight w:val="311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7A27DEAD" w14:textId="36944056" w:rsidR="004F6CF9" w:rsidRPr="004F6CF9" w:rsidRDefault="007766E2" w:rsidP="00160BEE">
            <w:pPr>
              <w:spacing w:before="60" w:after="60"/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</w:pPr>
            <w:r w:rsidRPr="007766E2"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  <w:t>#443 - [EVOL] [IT] - [F2] - FACTURE CONTRIBUTEUR POUR L'</w:t>
            </w:r>
            <w:r w:rsidR="00F27EB3"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  <w:t>Italie</w:t>
            </w:r>
          </w:p>
        </w:tc>
      </w:tr>
      <w:tr w:rsidR="00F27EB3" w:rsidRPr="00BA40B3" w14:paraId="42068CBC" w14:textId="77777777" w:rsidTr="00FB3DEC">
        <w:trPr>
          <w:trHeight w:val="311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53997ABD" w14:textId="792AB9BA" w:rsidR="00F27EB3" w:rsidRPr="007766E2" w:rsidRDefault="00F27EB3" w:rsidP="00160BEE">
            <w:pPr>
              <w:spacing w:before="60" w:after="60"/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</w:pPr>
            <w:r w:rsidRPr="00F27EB3"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  <w:t>#466 - [DE] : Modifier le libéllé du CRE "RESTC" avec "REMBC"  pour l'</w:t>
            </w:r>
            <w:r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  <w:t>Allemagne</w:t>
            </w:r>
          </w:p>
        </w:tc>
      </w:tr>
      <w:tr w:rsidR="00F27EB3" w:rsidRPr="00BA40B3" w14:paraId="7E51C074" w14:textId="77777777" w:rsidTr="00FB3DEC">
        <w:trPr>
          <w:trHeight w:val="311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3B24655F" w14:textId="5D0A4975" w:rsidR="00F27EB3" w:rsidRPr="00F27EB3" w:rsidRDefault="008E4655" w:rsidP="00160BEE">
            <w:pPr>
              <w:spacing w:before="60" w:after="60"/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</w:pPr>
            <w:r w:rsidRPr="008E4655"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  <w:t>#444 -  [EVOL] [IT] - [FACTURE CONCESSIONNAIRE] - FACTURE CONCESSIONNAIRE POUR L'</w:t>
            </w:r>
            <w:r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  <w:t>Italie</w:t>
            </w:r>
          </w:p>
        </w:tc>
      </w:tr>
      <w:tr w:rsidR="008E4655" w:rsidRPr="00BA40B3" w14:paraId="4300D9E2" w14:textId="77777777" w:rsidTr="00FB3DEC">
        <w:trPr>
          <w:trHeight w:val="311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1881B4C6" w14:textId="0A004977" w:rsidR="008E4655" w:rsidRPr="008E4655" w:rsidRDefault="008E4655" w:rsidP="00160BEE">
            <w:pPr>
              <w:spacing w:before="60" w:after="60"/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</w:pPr>
            <w:r w:rsidRPr="008E4655"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  <w:t>#329 - [Evol] Nouvelle Piste d'audit comptable à mettre en place : Flux F13"</w:t>
            </w:r>
          </w:p>
        </w:tc>
      </w:tr>
    </w:tbl>
    <w:p w14:paraId="14D1C542" w14:textId="0E6810DD" w:rsidR="00867366" w:rsidRDefault="00867366" w:rsidP="00D73FA3">
      <w:pPr>
        <w:pStyle w:val="Paragraph"/>
        <w:ind w:left="0"/>
        <w:rPr>
          <w:rFonts w:ascii="Roboto" w:hAnsi="Roboto" w:cstheme="minorHAnsi"/>
          <w:sz w:val="22"/>
          <w:lang w:val="fr-FR"/>
        </w:rPr>
      </w:pPr>
    </w:p>
    <w:p w14:paraId="495BA92E" w14:textId="5C761AB5" w:rsidR="007369ED" w:rsidRDefault="007369ED" w:rsidP="00D73FA3">
      <w:pPr>
        <w:pStyle w:val="Paragraph"/>
        <w:ind w:left="0"/>
        <w:rPr>
          <w:rFonts w:ascii="Roboto" w:hAnsi="Roboto" w:cstheme="minorHAnsi"/>
          <w:sz w:val="22"/>
          <w:lang w:val="fr-FR"/>
        </w:rPr>
      </w:pPr>
    </w:p>
    <w:p w14:paraId="39EB7928" w14:textId="6B7EEEEB" w:rsidR="007369ED" w:rsidRPr="00944049" w:rsidRDefault="00E25B00" w:rsidP="00944049">
      <w:pPr>
        <w:pStyle w:val="Titre1"/>
      </w:pPr>
      <w:r>
        <w:t>Procédure d’installation du ‘font’</w:t>
      </w:r>
      <w:bookmarkStart w:id="0" w:name="_GoBack"/>
      <w:bookmarkEnd w:id="0"/>
    </w:p>
    <w:p w14:paraId="50B306D9" w14:textId="2F174EAC" w:rsidR="007766E2" w:rsidRDefault="007766E2" w:rsidP="007766E2">
      <w:pPr>
        <w:tabs>
          <w:tab w:val="clear" w:pos="1418"/>
        </w:tabs>
        <w:suppressAutoHyphens w:val="0"/>
        <w:spacing w:after="0"/>
        <w:rPr>
          <w:rFonts w:ascii="Times New Roman" w:hAnsi="Times New Roman"/>
          <w:bCs w:val="0"/>
          <w:lang w:val="fr-FR" w:eastAsia="fr-FR"/>
        </w:rPr>
      </w:pP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Afin d'ajouter les polices de caractères, il faut monter un nouveau volume à l'image docker opencell :</w:t>
      </w: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1. </w:t>
      </w:r>
      <w:r w:rsidR="00E25B00"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Déc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ompresser et copier le module de font</w:t>
      </w:r>
      <w:r w:rsidRPr="00E25B00">
        <w:rPr>
          <w:rStyle w:val="apple-converted-space"/>
          <w:rFonts w:ascii="Helvetica Neue" w:hAnsi="Helvetica Neue"/>
          <w:b/>
          <w:color w:val="000000"/>
          <w:sz w:val="23"/>
          <w:szCs w:val="23"/>
          <w:shd w:val="clear" w:color="auto" w:fill="FFFFFF"/>
        </w:rPr>
        <w:t> </w:t>
      </w:r>
      <w:hyperlink r:id="rId11" w:history="1">
        <w:r w:rsidRPr="00E25B00">
          <w:rPr>
            <w:b/>
            <w:color w:val="000000"/>
            <w:shd w:val="clear" w:color="auto" w:fill="FFFFFF"/>
          </w:rPr>
          <w:t>opencellsoft.zip</w:t>
        </w:r>
      </w:hyperlink>
      <w:r w:rsidRPr="00E25B00">
        <w:rPr>
          <w:b/>
        </w:rPr>
        <w:t> 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par exemple dans le répertoire input-files</w:t>
      </w: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2. Modifier le fichier docker-compose.yml afin d'y inclure le nouveau module de fonts comme volume :</w:t>
      </w:r>
      <w:r>
        <w:rPr>
          <w:rFonts w:ascii="Helvetica Neue" w:hAnsi="Helvetica Neue"/>
          <w:color w:val="000000"/>
          <w:sz w:val="23"/>
          <w:szCs w:val="23"/>
        </w:rPr>
        <w:br/>
      </w:r>
    </w:p>
    <w:p w14:paraId="7F1A8553" w14:textId="77777777" w:rsidR="007766E2" w:rsidRDefault="007766E2" w:rsidP="007766E2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</w:pPr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   volumes:</w:t>
      </w:r>
    </w:p>
    <w:p w14:paraId="3779C0D5" w14:textId="77777777" w:rsidR="007766E2" w:rsidRDefault="007766E2" w:rsidP="007766E2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Fonts w:ascii="Courier" w:hAnsi="Courier"/>
          <w:color w:val="455464"/>
          <w:sz w:val="19"/>
          <w:szCs w:val="19"/>
        </w:rPr>
      </w:pPr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     - $PWD/input-files/opencellsoft:/opt/jboss/wildfly/modules/com/opencellsoft</w:t>
      </w:r>
    </w:p>
    <w:p w14:paraId="54E772A2" w14:textId="192613BD" w:rsidR="007766E2" w:rsidRDefault="007766E2" w:rsidP="007766E2">
      <w:pPr>
        <w:rPr>
          <w:rFonts w:ascii="Times New Roman" w:hAnsi="Times New Roman"/>
          <w:sz w:val="24"/>
        </w:rPr>
      </w:pP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3. </w:t>
      </w:r>
      <w:r w:rsidR="00E25B00"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A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ppliquer la modification en re-créant le container (docker-compose up -d)</w:t>
      </w:r>
    </w:p>
    <w:p w14:paraId="47075615" w14:textId="718EDB2D" w:rsidR="007369ED" w:rsidRPr="00D73FA3" w:rsidRDefault="007369ED" w:rsidP="007369ED">
      <w:pPr>
        <w:pStyle w:val="Paragraph"/>
        <w:ind w:left="0"/>
        <w:rPr>
          <w:rFonts w:ascii="Roboto" w:hAnsi="Roboto" w:cstheme="minorHAnsi"/>
          <w:sz w:val="22"/>
          <w:lang w:val="fr-FR"/>
        </w:rPr>
      </w:pPr>
    </w:p>
    <w:sectPr w:rsidR="007369ED" w:rsidRPr="00D73FA3">
      <w:headerReference w:type="default" r:id="rId12"/>
      <w:footerReference w:type="default" r:id="rId13"/>
      <w:pgSz w:w="12240" w:h="15840"/>
      <w:pgMar w:top="1440" w:right="1080" w:bottom="1440" w:left="1080" w:header="3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0B0AAD" w14:textId="77777777" w:rsidR="005A0CDD" w:rsidRDefault="005A0CDD">
      <w:r>
        <w:separator/>
      </w:r>
    </w:p>
  </w:endnote>
  <w:endnote w:type="continuationSeparator" w:id="0">
    <w:p w14:paraId="57381EE9" w14:textId="77777777" w:rsidR="005A0CDD" w:rsidRDefault="005A0C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GT Walsheim">
    <w:altName w:val="Athelas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LubalinGraph LT">
    <w:altName w:val="Kefa"/>
    <w:charset w:val="00"/>
    <w:family w:val="auto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Noe Display">
    <w:altName w:val="Athelas"/>
    <w:panose1 w:val="00000000000000000000"/>
    <w:charset w:val="00"/>
    <w:family w:val="roman"/>
    <w:notTrueType/>
    <w:pitch w:val="variable"/>
    <w:sig w:usb0="A000002F" w:usb1="40000072" w:usb2="00000000" w:usb3="00000000" w:csb0="00000093" w:csb1="00000000"/>
  </w:font>
  <w:font w:name="Athelas">
    <w:panose1 w:val="02000503000000020003"/>
    <w:charset w:val="00"/>
    <w:family w:val="auto"/>
    <w:pitch w:val="variable"/>
    <w:sig w:usb0="A00000AF" w:usb1="5000205B" w:usb2="00000000" w:usb3="00000000" w:csb0="0000009B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游ゴシック Light">
    <w:charset w:val="80"/>
    <w:family w:val="auto"/>
    <w:pitch w:val="variable"/>
    <w:sig w:usb0="E00002FF" w:usb1="2AC7FDFF" w:usb2="00000016" w:usb3="00000000" w:csb0="0002009F" w:csb1="00000000"/>
  </w:font>
  <w:font w:name="游明朝">
    <w:charset w:val="80"/>
    <w:family w:val="auto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3888"/>
      <w:gridCol w:w="2160"/>
      <w:gridCol w:w="3888"/>
    </w:tblGrid>
    <w:tr w:rsidR="00945850" w:rsidRPr="00962919" w14:paraId="271F366E" w14:textId="77777777">
      <w:tc>
        <w:tcPr>
          <w:tcW w:w="3888" w:type="dxa"/>
        </w:tcPr>
        <w:p w14:paraId="52745ACC" w14:textId="0C0C92A4" w:rsidR="00945850" w:rsidRPr="00962919" w:rsidRDefault="00C072D0">
          <w:pPr>
            <w:tabs>
              <w:tab w:val="clear" w:pos="1418"/>
            </w:tabs>
            <w:spacing w:before="80" w:after="0"/>
            <w:rPr>
              <w:sz w:val="16"/>
              <w:szCs w:val="16"/>
              <w:lang w:val="en-CA"/>
            </w:rPr>
          </w:pPr>
          <w:r>
            <w:rPr>
              <w:sz w:val="16"/>
              <w:szCs w:val="16"/>
              <w:lang w:val="en-CA"/>
            </w:rPr>
            <w:t>DELIVERY NOTE</w:t>
          </w:r>
          <w:r w:rsidR="00945850">
            <w:rPr>
              <w:sz w:val="16"/>
              <w:szCs w:val="16"/>
              <w:lang w:val="en-CA"/>
            </w:rPr>
            <w:t xml:space="preserve"> - PROJE</w:t>
          </w:r>
          <w:r>
            <w:rPr>
              <w:sz w:val="16"/>
              <w:szCs w:val="16"/>
              <w:lang w:val="en-CA"/>
            </w:rPr>
            <w:t>C</w:t>
          </w:r>
          <w:r w:rsidR="00945850">
            <w:rPr>
              <w:sz w:val="16"/>
              <w:szCs w:val="16"/>
              <w:lang w:val="en-CA"/>
            </w:rPr>
            <w:t>T</w:t>
          </w:r>
        </w:p>
      </w:tc>
      <w:tc>
        <w:tcPr>
          <w:tcW w:w="2160" w:type="dxa"/>
        </w:tcPr>
        <w:p w14:paraId="54CC34BA" w14:textId="2D572E03" w:rsidR="00945850" w:rsidRPr="00962919" w:rsidRDefault="00945850" w:rsidP="000E6F41">
          <w:pPr>
            <w:tabs>
              <w:tab w:val="clear" w:pos="1418"/>
            </w:tabs>
            <w:spacing w:before="60" w:after="0"/>
            <w:jc w:val="center"/>
            <w:rPr>
              <w:sz w:val="16"/>
              <w:szCs w:val="16"/>
              <w:lang w:val="en-CA"/>
            </w:rPr>
          </w:pPr>
          <w:r w:rsidRPr="00962919">
            <w:rPr>
              <w:sz w:val="16"/>
              <w:szCs w:val="16"/>
              <w:lang w:val="en-CA"/>
            </w:rPr>
            <w:t xml:space="preserve">Page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PAGE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944049">
            <w:rPr>
              <w:noProof/>
              <w:sz w:val="16"/>
              <w:szCs w:val="16"/>
              <w:lang w:val="en-CA"/>
            </w:rPr>
            <w:t>2</w:t>
          </w:r>
          <w:r w:rsidRPr="00962919">
            <w:rPr>
              <w:sz w:val="16"/>
              <w:szCs w:val="16"/>
              <w:lang w:val="en-CA"/>
            </w:rPr>
            <w:fldChar w:fldCharType="end"/>
          </w:r>
          <w:r w:rsidRPr="00962919">
            <w:rPr>
              <w:sz w:val="16"/>
              <w:szCs w:val="16"/>
              <w:lang w:val="en-CA"/>
            </w:rPr>
            <w:t xml:space="preserve"> </w:t>
          </w:r>
          <w:r>
            <w:rPr>
              <w:sz w:val="16"/>
              <w:szCs w:val="16"/>
              <w:lang w:val="en-CA"/>
            </w:rPr>
            <w:t>/</w:t>
          </w:r>
          <w:r w:rsidRPr="00962919">
            <w:rPr>
              <w:sz w:val="16"/>
              <w:szCs w:val="16"/>
              <w:lang w:val="en-CA"/>
            </w:rPr>
            <w:t xml:space="preserve">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NUMPAGES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944049">
            <w:rPr>
              <w:noProof/>
              <w:sz w:val="16"/>
              <w:szCs w:val="16"/>
              <w:lang w:val="en-CA"/>
            </w:rPr>
            <w:t>2</w:t>
          </w:r>
          <w:r w:rsidRPr="00962919">
            <w:rPr>
              <w:sz w:val="16"/>
              <w:szCs w:val="16"/>
              <w:lang w:val="en-CA"/>
            </w:rPr>
            <w:fldChar w:fldCharType="end"/>
          </w:r>
        </w:p>
      </w:tc>
      <w:tc>
        <w:tcPr>
          <w:tcW w:w="3888" w:type="dxa"/>
        </w:tcPr>
        <w:p w14:paraId="390F9DA3" w14:textId="772600D9" w:rsidR="00945850" w:rsidRPr="00962919" w:rsidRDefault="00945850">
          <w:pPr>
            <w:tabs>
              <w:tab w:val="clear" w:pos="1418"/>
            </w:tabs>
            <w:spacing w:before="80" w:after="0"/>
            <w:jc w:val="right"/>
            <w:rPr>
              <w:sz w:val="16"/>
              <w:szCs w:val="16"/>
              <w:lang w:val="en-CA"/>
            </w:rPr>
          </w:pPr>
          <w:r w:rsidRPr="00962919">
            <w:rPr>
              <w:sz w:val="16"/>
              <w:szCs w:val="16"/>
              <w:lang w:val="en-CA"/>
            </w:rPr>
            <w:t xml:space="preserve">Version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DOCPROPERTY "Version"  \* MERGEFORMAT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6A69DA">
            <w:rPr>
              <w:sz w:val="16"/>
              <w:szCs w:val="16"/>
              <w:lang w:val="en-CA"/>
            </w:rPr>
            <w:t>1.0</w:t>
          </w:r>
          <w:r w:rsidRPr="00962919">
            <w:rPr>
              <w:sz w:val="16"/>
              <w:szCs w:val="16"/>
              <w:lang w:val="en-CA"/>
            </w:rPr>
            <w:fldChar w:fldCharType="end"/>
          </w:r>
        </w:p>
      </w:tc>
    </w:tr>
  </w:tbl>
  <w:p w14:paraId="7377E6FC" w14:textId="77777777" w:rsidR="00945850" w:rsidRDefault="00945850">
    <w:pPr>
      <w:tabs>
        <w:tab w:val="clear" w:pos="1418"/>
      </w:tabs>
      <w:spacing w:after="0"/>
      <w:rPr>
        <w:lang w:val="en-CA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AB03B0" w14:textId="77777777" w:rsidR="005A0CDD" w:rsidRDefault="005A0CDD">
      <w:r>
        <w:separator/>
      </w:r>
    </w:p>
  </w:footnote>
  <w:footnote w:type="continuationSeparator" w:id="0">
    <w:p w14:paraId="56E1708B" w14:textId="77777777" w:rsidR="005A0CDD" w:rsidRDefault="005A0CDD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2F7626" w14:textId="77777777" w:rsidR="00945850" w:rsidRDefault="00945850" w:rsidP="00552D5A">
    <w:pPr>
      <w:pStyle w:val="En-tte"/>
      <w:pBdr>
        <w:bottom w:val="single" w:sz="4" w:space="1" w:color="auto"/>
      </w:pBdr>
      <w:tabs>
        <w:tab w:val="right" w:pos="9720"/>
      </w:tabs>
      <w:rPr>
        <w:b w:val="0"/>
        <w:bCs w:val="0"/>
      </w:rPr>
    </w:pPr>
    <w:r>
      <w:rPr>
        <w:b w:val="0"/>
        <w:bCs w:val="0"/>
        <w:noProof/>
        <w:lang w:val="fr-FR" w:eastAsia="fr-FR"/>
      </w:rPr>
      <w:drawing>
        <wp:inline distT="0" distB="0" distL="0" distR="0" wp14:anchorId="27FD73CE" wp14:editId="415061DB">
          <wp:extent cx="2095500" cy="323354"/>
          <wp:effectExtent l="0" t="0" r="0" b="635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opencell-V07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39723" cy="3301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D4878A" w14:textId="77777777" w:rsidR="00D0573D" w:rsidRDefault="00D0573D" w:rsidP="00552D5A">
    <w:pPr>
      <w:pStyle w:val="En-tte"/>
      <w:pBdr>
        <w:bottom w:val="single" w:sz="4" w:space="1" w:color="auto"/>
      </w:pBdr>
      <w:tabs>
        <w:tab w:val="right" w:pos="9720"/>
      </w:tabs>
      <w:rPr>
        <w:b w:val="0"/>
        <w:bCs w:val="0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A14A5"/>
    <w:multiLevelType w:val="hybridMultilevel"/>
    <w:tmpl w:val="3DEC02A2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D267B8"/>
    <w:multiLevelType w:val="singleLevel"/>
    <w:tmpl w:val="D0BC746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D1B63FA"/>
    <w:multiLevelType w:val="hybridMultilevel"/>
    <w:tmpl w:val="680E74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CA04F6"/>
    <w:multiLevelType w:val="hybridMultilevel"/>
    <w:tmpl w:val="E5F8F998"/>
    <w:lvl w:ilvl="0" w:tplc="040C000F">
      <w:start w:val="1"/>
      <w:numFmt w:val="decimal"/>
      <w:lvlText w:val="%1."/>
      <w:lvlJc w:val="left"/>
      <w:pPr>
        <w:ind w:left="928" w:hanging="360"/>
      </w:p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1C2B5B5F"/>
    <w:multiLevelType w:val="hybridMultilevel"/>
    <w:tmpl w:val="4F6EB4DA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5818B8"/>
    <w:multiLevelType w:val="hybridMultilevel"/>
    <w:tmpl w:val="FA682838"/>
    <w:lvl w:ilvl="0" w:tplc="811222F8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3D4173"/>
    <w:multiLevelType w:val="singleLevel"/>
    <w:tmpl w:val="5532D05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7">
    <w:nsid w:val="330E6A2A"/>
    <w:multiLevelType w:val="hybridMultilevel"/>
    <w:tmpl w:val="F8602874"/>
    <w:lvl w:ilvl="0" w:tplc="8FEAAF7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8" w:hanging="360"/>
      </w:pPr>
    </w:lvl>
    <w:lvl w:ilvl="2" w:tplc="040C001B" w:tentative="1">
      <w:start w:val="1"/>
      <w:numFmt w:val="lowerRoman"/>
      <w:lvlText w:val="%3."/>
      <w:lvlJc w:val="right"/>
      <w:pPr>
        <w:ind w:left="3218" w:hanging="180"/>
      </w:pPr>
    </w:lvl>
    <w:lvl w:ilvl="3" w:tplc="040C000F" w:tentative="1">
      <w:start w:val="1"/>
      <w:numFmt w:val="decimal"/>
      <w:lvlText w:val="%4."/>
      <w:lvlJc w:val="left"/>
      <w:pPr>
        <w:ind w:left="3938" w:hanging="360"/>
      </w:pPr>
    </w:lvl>
    <w:lvl w:ilvl="4" w:tplc="040C0019" w:tentative="1">
      <w:start w:val="1"/>
      <w:numFmt w:val="lowerLetter"/>
      <w:lvlText w:val="%5."/>
      <w:lvlJc w:val="left"/>
      <w:pPr>
        <w:ind w:left="4658" w:hanging="360"/>
      </w:pPr>
    </w:lvl>
    <w:lvl w:ilvl="5" w:tplc="040C001B" w:tentative="1">
      <w:start w:val="1"/>
      <w:numFmt w:val="lowerRoman"/>
      <w:lvlText w:val="%6."/>
      <w:lvlJc w:val="right"/>
      <w:pPr>
        <w:ind w:left="5378" w:hanging="180"/>
      </w:pPr>
    </w:lvl>
    <w:lvl w:ilvl="6" w:tplc="040C000F" w:tentative="1">
      <w:start w:val="1"/>
      <w:numFmt w:val="decimal"/>
      <w:lvlText w:val="%7."/>
      <w:lvlJc w:val="left"/>
      <w:pPr>
        <w:ind w:left="6098" w:hanging="360"/>
      </w:pPr>
    </w:lvl>
    <w:lvl w:ilvl="7" w:tplc="040C0019" w:tentative="1">
      <w:start w:val="1"/>
      <w:numFmt w:val="lowerLetter"/>
      <w:lvlText w:val="%8."/>
      <w:lvlJc w:val="left"/>
      <w:pPr>
        <w:ind w:left="6818" w:hanging="360"/>
      </w:pPr>
    </w:lvl>
    <w:lvl w:ilvl="8" w:tplc="040C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>
    <w:nsid w:val="37405110"/>
    <w:multiLevelType w:val="hybridMultilevel"/>
    <w:tmpl w:val="30B60FD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9D3D52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2498" w:hanging="360"/>
      </w:pPr>
    </w:lvl>
    <w:lvl w:ilvl="1" w:tplc="040C0019" w:tentative="1">
      <w:start w:val="1"/>
      <w:numFmt w:val="lowerLetter"/>
      <w:lvlText w:val="%2."/>
      <w:lvlJc w:val="left"/>
      <w:pPr>
        <w:ind w:left="3218" w:hanging="360"/>
      </w:pPr>
    </w:lvl>
    <w:lvl w:ilvl="2" w:tplc="040C001B" w:tentative="1">
      <w:start w:val="1"/>
      <w:numFmt w:val="lowerRoman"/>
      <w:lvlText w:val="%3."/>
      <w:lvlJc w:val="right"/>
      <w:pPr>
        <w:ind w:left="3938" w:hanging="180"/>
      </w:pPr>
    </w:lvl>
    <w:lvl w:ilvl="3" w:tplc="040C000F" w:tentative="1">
      <w:start w:val="1"/>
      <w:numFmt w:val="decimal"/>
      <w:lvlText w:val="%4."/>
      <w:lvlJc w:val="left"/>
      <w:pPr>
        <w:ind w:left="4658" w:hanging="360"/>
      </w:pPr>
    </w:lvl>
    <w:lvl w:ilvl="4" w:tplc="040C0019" w:tentative="1">
      <w:start w:val="1"/>
      <w:numFmt w:val="lowerLetter"/>
      <w:lvlText w:val="%5."/>
      <w:lvlJc w:val="left"/>
      <w:pPr>
        <w:ind w:left="5378" w:hanging="360"/>
      </w:pPr>
    </w:lvl>
    <w:lvl w:ilvl="5" w:tplc="040C001B" w:tentative="1">
      <w:start w:val="1"/>
      <w:numFmt w:val="lowerRoman"/>
      <w:lvlText w:val="%6."/>
      <w:lvlJc w:val="right"/>
      <w:pPr>
        <w:ind w:left="6098" w:hanging="180"/>
      </w:pPr>
    </w:lvl>
    <w:lvl w:ilvl="6" w:tplc="040C000F" w:tentative="1">
      <w:start w:val="1"/>
      <w:numFmt w:val="decimal"/>
      <w:lvlText w:val="%7."/>
      <w:lvlJc w:val="left"/>
      <w:pPr>
        <w:ind w:left="6818" w:hanging="360"/>
      </w:pPr>
    </w:lvl>
    <w:lvl w:ilvl="7" w:tplc="040C0019" w:tentative="1">
      <w:start w:val="1"/>
      <w:numFmt w:val="lowerLetter"/>
      <w:lvlText w:val="%8."/>
      <w:lvlJc w:val="left"/>
      <w:pPr>
        <w:ind w:left="7538" w:hanging="360"/>
      </w:pPr>
    </w:lvl>
    <w:lvl w:ilvl="8" w:tplc="040C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0">
    <w:nsid w:val="3EBF6AE8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851" w:hanging="360"/>
      </w:pPr>
    </w:lvl>
    <w:lvl w:ilvl="1" w:tplc="040C0019" w:tentative="1">
      <w:start w:val="1"/>
      <w:numFmt w:val="lowerLetter"/>
      <w:lvlText w:val="%2."/>
      <w:lvlJc w:val="left"/>
      <w:pPr>
        <w:ind w:left="1571" w:hanging="360"/>
      </w:pPr>
    </w:lvl>
    <w:lvl w:ilvl="2" w:tplc="040C001B" w:tentative="1">
      <w:start w:val="1"/>
      <w:numFmt w:val="lowerRoman"/>
      <w:lvlText w:val="%3."/>
      <w:lvlJc w:val="right"/>
      <w:pPr>
        <w:ind w:left="2291" w:hanging="180"/>
      </w:pPr>
    </w:lvl>
    <w:lvl w:ilvl="3" w:tplc="040C000F" w:tentative="1">
      <w:start w:val="1"/>
      <w:numFmt w:val="decimal"/>
      <w:lvlText w:val="%4."/>
      <w:lvlJc w:val="left"/>
      <w:pPr>
        <w:ind w:left="3011" w:hanging="360"/>
      </w:pPr>
    </w:lvl>
    <w:lvl w:ilvl="4" w:tplc="040C0019" w:tentative="1">
      <w:start w:val="1"/>
      <w:numFmt w:val="lowerLetter"/>
      <w:lvlText w:val="%5."/>
      <w:lvlJc w:val="left"/>
      <w:pPr>
        <w:ind w:left="3731" w:hanging="360"/>
      </w:pPr>
    </w:lvl>
    <w:lvl w:ilvl="5" w:tplc="040C001B" w:tentative="1">
      <w:start w:val="1"/>
      <w:numFmt w:val="lowerRoman"/>
      <w:lvlText w:val="%6."/>
      <w:lvlJc w:val="right"/>
      <w:pPr>
        <w:ind w:left="4451" w:hanging="180"/>
      </w:pPr>
    </w:lvl>
    <w:lvl w:ilvl="6" w:tplc="040C000F" w:tentative="1">
      <w:start w:val="1"/>
      <w:numFmt w:val="decimal"/>
      <w:lvlText w:val="%7."/>
      <w:lvlJc w:val="left"/>
      <w:pPr>
        <w:ind w:left="5171" w:hanging="360"/>
      </w:pPr>
    </w:lvl>
    <w:lvl w:ilvl="7" w:tplc="040C0019" w:tentative="1">
      <w:start w:val="1"/>
      <w:numFmt w:val="lowerLetter"/>
      <w:lvlText w:val="%8."/>
      <w:lvlJc w:val="left"/>
      <w:pPr>
        <w:ind w:left="5891" w:hanging="360"/>
      </w:pPr>
    </w:lvl>
    <w:lvl w:ilvl="8" w:tplc="040C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11">
    <w:nsid w:val="443C02FC"/>
    <w:multiLevelType w:val="hybridMultilevel"/>
    <w:tmpl w:val="30FEE5E8"/>
    <w:lvl w:ilvl="0" w:tplc="71E02AB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76B281E"/>
    <w:multiLevelType w:val="hybridMultilevel"/>
    <w:tmpl w:val="17E2BE62"/>
    <w:lvl w:ilvl="0" w:tplc="040C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D9A63F6"/>
    <w:multiLevelType w:val="hybridMultilevel"/>
    <w:tmpl w:val="FE8A8A58"/>
    <w:lvl w:ilvl="0" w:tplc="D2ACCEB2">
      <w:numFmt w:val="bullet"/>
      <w:lvlText w:val="-"/>
      <w:lvlJc w:val="left"/>
      <w:pPr>
        <w:ind w:left="1211" w:hanging="360"/>
      </w:pPr>
      <w:rPr>
        <w:rFonts w:ascii="GT Walsheim" w:eastAsia="Times New Roman" w:hAnsi="GT Walsheim" w:cs="Calibri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4">
    <w:nsid w:val="576759FF"/>
    <w:multiLevelType w:val="multilevel"/>
    <w:tmpl w:val="424E38BC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.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.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584"/>
        </w:tabs>
        <w:ind w:left="1584" w:hanging="1584"/>
      </w:pPr>
    </w:lvl>
  </w:abstractNum>
  <w:abstractNum w:abstractNumId="15">
    <w:nsid w:val="5D793854"/>
    <w:multiLevelType w:val="hybridMultilevel"/>
    <w:tmpl w:val="B98E2876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E6275C6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2498" w:hanging="360"/>
      </w:pPr>
    </w:lvl>
    <w:lvl w:ilvl="1" w:tplc="040C0019" w:tentative="1">
      <w:start w:val="1"/>
      <w:numFmt w:val="lowerLetter"/>
      <w:lvlText w:val="%2."/>
      <w:lvlJc w:val="left"/>
      <w:pPr>
        <w:ind w:left="3218" w:hanging="360"/>
      </w:pPr>
    </w:lvl>
    <w:lvl w:ilvl="2" w:tplc="040C001B" w:tentative="1">
      <w:start w:val="1"/>
      <w:numFmt w:val="lowerRoman"/>
      <w:lvlText w:val="%3."/>
      <w:lvlJc w:val="right"/>
      <w:pPr>
        <w:ind w:left="3938" w:hanging="180"/>
      </w:pPr>
    </w:lvl>
    <w:lvl w:ilvl="3" w:tplc="040C000F" w:tentative="1">
      <w:start w:val="1"/>
      <w:numFmt w:val="decimal"/>
      <w:lvlText w:val="%4."/>
      <w:lvlJc w:val="left"/>
      <w:pPr>
        <w:ind w:left="4658" w:hanging="360"/>
      </w:pPr>
    </w:lvl>
    <w:lvl w:ilvl="4" w:tplc="040C0019" w:tentative="1">
      <w:start w:val="1"/>
      <w:numFmt w:val="lowerLetter"/>
      <w:lvlText w:val="%5."/>
      <w:lvlJc w:val="left"/>
      <w:pPr>
        <w:ind w:left="5378" w:hanging="360"/>
      </w:pPr>
    </w:lvl>
    <w:lvl w:ilvl="5" w:tplc="040C001B" w:tentative="1">
      <w:start w:val="1"/>
      <w:numFmt w:val="lowerRoman"/>
      <w:lvlText w:val="%6."/>
      <w:lvlJc w:val="right"/>
      <w:pPr>
        <w:ind w:left="6098" w:hanging="180"/>
      </w:pPr>
    </w:lvl>
    <w:lvl w:ilvl="6" w:tplc="040C000F" w:tentative="1">
      <w:start w:val="1"/>
      <w:numFmt w:val="decimal"/>
      <w:lvlText w:val="%7."/>
      <w:lvlJc w:val="left"/>
      <w:pPr>
        <w:ind w:left="6818" w:hanging="360"/>
      </w:pPr>
    </w:lvl>
    <w:lvl w:ilvl="7" w:tplc="040C0019" w:tentative="1">
      <w:start w:val="1"/>
      <w:numFmt w:val="lowerLetter"/>
      <w:lvlText w:val="%8."/>
      <w:lvlJc w:val="left"/>
      <w:pPr>
        <w:ind w:left="7538" w:hanging="360"/>
      </w:pPr>
    </w:lvl>
    <w:lvl w:ilvl="8" w:tplc="040C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7">
    <w:nsid w:val="6EB02465"/>
    <w:multiLevelType w:val="hybridMultilevel"/>
    <w:tmpl w:val="BE5C54F6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10B0D82"/>
    <w:multiLevelType w:val="hybridMultilevel"/>
    <w:tmpl w:val="3D3486A8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3BF33DB"/>
    <w:multiLevelType w:val="hybridMultilevel"/>
    <w:tmpl w:val="92A659B8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6FEAB8E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E0B6292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E3026C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4A637CC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12FA5AE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9788E7F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68A165A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E28C99A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4"/>
  </w:num>
  <w:num w:numId="2">
    <w:abstractNumId w:val="6"/>
  </w:num>
  <w:num w:numId="3">
    <w:abstractNumId w:val="1"/>
  </w:num>
  <w:num w:numId="4">
    <w:abstractNumId w:val="19"/>
  </w:num>
  <w:num w:numId="5">
    <w:abstractNumId w:val="5"/>
  </w:num>
  <w:num w:numId="6">
    <w:abstractNumId w:val="11"/>
  </w:num>
  <w:num w:numId="7">
    <w:abstractNumId w:val="8"/>
  </w:num>
  <w:num w:numId="8">
    <w:abstractNumId w:val="18"/>
  </w:num>
  <w:num w:numId="9">
    <w:abstractNumId w:val="0"/>
  </w:num>
  <w:num w:numId="10">
    <w:abstractNumId w:val="15"/>
  </w:num>
  <w:num w:numId="11">
    <w:abstractNumId w:val="2"/>
  </w:num>
  <w:num w:numId="12">
    <w:abstractNumId w:val="7"/>
  </w:num>
  <w:num w:numId="13">
    <w:abstractNumId w:val="9"/>
  </w:num>
  <w:num w:numId="14">
    <w:abstractNumId w:val="16"/>
  </w:num>
  <w:num w:numId="15">
    <w:abstractNumId w:val="3"/>
  </w:num>
  <w:num w:numId="16">
    <w:abstractNumId w:val="10"/>
  </w:num>
  <w:num w:numId="17">
    <w:abstractNumId w:val="13"/>
  </w:num>
  <w:num w:numId="18">
    <w:abstractNumId w:val="17"/>
  </w:num>
  <w:num w:numId="19">
    <w:abstractNumId w:val="4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241"/>
    <w:rsid w:val="00000064"/>
    <w:rsid w:val="000007E1"/>
    <w:rsid w:val="000041F2"/>
    <w:rsid w:val="000066B5"/>
    <w:rsid w:val="00007488"/>
    <w:rsid w:val="00017A56"/>
    <w:rsid w:val="000205F6"/>
    <w:rsid w:val="0002223D"/>
    <w:rsid w:val="0002339D"/>
    <w:rsid w:val="0002499D"/>
    <w:rsid w:val="000257BE"/>
    <w:rsid w:val="00027657"/>
    <w:rsid w:val="00027DBD"/>
    <w:rsid w:val="00030144"/>
    <w:rsid w:val="000304EB"/>
    <w:rsid w:val="00030BE3"/>
    <w:rsid w:val="00031AE7"/>
    <w:rsid w:val="00032B7A"/>
    <w:rsid w:val="00032D01"/>
    <w:rsid w:val="0003323E"/>
    <w:rsid w:val="00033775"/>
    <w:rsid w:val="000350E4"/>
    <w:rsid w:val="000373A0"/>
    <w:rsid w:val="00037899"/>
    <w:rsid w:val="000405B7"/>
    <w:rsid w:val="00042683"/>
    <w:rsid w:val="0004562A"/>
    <w:rsid w:val="00046BF6"/>
    <w:rsid w:val="00047779"/>
    <w:rsid w:val="00047CD3"/>
    <w:rsid w:val="0005225C"/>
    <w:rsid w:val="000531AA"/>
    <w:rsid w:val="000549F8"/>
    <w:rsid w:val="00054F2D"/>
    <w:rsid w:val="00056810"/>
    <w:rsid w:val="00056B60"/>
    <w:rsid w:val="000602F6"/>
    <w:rsid w:val="00060342"/>
    <w:rsid w:val="000631AF"/>
    <w:rsid w:val="000632CF"/>
    <w:rsid w:val="00064BC0"/>
    <w:rsid w:val="00064D09"/>
    <w:rsid w:val="00065B3F"/>
    <w:rsid w:val="00067CE4"/>
    <w:rsid w:val="000714E3"/>
    <w:rsid w:val="000728D0"/>
    <w:rsid w:val="00073D12"/>
    <w:rsid w:val="000755C2"/>
    <w:rsid w:val="00076583"/>
    <w:rsid w:val="000779BE"/>
    <w:rsid w:val="00080850"/>
    <w:rsid w:val="00081533"/>
    <w:rsid w:val="0008180E"/>
    <w:rsid w:val="00082A90"/>
    <w:rsid w:val="00082ED4"/>
    <w:rsid w:val="0008439C"/>
    <w:rsid w:val="00084561"/>
    <w:rsid w:val="000849A9"/>
    <w:rsid w:val="00084F22"/>
    <w:rsid w:val="00085EC6"/>
    <w:rsid w:val="00086201"/>
    <w:rsid w:val="000901FC"/>
    <w:rsid w:val="00091FB5"/>
    <w:rsid w:val="00093C3C"/>
    <w:rsid w:val="00094821"/>
    <w:rsid w:val="00097A8D"/>
    <w:rsid w:val="00097FF2"/>
    <w:rsid w:val="000A0081"/>
    <w:rsid w:val="000A2638"/>
    <w:rsid w:val="000A417D"/>
    <w:rsid w:val="000B2A25"/>
    <w:rsid w:val="000B343C"/>
    <w:rsid w:val="000B37FD"/>
    <w:rsid w:val="000B4B9E"/>
    <w:rsid w:val="000B5019"/>
    <w:rsid w:val="000B6396"/>
    <w:rsid w:val="000B6A08"/>
    <w:rsid w:val="000B744C"/>
    <w:rsid w:val="000C05BB"/>
    <w:rsid w:val="000C1E16"/>
    <w:rsid w:val="000C277B"/>
    <w:rsid w:val="000C307C"/>
    <w:rsid w:val="000C4C00"/>
    <w:rsid w:val="000C5521"/>
    <w:rsid w:val="000C5D5A"/>
    <w:rsid w:val="000C610E"/>
    <w:rsid w:val="000C7911"/>
    <w:rsid w:val="000D0BD9"/>
    <w:rsid w:val="000D1BE4"/>
    <w:rsid w:val="000D3E7A"/>
    <w:rsid w:val="000D5871"/>
    <w:rsid w:val="000D6189"/>
    <w:rsid w:val="000D6596"/>
    <w:rsid w:val="000D740A"/>
    <w:rsid w:val="000D7643"/>
    <w:rsid w:val="000D7C33"/>
    <w:rsid w:val="000D7DBC"/>
    <w:rsid w:val="000E0AA1"/>
    <w:rsid w:val="000E1417"/>
    <w:rsid w:val="000E26B8"/>
    <w:rsid w:val="000E2898"/>
    <w:rsid w:val="000E2C4D"/>
    <w:rsid w:val="000E2F53"/>
    <w:rsid w:val="000E3147"/>
    <w:rsid w:val="000E3605"/>
    <w:rsid w:val="000E4073"/>
    <w:rsid w:val="000E4BAD"/>
    <w:rsid w:val="000E56CA"/>
    <w:rsid w:val="000E6F41"/>
    <w:rsid w:val="000F0212"/>
    <w:rsid w:val="000F2473"/>
    <w:rsid w:val="000F3359"/>
    <w:rsid w:val="000F459E"/>
    <w:rsid w:val="000F4D95"/>
    <w:rsid w:val="000F6985"/>
    <w:rsid w:val="000F7205"/>
    <w:rsid w:val="00100594"/>
    <w:rsid w:val="00105353"/>
    <w:rsid w:val="0010624B"/>
    <w:rsid w:val="001072F4"/>
    <w:rsid w:val="00107620"/>
    <w:rsid w:val="00107753"/>
    <w:rsid w:val="00110FCF"/>
    <w:rsid w:val="00111480"/>
    <w:rsid w:val="00111EA4"/>
    <w:rsid w:val="00113120"/>
    <w:rsid w:val="00115ABA"/>
    <w:rsid w:val="0011631B"/>
    <w:rsid w:val="00116B5A"/>
    <w:rsid w:val="00120244"/>
    <w:rsid w:val="001207F8"/>
    <w:rsid w:val="001210CF"/>
    <w:rsid w:val="001235AF"/>
    <w:rsid w:val="00123835"/>
    <w:rsid w:val="00123FED"/>
    <w:rsid w:val="00124453"/>
    <w:rsid w:val="00126091"/>
    <w:rsid w:val="001267AA"/>
    <w:rsid w:val="0012753A"/>
    <w:rsid w:val="001300FA"/>
    <w:rsid w:val="00132373"/>
    <w:rsid w:val="0013341B"/>
    <w:rsid w:val="0013535F"/>
    <w:rsid w:val="00135363"/>
    <w:rsid w:val="0013580B"/>
    <w:rsid w:val="00136028"/>
    <w:rsid w:val="0014360E"/>
    <w:rsid w:val="001444B0"/>
    <w:rsid w:val="00144882"/>
    <w:rsid w:val="00145BAD"/>
    <w:rsid w:val="00145EB9"/>
    <w:rsid w:val="00147459"/>
    <w:rsid w:val="00150FC5"/>
    <w:rsid w:val="00151A9F"/>
    <w:rsid w:val="00152793"/>
    <w:rsid w:val="00153BCA"/>
    <w:rsid w:val="001543A5"/>
    <w:rsid w:val="00157776"/>
    <w:rsid w:val="00160116"/>
    <w:rsid w:val="00160496"/>
    <w:rsid w:val="00160BEE"/>
    <w:rsid w:val="00161195"/>
    <w:rsid w:val="00161A83"/>
    <w:rsid w:val="00163084"/>
    <w:rsid w:val="001655C7"/>
    <w:rsid w:val="00165C44"/>
    <w:rsid w:val="0016788E"/>
    <w:rsid w:val="00170D37"/>
    <w:rsid w:val="00171805"/>
    <w:rsid w:val="00171B00"/>
    <w:rsid w:val="00172785"/>
    <w:rsid w:val="001728AA"/>
    <w:rsid w:val="001730AE"/>
    <w:rsid w:val="0017384F"/>
    <w:rsid w:val="00173C9A"/>
    <w:rsid w:val="001744AF"/>
    <w:rsid w:val="001745AA"/>
    <w:rsid w:val="0017578E"/>
    <w:rsid w:val="001762E0"/>
    <w:rsid w:val="0018176B"/>
    <w:rsid w:val="0018279A"/>
    <w:rsid w:val="00182F96"/>
    <w:rsid w:val="00183C5C"/>
    <w:rsid w:val="0018674F"/>
    <w:rsid w:val="00190D14"/>
    <w:rsid w:val="00191510"/>
    <w:rsid w:val="00192977"/>
    <w:rsid w:val="00192CBC"/>
    <w:rsid w:val="00194B18"/>
    <w:rsid w:val="00194BC7"/>
    <w:rsid w:val="001966D4"/>
    <w:rsid w:val="001967F4"/>
    <w:rsid w:val="001A0769"/>
    <w:rsid w:val="001A0D33"/>
    <w:rsid w:val="001A0E38"/>
    <w:rsid w:val="001A2B28"/>
    <w:rsid w:val="001A2E36"/>
    <w:rsid w:val="001A3666"/>
    <w:rsid w:val="001A3E4E"/>
    <w:rsid w:val="001A4FB6"/>
    <w:rsid w:val="001A698C"/>
    <w:rsid w:val="001A6F8D"/>
    <w:rsid w:val="001B1ED9"/>
    <w:rsid w:val="001B2294"/>
    <w:rsid w:val="001B27DE"/>
    <w:rsid w:val="001B4BBC"/>
    <w:rsid w:val="001C1540"/>
    <w:rsid w:val="001C3529"/>
    <w:rsid w:val="001C3F01"/>
    <w:rsid w:val="001C5E3C"/>
    <w:rsid w:val="001C5E8C"/>
    <w:rsid w:val="001C5FBB"/>
    <w:rsid w:val="001C6863"/>
    <w:rsid w:val="001D1952"/>
    <w:rsid w:val="001D7F67"/>
    <w:rsid w:val="001E2B6C"/>
    <w:rsid w:val="001E2F5D"/>
    <w:rsid w:val="001E4654"/>
    <w:rsid w:val="001E62BD"/>
    <w:rsid w:val="001E72F1"/>
    <w:rsid w:val="001E790D"/>
    <w:rsid w:val="001E7960"/>
    <w:rsid w:val="001E7F00"/>
    <w:rsid w:val="001F0C0C"/>
    <w:rsid w:val="001F1446"/>
    <w:rsid w:val="001F2426"/>
    <w:rsid w:val="001F2E5A"/>
    <w:rsid w:val="001F3FA5"/>
    <w:rsid w:val="001F3FBC"/>
    <w:rsid w:val="001F41B7"/>
    <w:rsid w:val="001F57F8"/>
    <w:rsid w:val="001F582A"/>
    <w:rsid w:val="001F5A12"/>
    <w:rsid w:val="001F6168"/>
    <w:rsid w:val="002012D3"/>
    <w:rsid w:val="00202537"/>
    <w:rsid w:val="00204922"/>
    <w:rsid w:val="00204A11"/>
    <w:rsid w:val="00205B85"/>
    <w:rsid w:val="00206449"/>
    <w:rsid w:val="002071DD"/>
    <w:rsid w:val="0020773D"/>
    <w:rsid w:val="002105C9"/>
    <w:rsid w:val="002111DB"/>
    <w:rsid w:val="0021254A"/>
    <w:rsid w:val="00213E93"/>
    <w:rsid w:val="00214128"/>
    <w:rsid w:val="0021438A"/>
    <w:rsid w:val="00214748"/>
    <w:rsid w:val="00214E6B"/>
    <w:rsid w:val="00214F24"/>
    <w:rsid w:val="00215E6C"/>
    <w:rsid w:val="00217B37"/>
    <w:rsid w:val="002206DD"/>
    <w:rsid w:val="0022297B"/>
    <w:rsid w:val="00223563"/>
    <w:rsid w:val="002246FA"/>
    <w:rsid w:val="00230F21"/>
    <w:rsid w:val="0023694D"/>
    <w:rsid w:val="00236A0D"/>
    <w:rsid w:val="00237C53"/>
    <w:rsid w:val="002401DB"/>
    <w:rsid w:val="00240DF9"/>
    <w:rsid w:val="00242276"/>
    <w:rsid w:val="00242F5F"/>
    <w:rsid w:val="002435D2"/>
    <w:rsid w:val="00245807"/>
    <w:rsid w:val="00250847"/>
    <w:rsid w:val="002515E2"/>
    <w:rsid w:val="00251604"/>
    <w:rsid w:val="00253A9B"/>
    <w:rsid w:val="00253C57"/>
    <w:rsid w:val="00254310"/>
    <w:rsid w:val="002554E4"/>
    <w:rsid w:val="00255A9C"/>
    <w:rsid w:val="00256FC9"/>
    <w:rsid w:val="00257CAB"/>
    <w:rsid w:val="002612E2"/>
    <w:rsid w:val="002626FE"/>
    <w:rsid w:val="0026493E"/>
    <w:rsid w:val="00265CCB"/>
    <w:rsid w:val="002663C4"/>
    <w:rsid w:val="002666E0"/>
    <w:rsid w:val="00266FDE"/>
    <w:rsid w:val="002671DC"/>
    <w:rsid w:val="00270D1E"/>
    <w:rsid w:val="00271BEC"/>
    <w:rsid w:val="0027539D"/>
    <w:rsid w:val="00275438"/>
    <w:rsid w:val="0027615C"/>
    <w:rsid w:val="002775E9"/>
    <w:rsid w:val="002805AB"/>
    <w:rsid w:val="00280631"/>
    <w:rsid w:val="00282704"/>
    <w:rsid w:val="002839A6"/>
    <w:rsid w:val="00283E1E"/>
    <w:rsid w:val="00283E90"/>
    <w:rsid w:val="00286AC8"/>
    <w:rsid w:val="00286DAF"/>
    <w:rsid w:val="00290AAD"/>
    <w:rsid w:val="00291B43"/>
    <w:rsid w:val="00292202"/>
    <w:rsid w:val="00293C55"/>
    <w:rsid w:val="00294271"/>
    <w:rsid w:val="00295047"/>
    <w:rsid w:val="00296AFC"/>
    <w:rsid w:val="002976C4"/>
    <w:rsid w:val="00297E6C"/>
    <w:rsid w:val="00297E70"/>
    <w:rsid w:val="002A07F4"/>
    <w:rsid w:val="002A15CF"/>
    <w:rsid w:val="002A5725"/>
    <w:rsid w:val="002A7DAF"/>
    <w:rsid w:val="002B1E9A"/>
    <w:rsid w:val="002B251D"/>
    <w:rsid w:val="002B5626"/>
    <w:rsid w:val="002B5F72"/>
    <w:rsid w:val="002B60C8"/>
    <w:rsid w:val="002B7B8D"/>
    <w:rsid w:val="002C0671"/>
    <w:rsid w:val="002C158E"/>
    <w:rsid w:val="002C1B17"/>
    <w:rsid w:val="002C1E19"/>
    <w:rsid w:val="002C28D5"/>
    <w:rsid w:val="002C29E4"/>
    <w:rsid w:val="002C44D8"/>
    <w:rsid w:val="002C4B76"/>
    <w:rsid w:val="002C5010"/>
    <w:rsid w:val="002C5029"/>
    <w:rsid w:val="002C56AC"/>
    <w:rsid w:val="002C57A2"/>
    <w:rsid w:val="002C7D74"/>
    <w:rsid w:val="002D21C2"/>
    <w:rsid w:val="002D2372"/>
    <w:rsid w:val="002D2499"/>
    <w:rsid w:val="002D25DC"/>
    <w:rsid w:val="002D3585"/>
    <w:rsid w:val="002E01DB"/>
    <w:rsid w:val="002E02DE"/>
    <w:rsid w:val="002E0DD7"/>
    <w:rsid w:val="002E185C"/>
    <w:rsid w:val="002E1C6F"/>
    <w:rsid w:val="002E2386"/>
    <w:rsid w:val="002E3289"/>
    <w:rsid w:val="002E405C"/>
    <w:rsid w:val="002E4863"/>
    <w:rsid w:val="002E4E8A"/>
    <w:rsid w:val="002E5D44"/>
    <w:rsid w:val="002E7BDC"/>
    <w:rsid w:val="002F0333"/>
    <w:rsid w:val="002F0C09"/>
    <w:rsid w:val="002F1468"/>
    <w:rsid w:val="002F298B"/>
    <w:rsid w:val="002F2A9D"/>
    <w:rsid w:val="002F48A6"/>
    <w:rsid w:val="002F50AA"/>
    <w:rsid w:val="002F5DC3"/>
    <w:rsid w:val="002F6F69"/>
    <w:rsid w:val="0030086C"/>
    <w:rsid w:val="003022FB"/>
    <w:rsid w:val="0030594C"/>
    <w:rsid w:val="00310893"/>
    <w:rsid w:val="00310979"/>
    <w:rsid w:val="0031137D"/>
    <w:rsid w:val="0031262A"/>
    <w:rsid w:val="003131B6"/>
    <w:rsid w:val="003157AF"/>
    <w:rsid w:val="0031617F"/>
    <w:rsid w:val="0031640C"/>
    <w:rsid w:val="00317D24"/>
    <w:rsid w:val="00320C62"/>
    <w:rsid w:val="0032119C"/>
    <w:rsid w:val="00322327"/>
    <w:rsid w:val="00322376"/>
    <w:rsid w:val="003229D1"/>
    <w:rsid w:val="003234DC"/>
    <w:rsid w:val="00323C9C"/>
    <w:rsid w:val="003279E3"/>
    <w:rsid w:val="0033247F"/>
    <w:rsid w:val="00332734"/>
    <w:rsid w:val="003331F4"/>
    <w:rsid w:val="00334E24"/>
    <w:rsid w:val="0033679C"/>
    <w:rsid w:val="00337BA5"/>
    <w:rsid w:val="003403D5"/>
    <w:rsid w:val="0034228C"/>
    <w:rsid w:val="0034290D"/>
    <w:rsid w:val="00343F92"/>
    <w:rsid w:val="00344377"/>
    <w:rsid w:val="003477EB"/>
    <w:rsid w:val="00347999"/>
    <w:rsid w:val="00350178"/>
    <w:rsid w:val="00350ABC"/>
    <w:rsid w:val="00351AE6"/>
    <w:rsid w:val="00353610"/>
    <w:rsid w:val="00355802"/>
    <w:rsid w:val="00356AB1"/>
    <w:rsid w:val="0035745C"/>
    <w:rsid w:val="00357963"/>
    <w:rsid w:val="0036147A"/>
    <w:rsid w:val="00361AC2"/>
    <w:rsid w:val="00361B0D"/>
    <w:rsid w:val="00361BCB"/>
    <w:rsid w:val="00362931"/>
    <w:rsid w:val="0036301E"/>
    <w:rsid w:val="00363152"/>
    <w:rsid w:val="0036342A"/>
    <w:rsid w:val="00363BA7"/>
    <w:rsid w:val="00363DD5"/>
    <w:rsid w:val="00364304"/>
    <w:rsid w:val="003657B8"/>
    <w:rsid w:val="003662B7"/>
    <w:rsid w:val="0037040D"/>
    <w:rsid w:val="00371055"/>
    <w:rsid w:val="003730E7"/>
    <w:rsid w:val="00374BA4"/>
    <w:rsid w:val="00374C5E"/>
    <w:rsid w:val="003753C8"/>
    <w:rsid w:val="00377784"/>
    <w:rsid w:val="00381DD1"/>
    <w:rsid w:val="003838AF"/>
    <w:rsid w:val="0038550D"/>
    <w:rsid w:val="0038657B"/>
    <w:rsid w:val="003868CB"/>
    <w:rsid w:val="0038717B"/>
    <w:rsid w:val="003875A8"/>
    <w:rsid w:val="0039067F"/>
    <w:rsid w:val="00391478"/>
    <w:rsid w:val="0039308D"/>
    <w:rsid w:val="003937C4"/>
    <w:rsid w:val="003942EE"/>
    <w:rsid w:val="003A235E"/>
    <w:rsid w:val="003A36C0"/>
    <w:rsid w:val="003A3CCB"/>
    <w:rsid w:val="003B056B"/>
    <w:rsid w:val="003B0787"/>
    <w:rsid w:val="003B19C3"/>
    <w:rsid w:val="003B28B5"/>
    <w:rsid w:val="003B3B29"/>
    <w:rsid w:val="003B4ADE"/>
    <w:rsid w:val="003B5041"/>
    <w:rsid w:val="003B5A87"/>
    <w:rsid w:val="003B6F61"/>
    <w:rsid w:val="003B71AC"/>
    <w:rsid w:val="003B7462"/>
    <w:rsid w:val="003B747F"/>
    <w:rsid w:val="003C509A"/>
    <w:rsid w:val="003C6E45"/>
    <w:rsid w:val="003C7515"/>
    <w:rsid w:val="003D117B"/>
    <w:rsid w:val="003D162D"/>
    <w:rsid w:val="003D40C4"/>
    <w:rsid w:val="003D4256"/>
    <w:rsid w:val="003D6173"/>
    <w:rsid w:val="003D697E"/>
    <w:rsid w:val="003D6B97"/>
    <w:rsid w:val="003D6D10"/>
    <w:rsid w:val="003E0813"/>
    <w:rsid w:val="003E09F2"/>
    <w:rsid w:val="003E1BC2"/>
    <w:rsid w:val="003E1EEB"/>
    <w:rsid w:val="003E2234"/>
    <w:rsid w:val="003E3397"/>
    <w:rsid w:val="003E381C"/>
    <w:rsid w:val="003E7C29"/>
    <w:rsid w:val="003E7E0E"/>
    <w:rsid w:val="003F008C"/>
    <w:rsid w:val="003F07BC"/>
    <w:rsid w:val="003F2BBF"/>
    <w:rsid w:val="003F3A11"/>
    <w:rsid w:val="003F6C43"/>
    <w:rsid w:val="003F6CDE"/>
    <w:rsid w:val="003F7295"/>
    <w:rsid w:val="003F7BB7"/>
    <w:rsid w:val="0040106D"/>
    <w:rsid w:val="00401174"/>
    <w:rsid w:val="00402022"/>
    <w:rsid w:val="0040446E"/>
    <w:rsid w:val="004049AA"/>
    <w:rsid w:val="00405BC7"/>
    <w:rsid w:val="00406A67"/>
    <w:rsid w:val="00412D83"/>
    <w:rsid w:val="0041399D"/>
    <w:rsid w:val="004156C5"/>
    <w:rsid w:val="00415FE2"/>
    <w:rsid w:val="00417387"/>
    <w:rsid w:val="00417801"/>
    <w:rsid w:val="00417FA9"/>
    <w:rsid w:val="00420488"/>
    <w:rsid w:val="00420FA1"/>
    <w:rsid w:val="00421DE7"/>
    <w:rsid w:val="00423232"/>
    <w:rsid w:val="00425B78"/>
    <w:rsid w:val="00430F77"/>
    <w:rsid w:val="004322F2"/>
    <w:rsid w:val="004340B7"/>
    <w:rsid w:val="0043527E"/>
    <w:rsid w:val="004359A2"/>
    <w:rsid w:val="00437526"/>
    <w:rsid w:val="00440721"/>
    <w:rsid w:val="00440BFC"/>
    <w:rsid w:val="00441E71"/>
    <w:rsid w:val="004443DA"/>
    <w:rsid w:val="004459B9"/>
    <w:rsid w:val="00446406"/>
    <w:rsid w:val="00447A74"/>
    <w:rsid w:val="00447C4C"/>
    <w:rsid w:val="00450372"/>
    <w:rsid w:val="00451B3F"/>
    <w:rsid w:val="004526A8"/>
    <w:rsid w:val="004536F9"/>
    <w:rsid w:val="00453856"/>
    <w:rsid w:val="004550F6"/>
    <w:rsid w:val="00457AC7"/>
    <w:rsid w:val="004602E0"/>
    <w:rsid w:val="00460FDC"/>
    <w:rsid w:val="00463505"/>
    <w:rsid w:val="00464824"/>
    <w:rsid w:val="004654C8"/>
    <w:rsid w:val="00465797"/>
    <w:rsid w:val="0046582F"/>
    <w:rsid w:val="00467724"/>
    <w:rsid w:val="00470DAE"/>
    <w:rsid w:val="00470F52"/>
    <w:rsid w:val="0047110D"/>
    <w:rsid w:val="004715C7"/>
    <w:rsid w:val="004805DC"/>
    <w:rsid w:val="0048082C"/>
    <w:rsid w:val="00480A65"/>
    <w:rsid w:val="00481819"/>
    <w:rsid w:val="00482421"/>
    <w:rsid w:val="00482714"/>
    <w:rsid w:val="004835F5"/>
    <w:rsid w:val="00483B4D"/>
    <w:rsid w:val="00484249"/>
    <w:rsid w:val="00485205"/>
    <w:rsid w:val="00485CBC"/>
    <w:rsid w:val="00486166"/>
    <w:rsid w:val="00486C5E"/>
    <w:rsid w:val="00487E2D"/>
    <w:rsid w:val="0049052F"/>
    <w:rsid w:val="0049074B"/>
    <w:rsid w:val="0049138D"/>
    <w:rsid w:val="00493D76"/>
    <w:rsid w:val="00493DE6"/>
    <w:rsid w:val="004944A4"/>
    <w:rsid w:val="00494682"/>
    <w:rsid w:val="00495182"/>
    <w:rsid w:val="0049531B"/>
    <w:rsid w:val="0049652B"/>
    <w:rsid w:val="004A00A2"/>
    <w:rsid w:val="004A496A"/>
    <w:rsid w:val="004A52E4"/>
    <w:rsid w:val="004A5740"/>
    <w:rsid w:val="004A682B"/>
    <w:rsid w:val="004A7BDB"/>
    <w:rsid w:val="004B0E6B"/>
    <w:rsid w:val="004B1F05"/>
    <w:rsid w:val="004B2A8A"/>
    <w:rsid w:val="004B2AA8"/>
    <w:rsid w:val="004B2CDD"/>
    <w:rsid w:val="004B31CB"/>
    <w:rsid w:val="004B32DD"/>
    <w:rsid w:val="004B3A4C"/>
    <w:rsid w:val="004B3D39"/>
    <w:rsid w:val="004B4527"/>
    <w:rsid w:val="004B4E76"/>
    <w:rsid w:val="004B5CEB"/>
    <w:rsid w:val="004B5F21"/>
    <w:rsid w:val="004C21C0"/>
    <w:rsid w:val="004C2AAE"/>
    <w:rsid w:val="004C3262"/>
    <w:rsid w:val="004C64BE"/>
    <w:rsid w:val="004C7673"/>
    <w:rsid w:val="004C7A3D"/>
    <w:rsid w:val="004D2A2C"/>
    <w:rsid w:val="004D36D5"/>
    <w:rsid w:val="004D3D7D"/>
    <w:rsid w:val="004D3DB2"/>
    <w:rsid w:val="004D6E3C"/>
    <w:rsid w:val="004D725F"/>
    <w:rsid w:val="004D72D4"/>
    <w:rsid w:val="004E0ABC"/>
    <w:rsid w:val="004E2F30"/>
    <w:rsid w:val="004E6045"/>
    <w:rsid w:val="004E69F6"/>
    <w:rsid w:val="004E71D1"/>
    <w:rsid w:val="004F17E2"/>
    <w:rsid w:val="004F2173"/>
    <w:rsid w:val="004F47FC"/>
    <w:rsid w:val="004F4C54"/>
    <w:rsid w:val="004F5FF5"/>
    <w:rsid w:val="004F6C0D"/>
    <w:rsid w:val="004F6CF9"/>
    <w:rsid w:val="004F7266"/>
    <w:rsid w:val="00500647"/>
    <w:rsid w:val="0050066B"/>
    <w:rsid w:val="00500AE1"/>
    <w:rsid w:val="0050137C"/>
    <w:rsid w:val="00503832"/>
    <w:rsid w:val="00503B3C"/>
    <w:rsid w:val="00504B9A"/>
    <w:rsid w:val="00512FC6"/>
    <w:rsid w:val="005138CA"/>
    <w:rsid w:val="00514A54"/>
    <w:rsid w:val="00514ED0"/>
    <w:rsid w:val="00516A43"/>
    <w:rsid w:val="005202EE"/>
    <w:rsid w:val="00520673"/>
    <w:rsid w:val="005207AE"/>
    <w:rsid w:val="0052150A"/>
    <w:rsid w:val="00521F7F"/>
    <w:rsid w:val="00522245"/>
    <w:rsid w:val="00522D03"/>
    <w:rsid w:val="00522F73"/>
    <w:rsid w:val="0052541E"/>
    <w:rsid w:val="00527A81"/>
    <w:rsid w:val="00530B36"/>
    <w:rsid w:val="00531AF7"/>
    <w:rsid w:val="00531F9F"/>
    <w:rsid w:val="0053237B"/>
    <w:rsid w:val="00532C7F"/>
    <w:rsid w:val="005333A4"/>
    <w:rsid w:val="005333FE"/>
    <w:rsid w:val="00533C60"/>
    <w:rsid w:val="005350E5"/>
    <w:rsid w:val="00540005"/>
    <w:rsid w:val="005400D4"/>
    <w:rsid w:val="00540DAE"/>
    <w:rsid w:val="005416AB"/>
    <w:rsid w:val="00542680"/>
    <w:rsid w:val="00545A24"/>
    <w:rsid w:val="005466CB"/>
    <w:rsid w:val="00546D85"/>
    <w:rsid w:val="00547343"/>
    <w:rsid w:val="005479B4"/>
    <w:rsid w:val="00547A95"/>
    <w:rsid w:val="0055104F"/>
    <w:rsid w:val="0055240D"/>
    <w:rsid w:val="00552D5A"/>
    <w:rsid w:val="00552FEC"/>
    <w:rsid w:val="005555D4"/>
    <w:rsid w:val="005557A9"/>
    <w:rsid w:val="00556BA6"/>
    <w:rsid w:val="00562AEB"/>
    <w:rsid w:val="005648AC"/>
    <w:rsid w:val="00564EA6"/>
    <w:rsid w:val="005650B2"/>
    <w:rsid w:val="00565DD7"/>
    <w:rsid w:val="00567A13"/>
    <w:rsid w:val="00570A4C"/>
    <w:rsid w:val="00570C41"/>
    <w:rsid w:val="00571F03"/>
    <w:rsid w:val="00572813"/>
    <w:rsid w:val="00575135"/>
    <w:rsid w:val="00575AA3"/>
    <w:rsid w:val="00580511"/>
    <w:rsid w:val="00580C21"/>
    <w:rsid w:val="00580D4B"/>
    <w:rsid w:val="00580F6E"/>
    <w:rsid w:val="0058460D"/>
    <w:rsid w:val="0058759E"/>
    <w:rsid w:val="00587F20"/>
    <w:rsid w:val="005909D0"/>
    <w:rsid w:val="00591735"/>
    <w:rsid w:val="0059234C"/>
    <w:rsid w:val="00592CEC"/>
    <w:rsid w:val="0059638C"/>
    <w:rsid w:val="00596F61"/>
    <w:rsid w:val="00597394"/>
    <w:rsid w:val="0059780A"/>
    <w:rsid w:val="0059781D"/>
    <w:rsid w:val="00597DFE"/>
    <w:rsid w:val="005A0939"/>
    <w:rsid w:val="005A0CDD"/>
    <w:rsid w:val="005A52F1"/>
    <w:rsid w:val="005A5D2D"/>
    <w:rsid w:val="005A675B"/>
    <w:rsid w:val="005A6A53"/>
    <w:rsid w:val="005A7E23"/>
    <w:rsid w:val="005B0BB8"/>
    <w:rsid w:val="005B12EF"/>
    <w:rsid w:val="005B3DFB"/>
    <w:rsid w:val="005B4555"/>
    <w:rsid w:val="005B6F5D"/>
    <w:rsid w:val="005B7F61"/>
    <w:rsid w:val="005C03F8"/>
    <w:rsid w:val="005C0B70"/>
    <w:rsid w:val="005C1661"/>
    <w:rsid w:val="005C2646"/>
    <w:rsid w:val="005C4307"/>
    <w:rsid w:val="005C4FA7"/>
    <w:rsid w:val="005C5A87"/>
    <w:rsid w:val="005C6025"/>
    <w:rsid w:val="005C7687"/>
    <w:rsid w:val="005D1173"/>
    <w:rsid w:val="005D270D"/>
    <w:rsid w:val="005D355E"/>
    <w:rsid w:val="005D37EC"/>
    <w:rsid w:val="005D7C88"/>
    <w:rsid w:val="005E0168"/>
    <w:rsid w:val="005E03E4"/>
    <w:rsid w:val="005E09A8"/>
    <w:rsid w:val="005E0EFD"/>
    <w:rsid w:val="005E1732"/>
    <w:rsid w:val="005E2BAE"/>
    <w:rsid w:val="005E3442"/>
    <w:rsid w:val="005E3A3D"/>
    <w:rsid w:val="005E43F4"/>
    <w:rsid w:val="005E45CF"/>
    <w:rsid w:val="005E4EC2"/>
    <w:rsid w:val="005E606D"/>
    <w:rsid w:val="005E76A8"/>
    <w:rsid w:val="005F0A5D"/>
    <w:rsid w:val="005F3612"/>
    <w:rsid w:val="005F6ED2"/>
    <w:rsid w:val="005F721C"/>
    <w:rsid w:val="005F72F2"/>
    <w:rsid w:val="005F7A97"/>
    <w:rsid w:val="00601322"/>
    <w:rsid w:val="00602904"/>
    <w:rsid w:val="00603DA5"/>
    <w:rsid w:val="0060474F"/>
    <w:rsid w:val="00606C3D"/>
    <w:rsid w:val="00610494"/>
    <w:rsid w:val="006112E9"/>
    <w:rsid w:val="00611A67"/>
    <w:rsid w:val="006146E1"/>
    <w:rsid w:val="00614832"/>
    <w:rsid w:val="00614DAB"/>
    <w:rsid w:val="00615B61"/>
    <w:rsid w:val="00615E6C"/>
    <w:rsid w:val="006162DA"/>
    <w:rsid w:val="00617A40"/>
    <w:rsid w:val="00620E01"/>
    <w:rsid w:val="00623595"/>
    <w:rsid w:val="00623A46"/>
    <w:rsid w:val="00623F51"/>
    <w:rsid w:val="00624C28"/>
    <w:rsid w:val="006266A1"/>
    <w:rsid w:val="00626E6D"/>
    <w:rsid w:val="006301DA"/>
    <w:rsid w:val="00630282"/>
    <w:rsid w:val="006329E2"/>
    <w:rsid w:val="0063457C"/>
    <w:rsid w:val="0063525F"/>
    <w:rsid w:val="00635867"/>
    <w:rsid w:val="0063715D"/>
    <w:rsid w:val="00637360"/>
    <w:rsid w:val="0064109E"/>
    <w:rsid w:val="00642015"/>
    <w:rsid w:val="0064207E"/>
    <w:rsid w:val="0064291E"/>
    <w:rsid w:val="00645621"/>
    <w:rsid w:val="006458E6"/>
    <w:rsid w:val="00646341"/>
    <w:rsid w:val="006463AE"/>
    <w:rsid w:val="00647131"/>
    <w:rsid w:val="00647F08"/>
    <w:rsid w:val="0065000C"/>
    <w:rsid w:val="006502E9"/>
    <w:rsid w:val="006518EE"/>
    <w:rsid w:val="0065192F"/>
    <w:rsid w:val="00652D27"/>
    <w:rsid w:val="00653F31"/>
    <w:rsid w:val="0065418A"/>
    <w:rsid w:val="00654CA9"/>
    <w:rsid w:val="00660280"/>
    <w:rsid w:val="006607F1"/>
    <w:rsid w:val="00661B4E"/>
    <w:rsid w:val="00662BF5"/>
    <w:rsid w:val="00662D32"/>
    <w:rsid w:val="00663CC4"/>
    <w:rsid w:val="006656B6"/>
    <w:rsid w:val="00667605"/>
    <w:rsid w:val="00670471"/>
    <w:rsid w:val="006717F0"/>
    <w:rsid w:val="0067262F"/>
    <w:rsid w:val="00672915"/>
    <w:rsid w:val="00672F64"/>
    <w:rsid w:val="00675041"/>
    <w:rsid w:val="00675473"/>
    <w:rsid w:val="00676264"/>
    <w:rsid w:val="00676387"/>
    <w:rsid w:val="006769A7"/>
    <w:rsid w:val="006769D9"/>
    <w:rsid w:val="00676E24"/>
    <w:rsid w:val="006808B4"/>
    <w:rsid w:val="006812DB"/>
    <w:rsid w:val="00681952"/>
    <w:rsid w:val="006827B5"/>
    <w:rsid w:val="00682BDC"/>
    <w:rsid w:val="006830CE"/>
    <w:rsid w:val="00683399"/>
    <w:rsid w:val="00684851"/>
    <w:rsid w:val="00686D98"/>
    <w:rsid w:val="0068790D"/>
    <w:rsid w:val="00687E94"/>
    <w:rsid w:val="00691C52"/>
    <w:rsid w:val="006934AB"/>
    <w:rsid w:val="0069415C"/>
    <w:rsid w:val="006951E5"/>
    <w:rsid w:val="00695496"/>
    <w:rsid w:val="00695515"/>
    <w:rsid w:val="00695CDF"/>
    <w:rsid w:val="006A442D"/>
    <w:rsid w:val="006A61A9"/>
    <w:rsid w:val="006A69DA"/>
    <w:rsid w:val="006A7434"/>
    <w:rsid w:val="006B0C4E"/>
    <w:rsid w:val="006B2610"/>
    <w:rsid w:val="006B3A76"/>
    <w:rsid w:val="006B4C5D"/>
    <w:rsid w:val="006B5427"/>
    <w:rsid w:val="006B6983"/>
    <w:rsid w:val="006C36E8"/>
    <w:rsid w:val="006C3889"/>
    <w:rsid w:val="006C39E8"/>
    <w:rsid w:val="006C4A2F"/>
    <w:rsid w:val="006C73AC"/>
    <w:rsid w:val="006D1653"/>
    <w:rsid w:val="006D2505"/>
    <w:rsid w:val="006D3C29"/>
    <w:rsid w:val="006D4255"/>
    <w:rsid w:val="006D4A70"/>
    <w:rsid w:val="006D4A9E"/>
    <w:rsid w:val="006D5898"/>
    <w:rsid w:val="006D601C"/>
    <w:rsid w:val="006D74FC"/>
    <w:rsid w:val="006E53A8"/>
    <w:rsid w:val="006E7E0B"/>
    <w:rsid w:val="006F03AC"/>
    <w:rsid w:val="006F3036"/>
    <w:rsid w:val="006F3FE4"/>
    <w:rsid w:val="006F6EE0"/>
    <w:rsid w:val="007001A7"/>
    <w:rsid w:val="00701420"/>
    <w:rsid w:val="00701691"/>
    <w:rsid w:val="0070296B"/>
    <w:rsid w:val="00702C43"/>
    <w:rsid w:val="00702CDA"/>
    <w:rsid w:val="00703F8A"/>
    <w:rsid w:val="00704709"/>
    <w:rsid w:val="00705256"/>
    <w:rsid w:val="00706299"/>
    <w:rsid w:val="00706545"/>
    <w:rsid w:val="0071023E"/>
    <w:rsid w:val="007104B3"/>
    <w:rsid w:val="0071108E"/>
    <w:rsid w:val="007119DE"/>
    <w:rsid w:val="0071348F"/>
    <w:rsid w:val="00717081"/>
    <w:rsid w:val="00720DD8"/>
    <w:rsid w:val="0072344C"/>
    <w:rsid w:val="00724250"/>
    <w:rsid w:val="00724B6E"/>
    <w:rsid w:val="00725020"/>
    <w:rsid w:val="00725FCF"/>
    <w:rsid w:val="007260AB"/>
    <w:rsid w:val="00726661"/>
    <w:rsid w:val="007306A6"/>
    <w:rsid w:val="00732AAB"/>
    <w:rsid w:val="00734840"/>
    <w:rsid w:val="00734C3D"/>
    <w:rsid w:val="007369ED"/>
    <w:rsid w:val="00737476"/>
    <w:rsid w:val="0074276F"/>
    <w:rsid w:val="00743DCD"/>
    <w:rsid w:val="00745B85"/>
    <w:rsid w:val="00745E06"/>
    <w:rsid w:val="007467BD"/>
    <w:rsid w:val="00746D2A"/>
    <w:rsid w:val="0074747B"/>
    <w:rsid w:val="00750E99"/>
    <w:rsid w:val="00751985"/>
    <w:rsid w:val="007529B7"/>
    <w:rsid w:val="007548B9"/>
    <w:rsid w:val="00754B80"/>
    <w:rsid w:val="007550B1"/>
    <w:rsid w:val="0076226D"/>
    <w:rsid w:val="00764C0B"/>
    <w:rsid w:val="0076691B"/>
    <w:rsid w:val="0076701D"/>
    <w:rsid w:val="0076762A"/>
    <w:rsid w:val="007678BF"/>
    <w:rsid w:val="00767A26"/>
    <w:rsid w:val="007713F5"/>
    <w:rsid w:val="0077160A"/>
    <w:rsid w:val="00775B2D"/>
    <w:rsid w:val="007765CD"/>
    <w:rsid w:val="007765E9"/>
    <w:rsid w:val="007766E2"/>
    <w:rsid w:val="00782226"/>
    <w:rsid w:val="007826AE"/>
    <w:rsid w:val="0078298B"/>
    <w:rsid w:val="00782E56"/>
    <w:rsid w:val="007839EA"/>
    <w:rsid w:val="00785AC8"/>
    <w:rsid w:val="007866D2"/>
    <w:rsid w:val="00786774"/>
    <w:rsid w:val="00787BC1"/>
    <w:rsid w:val="00787FAA"/>
    <w:rsid w:val="00791F8E"/>
    <w:rsid w:val="00794709"/>
    <w:rsid w:val="00794B3C"/>
    <w:rsid w:val="007958AC"/>
    <w:rsid w:val="007A13C2"/>
    <w:rsid w:val="007A1A1A"/>
    <w:rsid w:val="007A2129"/>
    <w:rsid w:val="007A2C2A"/>
    <w:rsid w:val="007A38A2"/>
    <w:rsid w:val="007A3BB5"/>
    <w:rsid w:val="007A42ED"/>
    <w:rsid w:val="007A458B"/>
    <w:rsid w:val="007A46E7"/>
    <w:rsid w:val="007A5BA6"/>
    <w:rsid w:val="007A5F72"/>
    <w:rsid w:val="007B1775"/>
    <w:rsid w:val="007B209F"/>
    <w:rsid w:val="007B3D6C"/>
    <w:rsid w:val="007B3FBD"/>
    <w:rsid w:val="007B53CD"/>
    <w:rsid w:val="007B6A6D"/>
    <w:rsid w:val="007B6BD9"/>
    <w:rsid w:val="007C019D"/>
    <w:rsid w:val="007C02DE"/>
    <w:rsid w:val="007C04CF"/>
    <w:rsid w:val="007C1129"/>
    <w:rsid w:val="007C1272"/>
    <w:rsid w:val="007C1EFD"/>
    <w:rsid w:val="007C28BA"/>
    <w:rsid w:val="007C3A5F"/>
    <w:rsid w:val="007C3CF0"/>
    <w:rsid w:val="007C4E07"/>
    <w:rsid w:val="007C6664"/>
    <w:rsid w:val="007C6963"/>
    <w:rsid w:val="007D0E0D"/>
    <w:rsid w:val="007D2906"/>
    <w:rsid w:val="007D419F"/>
    <w:rsid w:val="007D4378"/>
    <w:rsid w:val="007D49AE"/>
    <w:rsid w:val="007D7486"/>
    <w:rsid w:val="007E0FC1"/>
    <w:rsid w:val="007E18C3"/>
    <w:rsid w:val="007E1908"/>
    <w:rsid w:val="007E28B1"/>
    <w:rsid w:val="007E516C"/>
    <w:rsid w:val="007E524C"/>
    <w:rsid w:val="007E5583"/>
    <w:rsid w:val="007E55EC"/>
    <w:rsid w:val="007E5A2D"/>
    <w:rsid w:val="007E5A82"/>
    <w:rsid w:val="007E5E33"/>
    <w:rsid w:val="007E64A1"/>
    <w:rsid w:val="007E75B6"/>
    <w:rsid w:val="007F0356"/>
    <w:rsid w:val="007F2674"/>
    <w:rsid w:val="007F425E"/>
    <w:rsid w:val="007F530C"/>
    <w:rsid w:val="007F5F4E"/>
    <w:rsid w:val="007F714E"/>
    <w:rsid w:val="00801B41"/>
    <w:rsid w:val="008027A1"/>
    <w:rsid w:val="00806A30"/>
    <w:rsid w:val="00807DFF"/>
    <w:rsid w:val="00810017"/>
    <w:rsid w:val="00810B89"/>
    <w:rsid w:val="00810CB1"/>
    <w:rsid w:val="00813260"/>
    <w:rsid w:val="00815845"/>
    <w:rsid w:val="00816A9F"/>
    <w:rsid w:val="0082044A"/>
    <w:rsid w:val="00820BD9"/>
    <w:rsid w:val="00822953"/>
    <w:rsid w:val="00823265"/>
    <w:rsid w:val="00823887"/>
    <w:rsid w:val="00823EC3"/>
    <w:rsid w:val="00823F69"/>
    <w:rsid w:val="00824A90"/>
    <w:rsid w:val="00825EFE"/>
    <w:rsid w:val="00830760"/>
    <w:rsid w:val="00830CF7"/>
    <w:rsid w:val="008324B4"/>
    <w:rsid w:val="00832852"/>
    <w:rsid w:val="0083372B"/>
    <w:rsid w:val="00835640"/>
    <w:rsid w:val="0083595F"/>
    <w:rsid w:val="008367A2"/>
    <w:rsid w:val="008375A5"/>
    <w:rsid w:val="008377C1"/>
    <w:rsid w:val="008427EF"/>
    <w:rsid w:val="00843434"/>
    <w:rsid w:val="00844394"/>
    <w:rsid w:val="0084449F"/>
    <w:rsid w:val="00845543"/>
    <w:rsid w:val="008461A7"/>
    <w:rsid w:val="00847C9F"/>
    <w:rsid w:val="0085040C"/>
    <w:rsid w:val="0085162A"/>
    <w:rsid w:val="00851BA2"/>
    <w:rsid w:val="00853453"/>
    <w:rsid w:val="00853B4D"/>
    <w:rsid w:val="00855AC8"/>
    <w:rsid w:val="00856469"/>
    <w:rsid w:val="00856764"/>
    <w:rsid w:val="008569D8"/>
    <w:rsid w:val="00857926"/>
    <w:rsid w:val="00857B9A"/>
    <w:rsid w:val="0086064E"/>
    <w:rsid w:val="00860B6D"/>
    <w:rsid w:val="00862711"/>
    <w:rsid w:val="00862B83"/>
    <w:rsid w:val="00863CDE"/>
    <w:rsid w:val="00864FCE"/>
    <w:rsid w:val="00865C6C"/>
    <w:rsid w:val="00866DB1"/>
    <w:rsid w:val="00867366"/>
    <w:rsid w:val="0086742A"/>
    <w:rsid w:val="0087023D"/>
    <w:rsid w:val="00870DA1"/>
    <w:rsid w:val="008728BF"/>
    <w:rsid w:val="00873A53"/>
    <w:rsid w:val="0087473A"/>
    <w:rsid w:val="00877491"/>
    <w:rsid w:val="0088002D"/>
    <w:rsid w:val="0088005E"/>
    <w:rsid w:val="0088127F"/>
    <w:rsid w:val="008825BA"/>
    <w:rsid w:val="008845B5"/>
    <w:rsid w:val="0088616D"/>
    <w:rsid w:val="0089341D"/>
    <w:rsid w:val="00894EF9"/>
    <w:rsid w:val="00895FAF"/>
    <w:rsid w:val="0089701C"/>
    <w:rsid w:val="008A23BD"/>
    <w:rsid w:val="008A3A3F"/>
    <w:rsid w:val="008A3CC9"/>
    <w:rsid w:val="008A48D0"/>
    <w:rsid w:val="008A5240"/>
    <w:rsid w:val="008A56DB"/>
    <w:rsid w:val="008A65C8"/>
    <w:rsid w:val="008A66E8"/>
    <w:rsid w:val="008A712A"/>
    <w:rsid w:val="008A7E52"/>
    <w:rsid w:val="008B0575"/>
    <w:rsid w:val="008B33A9"/>
    <w:rsid w:val="008B365A"/>
    <w:rsid w:val="008B3CA7"/>
    <w:rsid w:val="008B4C7F"/>
    <w:rsid w:val="008B61CA"/>
    <w:rsid w:val="008B693D"/>
    <w:rsid w:val="008B7A27"/>
    <w:rsid w:val="008C0451"/>
    <w:rsid w:val="008C0D7F"/>
    <w:rsid w:val="008C2B5B"/>
    <w:rsid w:val="008C3687"/>
    <w:rsid w:val="008C57F3"/>
    <w:rsid w:val="008C6685"/>
    <w:rsid w:val="008C690A"/>
    <w:rsid w:val="008C7D10"/>
    <w:rsid w:val="008D02AE"/>
    <w:rsid w:val="008D05C9"/>
    <w:rsid w:val="008D0E86"/>
    <w:rsid w:val="008D13F2"/>
    <w:rsid w:val="008D291A"/>
    <w:rsid w:val="008D40AE"/>
    <w:rsid w:val="008D4451"/>
    <w:rsid w:val="008D4BB5"/>
    <w:rsid w:val="008D6B71"/>
    <w:rsid w:val="008D7231"/>
    <w:rsid w:val="008D73EF"/>
    <w:rsid w:val="008E172E"/>
    <w:rsid w:val="008E26F0"/>
    <w:rsid w:val="008E4107"/>
    <w:rsid w:val="008E4655"/>
    <w:rsid w:val="008E4EBD"/>
    <w:rsid w:val="008F0A2C"/>
    <w:rsid w:val="008F0F56"/>
    <w:rsid w:val="008F38FA"/>
    <w:rsid w:val="008F4B4B"/>
    <w:rsid w:val="008F4D13"/>
    <w:rsid w:val="008F548E"/>
    <w:rsid w:val="008F6B91"/>
    <w:rsid w:val="009008E1"/>
    <w:rsid w:val="00900CC0"/>
    <w:rsid w:val="009030D0"/>
    <w:rsid w:val="0090390E"/>
    <w:rsid w:val="00903A28"/>
    <w:rsid w:val="009070C9"/>
    <w:rsid w:val="009112DC"/>
    <w:rsid w:val="00912E50"/>
    <w:rsid w:val="00913067"/>
    <w:rsid w:val="00913532"/>
    <w:rsid w:val="00913DEF"/>
    <w:rsid w:val="00914C23"/>
    <w:rsid w:val="00915426"/>
    <w:rsid w:val="00915738"/>
    <w:rsid w:val="00916E31"/>
    <w:rsid w:val="009207D4"/>
    <w:rsid w:val="009228DB"/>
    <w:rsid w:val="00922988"/>
    <w:rsid w:val="00923A79"/>
    <w:rsid w:val="009249CB"/>
    <w:rsid w:val="00926480"/>
    <w:rsid w:val="00926DEF"/>
    <w:rsid w:val="00926FFE"/>
    <w:rsid w:val="009274B0"/>
    <w:rsid w:val="00927B05"/>
    <w:rsid w:val="00931A38"/>
    <w:rsid w:val="00932C8F"/>
    <w:rsid w:val="00933859"/>
    <w:rsid w:val="00935530"/>
    <w:rsid w:val="00935535"/>
    <w:rsid w:val="009368A2"/>
    <w:rsid w:val="00936C11"/>
    <w:rsid w:val="00937952"/>
    <w:rsid w:val="009432AD"/>
    <w:rsid w:val="00944049"/>
    <w:rsid w:val="00944CA3"/>
    <w:rsid w:val="0094570C"/>
    <w:rsid w:val="00945850"/>
    <w:rsid w:val="00946649"/>
    <w:rsid w:val="00947436"/>
    <w:rsid w:val="009515A6"/>
    <w:rsid w:val="0095195D"/>
    <w:rsid w:val="00952D3A"/>
    <w:rsid w:val="0095361B"/>
    <w:rsid w:val="00953BB6"/>
    <w:rsid w:val="00954E05"/>
    <w:rsid w:val="0095527A"/>
    <w:rsid w:val="00955636"/>
    <w:rsid w:val="00957694"/>
    <w:rsid w:val="009602B4"/>
    <w:rsid w:val="00960E98"/>
    <w:rsid w:val="00962919"/>
    <w:rsid w:val="009648EA"/>
    <w:rsid w:val="00965C8C"/>
    <w:rsid w:val="00966E6D"/>
    <w:rsid w:val="00967115"/>
    <w:rsid w:val="009671DC"/>
    <w:rsid w:val="00972430"/>
    <w:rsid w:val="00974063"/>
    <w:rsid w:val="00977B28"/>
    <w:rsid w:val="009812E6"/>
    <w:rsid w:val="00981703"/>
    <w:rsid w:val="00982A6B"/>
    <w:rsid w:val="00983179"/>
    <w:rsid w:val="009847AA"/>
    <w:rsid w:val="00984E36"/>
    <w:rsid w:val="00985B20"/>
    <w:rsid w:val="00986103"/>
    <w:rsid w:val="009861B5"/>
    <w:rsid w:val="0098685B"/>
    <w:rsid w:val="009872C4"/>
    <w:rsid w:val="009906FA"/>
    <w:rsid w:val="00992310"/>
    <w:rsid w:val="00993637"/>
    <w:rsid w:val="0099395D"/>
    <w:rsid w:val="00996A19"/>
    <w:rsid w:val="00997387"/>
    <w:rsid w:val="009A04E0"/>
    <w:rsid w:val="009A050C"/>
    <w:rsid w:val="009A05B2"/>
    <w:rsid w:val="009A0781"/>
    <w:rsid w:val="009A09F7"/>
    <w:rsid w:val="009A0A3D"/>
    <w:rsid w:val="009A1CD1"/>
    <w:rsid w:val="009A3471"/>
    <w:rsid w:val="009A4DD2"/>
    <w:rsid w:val="009A593B"/>
    <w:rsid w:val="009A6B92"/>
    <w:rsid w:val="009B0933"/>
    <w:rsid w:val="009B0DFF"/>
    <w:rsid w:val="009B3982"/>
    <w:rsid w:val="009B486D"/>
    <w:rsid w:val="009B4D78"/>
    <w:rsid w:val="009B534C"/>
    <w:rsid w:val="009B6550"/>
    <w:rsid w:val="009B79A5"/>
    <w:rsid w:val="009B79BE"/>
    <w:rsid w:val="009B7ED1"/>
    <w:rsid w:val="009C15D3"/>
    <w:rsid w:val="009C3991"/>
    <w:rsid w:val="009C39A1"/>
    <w:rsid w:val="009C44AE"/>
    <w:rsid w:val="009C4DE6"/>
    <w:rsid w:val="009C5349"/>
    <w:rsid w:val="009C793D"/>
    <w:rsid w:val="009D22C2"/>
    <w:rsid w:val="009D3238"/>
    <w:rsid w:val="009D5481"/>
    <w:rsid w:val="009D5861"/>
    <w:rsid w:val="009E01A6"/>
    <w:rsid w:val="009E0740"/>
    <w:rsid w:val="009E501B"/>
    <w:rsid w:val="009E708F"/>
    <w:rsid w:val="009E7CE4"/>
    <w:rsid w:val="009F247C"/>
    <w:rsid w:val="009F3486"/>
    <w:rsid w:val="009F574A"/>
    <w:rsid w:val="009F6989"/>
    <w:rsid w:val="00A00CB8"/>
    <w:rsid w:val="00A010EE"/>
    <w:rsid w:val="00A05B3F"/>
    <w:rsid w:val="00A11066"/>
    <w:rsid w:val="00A11A81"/>
    <w:rsid w:val="00A11C34"/>
    <w:rsid w:val="00A13BEA"/>
    <w:rsid w:val="00A13C27"/>
    <w:rsid w:val="00A1469F"/>
    <w:rsid w:val="00A16698"/>
    <w:rsid w:val="00A16C1D"/>
    <w:rsid w:val="00A1757A"/>
    <w:rsid w:val="00A21541"/>
    <w:rsid w:val="00A22CED"/>
    <w:rsid w:val="00A22D3A"/>
    <w:rsid w:val="00A23AA4"/>
    <w:rsid w:val="00A2488B"/>
    <w:rsid w:val="00A248BD"/>
    <w:rsid w:val="00A24A90"/>
    <w:rsid w:val="00A24C0B"/>
    <w:rsid w:val="00A2506B"/>
    <w:rsid w:val="00A26703"/>
    <w:rsid w:val="00A269BD"/>
    <w:rsid w:val="00A316A2"/>
    <w:rsid w:val="00A32CF6"/>
    <w:rsid w:val="00A365F7"/>
    <w:rsid w:val="00A408BC"/>
    <w:rsid w:val="00A4457B"/>
    <w:rsid w:val="00A463CA"/>
    <w:rsid w:val="00A46E57"/>
    <w:rsid w:val="00A502F5"/>
    <w:rsid w:val="00A507EE"/>
    <w:rsid w:val="00A53825"/>
    <w:rsid w:val="00A5395A"/>
    <w:rsid w:val="00A53DCD"/>
    <w:rsid w:val="00A54EB5"/>
    <w:rsid w:val="00A57B9B"/>
    <w:rsid w:val="00A61FF9"/>
    <w:rsid w:val="00A631BD"/>
    <w:rsid w:val="00A63950"/>
    <w:rsid w:val="00A63B98"/>
    <w:rsid w:val="00A63DFB"/>
    <w:rsid w:val="00A64C87"/>
    <w:rsid w:val="00A64F8E"/>
    <w:rsid w:val="00A66632"/>
    <w:rsid w:val="00A675BE"/>
    <w:rsid w:val="00A71474"/>
    <w:rsid w:val="00A720C7"/>
    <w:rsid w:val="00A744FA"/>
    <w:rsid w:val="00A74749"/>
    <w:rsid w:val="00A75876"/>
    <w:rsid w:val="00A758BC"/>
    <w:rsid w:val="00A77775"/>
    <w:rsid w:val="00A80DBA"/>
    <w:rsid w:val="00A810B6"/>
    <w:rsid w:val="00A82971"/>
    <w:rsid w:val="00A82EFF"/>
    <w:rsid w:val="00A849B6"/>
    <w:rsid w:val="00A85F81"/>
    <w:rsid w:val="00A86DBE"/>
    <w:rsid w:val="00A91D73"/>
    <w:rsid w:val="00A921A8"/>
    <w:rsid w:val="00A94CB6"/>
    <w:rsid w:val="00A96988"/>
    <w:rsid w:val="00A96A8B"/>
    <w:rsid w:val="00A96DAD"/>
    <w:rsid w:val="00A975BF"/>
    <w:rsid w:val="00AA09C4"/>
    <w:rsid w:val="00AA126B"/>
    <w:rsid w:val="00AA15C2"/>
    <w:rsid w:val="00AA24A2"/>
    <w:rsid w:val="00AA40DD"/>
    <w:rsid w:val="00AA4280"/>
    <w:rsid w:val="00AA442B"/>
    <w:rsid w:val="00AB0B40"/>
    <w:rsid w:val="00AB1524"/>
    <w:rsid w:val="00AB1B5B"/>
    <w:rsid w:val="00AB3796"/>
    <w:rsid w:val="00AB390D"/>
    <w:rsid w:val="00AB4647"/>
    <w:rsid w:val="00AB4CC9"/>
    <w:rsid w:val="00AB6FB9"/>
    <w:rsid w:val="00AB7D16"/>
    <w:rsid w:val="00AB7F23"/>
    <w:rsid w:val="00AC1338"/>
    <w:rsid w:val="00AC2493"/>
    <w:rsid w:val="00AC2C6E"/>
    <w:rsid w:val="00AC3365"/>
    <w:rsid w:val="00AC39AD"/>
    <w:rsid w:val="00AC4920"/>
    <w:rsid w:val="00AC4E61"/>
    <w:rsid w:val="00AC5426"/>
    <w:rsid w:val="00AC72DC"/>
    <w:rsid w:val="00AC76B3"/>
    <w:rsid w:val="00AC7DBC"/>
    <w:rsid w:val="00AD1FF1"/>
    <w:rsid w:val="00AD211F"/>
    <w:rsid w:val="00AD22F5"/>
    <w:rsid w:val="00AD5AC4"/>
    <w:rsid w:val="00AD7D87"/>
    <w:rsid w:val="00AE16F9"/>
    <w:rsid w:val="00AE1768"/>
    <w:rsid w:val="00AE4C04"/>
    <w:rsid w:val="00AE7900"/>
    <w:rsid w:val="00AF027C"/>
    <w:rsid w:val="00AF25D5"/>
    <w:rsid w:val="00AF2940"/>
    <w:rsid w:val="00AF55CA"/>
    <w:rsid w:val="00B00208"/>
    <w:rsid w:val="00B00325"/>
    <w:rsid w:val="00B00624"/>
    <w:rsid w:val="00B00A94"/>
    <w:rsid w:val="00B0247C"/>
    <w:rsid w:val="00B0488B"/>
    <w:rsid w:val="00B04FCD"/>
    <w:rsid w:val="00B0540A"/>
    <w:rsid w:val="00B056F4"/>
    <w:rsid w:val="00B06E4D"/>
    <w:rsid w:val="00B12ABE"/>
    <w:rsid w:val="00B13FF5"/>
    <w:rsid w:val="00B15E30"/>
    <w:rsid w:val="00B2256E"/>
    <w:rsid w:val="00B22BC2"/>
    <w:rsid w:val="00B22CBB"/>
    <w:rsid w:val="00B22FBE"/>
    <w:rsid w:val="00B24B81"/>
    <w:rsid w:val="00B24E1B"/>
    <w:rsid w:val="00B302C2"/>
    <w:rsid w:val="00B31056"/>
    <w:rsid w:val="00B31F2E"/>
    <w:rsid w:val="00B32449"/>
    <w:rsid w:val="00B33FDE"/>
    <w:rsid w:val="00B370E3"/>
    <w:rsid w:val="00B37763"/>
    <w:rsid w:val="00B40B3E"/>
    <w:rsid w:val="00B41484"/>
    <w:rsid w:val="00B4158B"/>
    <w:rsid w:val="00B43322"/>
    <w:rsid w:val="00B437FB"/>
    <w:rsid w:val="00B4452E"/>
    <w:rsid w:val="00B46F3D"/>
    <w:rsid w:val="00B475B0"/>
    <w:rsid w:val="00B47D73"/>
    <w:rsid w:val="00B5045F"/>
    <w:rsid w:val="00B51171"/>
    <w:rsid w:val="00B52655"/>
    <w:rsid w:val="00B52EEA"/>
    <w:rsid w:val="00B544B6"/>
    <w:rsid w:val="00B55867"/>
    <w:rsid w:val="00B577CE"/>
    <w:rsid w:val="00B57A73"/>
    <w:rsid w:val="00B62BA1"/>
    <w:rsid w:val="00B6481D"/>
    <w:rsid w:val="00B64F4B"/>
    <w:rsid w:val="00B70307"/>
    <w:rsid w:val="00B7041E"/>
    <w:rsid w:val="00B70A9A"/>
    <w:rsid w:val="00B70B2E"/>
    <w:rsid w:val="00B711B8"/>
    <w:rsid w:val="00B73F06"/>
    <w:rsid w:val="00B741F8"/>
    <w:rsid w:val="00B74EF3"/>
    <w:rsid w:val="00B75241"/>
    <w:rsid w:val="00B7578D"/>
    <w:rsid w:val="00B75973"/>
    <w:rsid w:val="00B801DF"/>
    <w:rsid w:val="00B82A82"/>
    <w:rsid w:val="00B8325D"/>
    <w:rsid w:val="00B8380B"/>
    <w:rsid w:val="00B84259"/>
    <w:rsid w:val="00B8536C"/>
    <w:rsid w:val="00B85D26"/>
    <w:rsid w:val="00B90462"/>
    <w:rsid w:val="00B919A9"/>
    <w:rsid w:val="00B91A02"/>
    <w:rsid w:val="00B92AB2"/>
    <w:rsid w:val="00B94537"/>
    <w:rsid w:val="00B96519"/>
    <w:rsid w:val="00BA0EED"/>
    <w:rsid w:val="00BA219B"/>
    <w:rsid w:val="00BA3B11"/>
    <w:rsid w:val="00BA40B3"/>
    <w:rsid w:val="00BB1BC9"/>
    <w:rsid w:val="00BB3681"/>
    <w:rsid w:val="00BB38AB"/>
    <w:rsid w:val="00BB3E9C"/>
    <w:rsid w:val="00BB4EB6"/>
    <w:rsid w:val="00BB5C8D"/>
    <w:rsid w:val="00BB6B1A"/>
    <w:rsid w:val="00BC1917"/>
    <w:rsid w:val="00BC25F4"/>
    <w:rsid w:val="00BC46C7"/>
    <w:rsid w:val="00BC489B"/>
    <w:rsid w:val="00BC69D9"/>
    <w:rsid w:val="00BD13CE"/>
    <w:rsid w:val="00BD156C"/>
    <w:rsid w:val="00BD2276"/>
    <w:rsid w:val="00BD3542"/>
    <w:rsid w:val="00BD37E4"/>
    <w:rsid w:val="00BD4269"/>
    <w:rsid w:val="00BD470E"/>
    <w:rsid w:val="00BD4D82"/>
    <w:rsid w:val="00BD4E8B"/>
    <w:rsid w:val="00BE15C5"/>
    <w:rsid w:val="00BE54F2"/>
    <w:rsid w:val="00BF016C"/>
    <w:rsid w:val="00BF0310"/>
    <w:rsid w:val="00BF07A3"/>
    <w:rsid w:val="00BF33EA"/>
    <w:rsid w:val="00BF65CC"/>
    <w:rsid w:val="00BF6BFE"/>
    <w:rsid w:val="00C004D0"/>
    <w:rsid w:val="00C01F70"/>
    <w:rsid w:val="00C02C65"/>
    <w:rsid w:val="00C032FC"/>
    <w:rsid w:val="00C03472"/>
    <w:rsid w:val="00C041AE"/>
    <w:rsid w:val="00C04425"/>
    <w:rsid w:val="00C05069"/>
    <w:rsid w:val="00C0544F"/>
    <w:rsid w:val="00C072D0"/>
    <w:rsid w:val="00C1084C"/>
    <w:rsid w:val="00C10955"/>
    <w:rsid w:val="00C12A9E"/>
    <w:rsid w:val="00C15122"/>
    <w:rsid w:val="00C15B60"/>
    <w:rsid w:val="00C16578"/>
    <w:rsid w:val="00C175A4"/>
    <w:rsid w:val="00C179DF"/>
    <w:rsid w:val="00C17B14"/>
    <w:rsid w:val="00C2068A"/>
    <w:rsid w:val="00C23B68"/>
    <w:rsid w:val="00C2463F"/>
    <w:rsid w:val="00C259BB"/>
    <w:rsid w:val="00C27AED"/>
    <w:rsid w:val="00C32C4C"/>
    <w:rsid w:val="00C336D8"/>
    <w:rsid w:val="00C34CEA"/>
    <w:rsid w:val="00C35884"/>
    <w:rsid w:val="00C41B1F"/>
    <w:rsid w:val="00C41CFA"/>
    <w:rsid w:val="00C44D06"/>
    <w:rsid w:val="00C44F71"/>
    <w:rsid w:val="00C5046C"/>
    <w:rsid w:val="00C5109E"/>
    <w:rsid w:val="00C51A73"/>
    <w:rsid w:val="00C52033"/>
    <w:rsid w:val="00C53FC1"/>
    <w:rsid w:val="00C542F3"/>
    <w:rsid w:val="00C543DE"/>
    <w:rsid w:val="00C54E3A"/>
    <w:rsid w:val="00C5591D"/>
    <w:rsid w:val="00C56E19"/>
    <w:rsid w:val="00C615EC"/>
    <w:rsid w:val="00C64B5A"/>
    <w:rsid w:val="00C6635D"/>
    <w:rsid w:val="00C66722"/>
    <w:rsid w:val="00C66C38"/>
    <w:rsid w:val="00C675BF"/>
    <w:rsid w:val="00C71ED4"/>
    <w:rsid w:val="00C72A0F"/>
    <w:rsid w:val="00C72D14"/>
    <w:rsid w:val="00C731FC"/>
    <w:rsid w:val="00C745D1"/>
    <w:rsid w:val="00C749C3"/>
    <w:rsid w:val="00C75A82"/>
    <w:rsid w:val="00C769B6"/>
    <w:rsid w:val="00C77245"/>
    <w:rsid w:val="00C77290"/>
    <w:rsid w:val="00C776EC"/>
    <w:rsid w:val="00C8071D"/>
    <w:rsid w:val="00C81676"/>
    <w:rsid w:val="00C824BB"/>
    <w:rsid w:val="00C833F4"/>
    <w:rsid w:val="00C83B7C"/>
    <w:rsid w:val="00C848DF"/>
    <w:rsid w:val="00C854CA"/>
    <w:rsid w:val="00C85BDB"/>
    <w:rsid w:val="00C87235"/>
    <w:rsid w:val="00C924F6"/>
    <w:rsid w:val="00C92ABD"/>
    <w:rsid w:val="00C92D7E"/>
    <w:rsid w:val="00C93791"/>
    <w:rsid w:val="00C94DB0"/>
    <w:rsid w:val="00C9606C"/>
    <w:rsid w:val="00C96D1A"/>
    <w:rsid w:val="00C97451"/>
    <w:rsid w:val="00CA1090"/>
    <w:rsid w:val="00CA1EE1"/>
    <w:rsid w:val="00CA5109"/>
    <w:rsid w:val="00CA5E04"/>
    <w:rsid w:val="00CA6A76"/>
    <w:rsid w:val="00CA6F0E"/>
    <w:rsid w:val="00CB0CE7"/>
    <w:rsid w:val="00CB4789"/>
    <w:rsid w:val="00CB7678"/>
    <w:rsid w:val="00CB771C"/>
    <w:rsid w:val="00CB78CF"/>
    <w:rsid w:val="00CB7FB9"/>
    <w:rsid w:val="00CC0ACF"/>
    <w:rsid w:val="00CC182B"/>
    <w:rsid w:val="00CC3894"/>
    <w:rsid w:val="00CC4156"/>
    <w:rsid w:val="00CC4662"/>
    <w:rsid w:val="00CC51A2"/>
    <w:rsid w:val="00CC54A5"/>
    <w:rsid w:val="00CC552A"/>
    <w:rsid w:val="00CC65BD"/>
    <w:rsid w:val="00CC66CB"/>
    <w:rsid w:val="00CC6B4B"/>
    <w:rsid w:val="00CD001B"/>
    <w:rsid w:val="00CD00A3"/>
    <w:rsid w:val="00CD1EC3"/>
    <w:rsid w:val="00CD2AFE"/>
    <w:rsid w:val="00CD30E1"/>
    <w:rsid w:val="00CD3247"/>
    <w:rsid w:val="00CD3353"/>
    <w:rsid w:val="00CD4E39"/>
    <w:rsid w:val="00CD4E84"/>
    <w:rsid w:val="00CD5ACE"/>
    <w:rsid w:val="00CD69C4"/>
    <w:rsid w:val="00CD6D6D"/>
    <w:rsid w:val="00CE1CDD"/>
    <w:rsid w:val="00CE228F"/>
    <w:rsid w:val="00CE3A14"/>
    <w:rsid w:val="00CE6A3E"/>
    <w:rsid w:val="00CE6D36"/>
    <w:rsid w:val="00CF05ED"/>
    <w:rsid w:val="00CF30E1"/>
    <w:rsid w:val="00CF40A1"/>
    <w:rsid w:val="00CF4290"/>
    <w:rsid w:val="00D0025E"/>
    <w:rsid w:val="00D0092F"/>
    <w:rsid w:val="00D015D2"/>
    <w:rsid w:val="00D0195B"/>
    <w:rsid w:val="00D05198"/>
    <w:rsid w:val="00D0573D"/>
    <w:rsid w:val="00D066B0"/>
    <w:rsid w:val="00D077DF"/>
    <w:rsid w:val="00D1071E"/>
    <w:rsid w:val="00D10803"/>
    <w:rsid w:val="00D11CF5"/>
    <w:rsid w:val="00D12ABB"/>
    <w:rsid w:val="00D13E49"/>
    <w:rsid w:val="00D15461"/>
    <w:rsid w:val="00D17629"/>
    <w:rsid w:val="00D22DD0"/>
    <w:rsid w:val="00D2402D"/>
    <w:rsid w:val="00D27A0B"/>
    <w:rsid w:val="00D27EA1"/>
    <w:rsid w:val="00D327FC"/>
    <w:rsid w:val="00D3308F"/>
    <w:rsid w:val="00D331BF"/>
    <w:rsid w:val="00D35045"/>
    <w:rsid w:val="00D36374"/>
    <w:rsid w:val="00D40CF5"/>
    <w:rsid w:val="00D40F88"/>
    <w:rsid w:val="00D418A6"/>
    <w:rsid w:val="00D42D89"/>
    <w:rsid w:val="00D43C50"/>
    <w:rsid w:val="00D44261"/>
    <w:rsid w:val="00D443E7"/>
    <w:rsid w:val="00D46279"/>
    <w:rsid w:val="00D50999"/>
    <w:rsid w:val="00D527F0"/>
    <w:rsid w:val="00D52881"/>
    <w:rsid w:val="00D53895"/>
    <w:rsid w:val="00D60128"/>
    <w:rsid w:val="00D61431"/>
    <w:rsid w:val="00D628C7"/>
    <w:rsid w:val="00D634E5"/>
    <w:rsid w:val="00D63536"/>
    <w:rsid w:val="00D63E0C"/>
    <w:rsid w:val="00D6476D"/>
    <w:rsid w:val="00D70BD2"/>
    <w:rsid w:val="00D72664"/>
    <w:rsid w:val="00D732EB"/>
    <w:rsid w:val="00D73FA3"/>
    <w:rsid w:val="00D745C8"/>
    <w:rsid w:val="00D74CDD"/>
    <w:rsid w:val="00D76DD7"/>
    <w:rsid w:val="00D77FEA"/>
    <w:rsid w:val="00D81FEA"/>
    <w:rsid w:val="00D847DD"/>
    <w:rsid w:val="00D85D25"/>
    <w:rsid w:val="00D85EC8"/>
    <w:rsid w:val="00D87B17"/>
    <w:rsid w:val="00D87DFC"/>
    <w:rsid w:val="00D9454A"/>
    <w:rsid w:val="00D94FD2"/>
    <w:rsid w:val="00DA0004"/>
    <w:rsid w:val="00DA2879"/>
    <w:rsid w:val="00DA32DE"/>
    <w:rsid w:val="00DA3D7E"/>
    <w:rsid w:val="00DB2A49"/>
    <w:rsid w:val="00DB42DA"/>
    <w:rsid w:val="00DB4946"/>
    <w:rsid w:val="00DB62D5"/>
    <w:rsid w:val="00DB69EF"/>
    <w:rsid w:val="00DB7FF4"/>
    <w:rsid w:val="00DC09EE"/>
    <w:rsid w:val="00DC1C17"/>
    <w:rsid w:val="00DC33DA"/>
    <w:rsid w:val="00DC5126"/>
    <w:rsid w:val="00DD108C"/>
    <w:rsid w:val="00DD1300"/>
    <w:rsid w:val="00DD1CE9"/>
    <w:rsid w:val="00DD1EA2"/>
    <w:rsid w:val="00DD2642"/>
    <w:rsid w:val="00DD3AB5"/>
    <w:rsid w:val="00DD4D00"/>
    <w:rsid w:val="00DD6720"/>
    <w:rsid w:val="00DD6C63"/>
    <w:rsid w:val="00DE33D4"/>
    <w:rsid w:val="00DE34DF"/>
    <w:rsid w:val="00DE353C"/>
    <w:rsid w:val="00DE3C8A"/>
    <w:rsid w:val="00DE5A5F"/>
    <w:rsid w:val="00DF0025"/>
    <w:rsid w:val="00DF0059"/>
    <w:rsid w:val="00DF067A"/>
    <w:rsid w:val="00DF074A"/>
    <w:rsid w:val="00DF1394"/>
    <w:rsid w:val="00DF51CE"/>
    <w:rsid w:val="00DF7A7E"/>
    <w:rsid w:val="00E0128F"/>
    <w:rsid w:val="00E03271"/>
    <w:rsid w:val="00E0406B"/>
    <w:rsid w:val="00E042F2"/>
    <w:rsid w:val="00E04C2A"/>
    <w:rsid w:val="00E05371"/>
    <w:rsid w:val="00E05BFE"/>
    <w:rsid w:val="00E0681F"/>
    <w:rsid w:val="00E07CE5"/>
    <w:rsid w:val="00E07E73"/>
    <w:rsid w:val="00E106FF"/>
    <w:rsid w:val="00E118F7"/>
    <w:rsid w:val="00E13FB1"/>
    <w:rsid w:val="00E1692E"/>
    <w:rsid w:val="00E16EA5"/>
    <w:rsid w:val="00E171DB"/>
    <w:rsid w:val="00E172FC"/>
    <w:rsid w:val="00E176ED"/>
    <w:rsid w:val="00E2219A"/>
    <w:rsid w:val="00E23310"/>
    <w:rsid w:val="00E25B00"/>
    <w:rsid w:val="00E25D4F"/>
    <w:rsid w:val="00E26A83"/>
    <w:rsid w:val="00E26B36"/>
    <w:rsid w:val="00E36F39"/>
    <w:rsid w:val="00E4067E"/>
    <w:rsid w:val="00E4224C"/>
    <w:rsid w:val="00E43CD5"/>
    <w:rsid w:val="00E44A14"/>
    <w:rsid w:val="00E45474"/>
    <w:rsid w:val="00E4573C"/>
    <w:rsid w:val="00E460F1"/>
    <w:rsid w:val="00E465FD"/>
    <w:rsid w:val="00E46F3A"/>
    <w:rsid w:val="00E52526"/>
    <w:rsid w:val="00E52C00"/>
    <w:rsid w:val="00E52E4D"/>
    <w:rsid w:val="00E53677"/>
    <w:rsid w:val="00E55019"/>
    <w:rsid w:val="00E57A52"/>
    <w:rsid w:val="00E608E0"/>
    <w:rsid w:val="00E620A0"/>
    <w:rsid w:val="00E638CF"/>
    <w:rsid w:val="00E64D94"/>
    <w:rsid w:val="00E7092A"/>
    <w:rsid w:val="00E72CF7"/>
    <w:rsid w:val="00E72F62"/>
    <w:rsid w:val="00E73BD4"/>
    <w:rsid w:val="00E754A7"/>
    <w:rsid w:val="00E757E0"/>
    <w:rsid w:val="00E759BA"/>
    <w:rsid w:val="00E76491"/>
    <w:rsid w:val="00E81897"/>
    <w:rsid w:val="00E818F8"/>
    <w:rsid w:val="00E82661"/>
    <w:rsid w:val="00E827CE"/>
    <w:rsid w:val="00E848D5"/>
    <w:rsid w:val="00E85833"/>
    <w:rsid w:val="00E86363"/>
    <w:rsid w:val="00E8739F"/>
    <w:rsid w:val="00E920AD"/>
    <w:rsid w:val="00E92237"/>
    <w:rsid w:val="00E92F77"/>
    <w:rsid w:val="00E931CD"/>
    <w:rsid w:val="00E95A63"/>
    <w:rsid w:val="00E9652B"/>
    <w:rsid w:val="00EA009F"/>
    <w:rsid w:val="00EA11B6"/>
    <w:rsid w:val="00EA1EE2"/>
    <w:rsid w:val="00EA28F1"/>
    <w:rsid w:val="00EA2920"/>
    <w:rsid w:val="00EA4815"/>
    <w:rsid w:val="00EA50A9"/>
    <w:rsid w:val="00EA616D"/>
    <w:rsid w:val="00EB06B9"/>
    <w:rsid w:val="00EB132E"/>
    <w:rsid w:val="00EB2924"/>
    <w:rsid w:val="00EB39E7"/>
    <w:rsid w:val="00EB51F8"/>
    <w:rsid w:val="00EC17F5"/>
    <w:rsid w:val="00EC20E6"/>
    <w:rsid w:val="00EC29D8"/>
    <w:rsid w:val="00EC33AC"/>
    <w:rsid w:val="00EC41D7"/>
    <w:rsid w:val="00EC4765"/>
    <w:rsid w:val="00EC520B"/>
    <w:rsid w:val="00EC5F75"/>
    <w:rsid w:val="00EC5FF5"/>
    <w:rsid w:val="00EC649D"/>
    <w:rsid w:val="00ED3863"/>
    <w:rsid w:val="00ED503F"/>
    <w:rsid w:val="00ED6460"/>
    <w:rsid w:val="00ED6B58"/>
    <w:rsid w:val="00ED7AAD"/>
    <w:rsid w:val="00EE0F53"/>
    <w:rsid w:val="00EE2442"/>
    <w:rsid w:val="00EE4D91"/>
    <w:rsid w:val="00EE6807"/>
    <w:rsid w:val="00EE6D5A"/>
    <w:rsid w:val="00EE6F9C"/>
    <w:rsid w:val="00EF1BAE"/>
    <w:rsid w:val="00EF23E5"/>
    <w:rsid w:val="00EF34EF"/>
    <w:rsid w:val="00EF4DDA"/>
    <w:rsid w:val="00EF52BF"/>
    <w:rsid w:val="00EF7762"/>
    <w:rsid w:val="00F0005A"/>
    <w:rsid w:val="00F00B05"/>
    <w:rsid w:val="00F00D84"/>
    <w:rsid w:val="00F01345"/>
    <w:rsid w:val="00F02C53"/>
    <w:rsid w:val="00F02D20"/>
    <w:rsid w:val="00F04118"/>
    <w:rsid w:val="00F050E1"/>
    <w:rsid w:val="00F06E0A"/>
    <w:rsid w:val="00F075BA"/>
    <w:rsid w:val="00F100D9"/>
    <w:rsid w:val="00F117D7"/>
    <w:rsid w:val="00F135CF"/>
    <w:rsid w:val="00F13F76"/>
    <w:rsid w:val="00F1518D"/>
    <w:rsid w:val="00F161D4"/>
    <w:rsid w:val="00F16CCB"/>
    <w:rsid w:val="00F17405"/>
    <w:rsid w:val="00F20209"/>
    <w:rsid w:val="00F207A0"/>
    <w:rsid w:val="00F20F5C"/>
    <w:rsid w:val="00F21F44"/>
    <w:rsid w:val="00F2297D"/>
    <w:rsid w:val="00F234FD"/>
    <w:rsid w:val="00F23638"/>
    <w:rsid w:val="00F27861"/>
    <w:rsid w:val="00F27EB3"/>
    <w:rsid w:val="00F30A91"/>
    <w:rsid w:val="00F30AAB"/>
    <w:rsid w:val="00F30B2B"/>
    <w:rsid w:val="00F32BDE"/>
    <w:rsid w:val="00F32DCD"/>
    <w:rsid w:val="00F330F3"/>
    <w:rsid w:val="00F3446C"/>
    <w:rsid w:val="00F34897"/>
    <w:rsid w:val="00F371B9"/>
    <w:rsid w:val="00F37962"/>
    <w:rsid w:val="00F37F5A"/>
    <w:rsid w:val="00F401D2"/>
    <w:rsid w:val="00F41332"/>
    <w:rsid w:val="00F422F1"/>
    <w:rsid w:val="00F44F5E"/>
    <w:rsid w:val="00F45786"/>
    <w:rsid w:val="00F45929"/>
    <w:rsid w:val="00F45A3D"/>
    <w:rsid w:val="00F47B07"/>
    <w:rsid w:val="00F47F3E"/>
    <w:rsid w:val="00F47F4B"/>
    <w:rsid w:val="00F51525"/>
    <w:rsid w:val="00F515A2"/>
    <w:rsid w:val="00F519DE"/>
    <w:rsid w:val="00F51BA8"/>
    <w:rsid w:val="00F51D06"/>
    <w:rsid w:val="00F52B5A"/>
    <w:rsid w:val="00F53173"/>
    <w:rsid w:val="00F53D35"/>
    <w:rsid w:val="00F55E95"/>
    <w:rsid w:val="00F5634B"/>
    <w:rsid w:val="00F65176"/>
    <w:rsid w:val="00F65E74"/>
    <w:rsid w:val="00F660C8"/>
    <w:rsid w:val="00F666DA"/>
    <w:rsid w:val="00F676BE"/>
    <w:rsid w:val="00F6785F"/>
    <w:rsid w:val="00F70096"/>
    <w:rsid w:val="00F72B9B"/>
    <w:rsid w:val="00F73DA3"/>
    <w:rsid w:val="00F74056"/>
    <w:rsid w:val="00F756F2"/>
    <w:rsid w:val="00F805F9"/>
    <w:rsid w:val="00F808BE"/>
    <w:rsid w:val="00F808FC"/>
    <w:rsid w:val="00F817AB"/>
    <w:rsid w:val="00F84DD7"/>
    <w:rsid w:val="00F854F3"/>
    <w:rsid w:val="00F85922"/>
    <w:rsid w:val="00F9506F"/>
    <w:rsid w:val="00F951A1"/>
    <w:rsid w:val="00F96B8B"/>
    <w:rsid w:val="00F97331"/>
    <w:rsid w:val="00FA0AFD"/>
    <w:rsid w:val="00FA1D3F"/>
    <w:rsid w:val="00FA21A5"/>
    <w:rsid w:val="00FA289F"/>
    <w:rsid w:val="00FA2F89"/>
    <w:rsid w:val="00FA474E"/>
    <w:rsid w:val="00FA604C"/>
    <w:rsid w:val="00FB115B"/>
    <w:rsid w:val="00FB203E"/>
    <w:rsid w:val="00FB263A"/>
    <w:rsid w:val="00FB2EC7"/>
    <w:rsid w:val="00FB3DEC"/>
    <w:rsid w:val="00FB43D4"/>
    <w:rsid w:val="00FB466C"/>
    <w:rsid w:val="00FB4F82"/>
    <w:rsid w:val="00FC097F"/>
    <w:rsid w:val="00FC1342"/>
    <w:rsid w:val="00FC214F"/>
    <w:rsid w:val="00FC6BFD"/>
    <w:rsid w:val="00FD01E2"/>
    <w:rsid w:val="00FD0656"/>
    <w:rsid w:val="00FD07EB"/>
    <w:rsid w:val="00FD18B1"/>
    <w:rsid w:val="00FD1E38"/>
    <w:rsid w:val="00FD2DC3"/>
    <w:rsid w:val="00FD3386"/>
    <w:rsid w:val="00FD3787"/>
    <w:rsid w:val="00FD5D9C"/>
    <w:rsid w:val="00FD6E60"/>
    <w:rsid w:val="00FE0960"/>
    <w:rsid w:val="00FE10A7"/>
    <w:rsid w:val="00FE1210"/>
    <w:rsid w:val="00FE233D"/>
    <w:rsid w:val="00FE247D"/>
    <w:rsid w:val="00FE3DE3"/>
    <w:rsid w:val="00FE66F4"/>
    <w:rsid w:val="00FE67A7"/>
    <w:rsid w:val="00FE7070"/>
    <w:rsid w:val="00FE7CAF"/>
    <w:rsid w:val="00FF0BC8"/>
    <w:rsid w:val="00FF208E"/>
    <w:rsid w:val="00FF24D3"/>
    <w:rsid w:val="00FF40AB"/>
    <w:rsid w:val="00FF4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3DE5E43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297D"/>
    <w:pPr>
      <w:tabs>
        <w:tab w:val="left" w:pos="1418"/>
      </w:tabs>
      <w:suppressAutoHyphens/>
      <w:spacing w:after="120"/>
    </w:pPr>
    <w:rPr>
      <w:rFonts w:ascii="Verdana" w:hAnsi="Verdana"/>
      <w:bCs/>
      <w:szCs w:val="24"/>
      <w:lang w:val="fr-CA" w:eastAsia="en-US"/>
    </w:rPr>
  </w:style>
  <w:style w:type="paragraph" w:styleId="Titre1">
    <w:name w:val="heading 1"/>
    <w:basedOn w:val="Normal"/>
    <w:next w:val="Paragraph"/>
    <w:link w:val="Titre1Car"/>
    <w:qFormat/>
    <w:rsid w:val="00B43322"/>
    <w:pPr>
      <w:spacing w:before="480" w:after="240"/>
      <w:outlineLvl w:val="0"/>
    </w:pPr>
    <w:rPr>
      <w:rFonts w:ascii="LubalinGraph LT" w:hAnsi="LubalinGraph LT"/>
      <w:b/>
      <w:color w:val="FF0000"/>
      <w:sz w:val="28"/>
      <w:lang w:val="fr-FR"/>
    </w:rPr>
  </w:style>
  <w:style w:type="paragraph" w:styleId="Titre2">
    <w:name w:val="heading 2"/>
    <w:basedOn w:val="Titre1"/>
    <w:next w:val="Paragraph"/>
    <w:qFormat/>
    <w:pPr>
      <w:numPr>
        <w:ilvl w:val="1"/>
      </w:numPr>
      <w:spacing w:before="360"/>
      <w:ind w:left="1418" w:hanging="1418"/>
      <w:outlineLvl w:val="1"/>
    </w:pPr>
    <w:rPr>
      <w:b w:val="0"/>
      <w:bCs w:val="0"/>
      <w:sz w:val="24"/>
    </w:rPr>
  </w:style>
  <w:style w:type="paragraph" w:styleId="Titre3">
    <w:name w:val="heading 3"/>
    <w:basedOn w:val="Titre1"/>
    <w:next w:val="Paragraph"/>
    <w:qFormat/>
    <w:pPr>
      <w:numPr>
        <w:ilvl w:val="2"/>
      </w:numPr>
      <w:spacing w:before="360"/>
      <w:ind w:left="1418" w:hanging="1418"/>
      <w:outlineLvl w:val="2"/>
    </w:pPr>
    <w:rPr>
      <w:rFonts w:cs="Arial"/>
      <w:b w:val="0"/>
      <w:sz w:val="22"/>
      <w:szCs w:val="26"/>
    </w:rPr>
  </w:style>
  <w:style w:type="paragraph" w:styleId="Titre4">
    <w:name w:val="heading 4"/>
    <w:basedOn w:val="Titre1"/>
    <w:next w:val="Paragraph"/>
    <w:qFormat/>
    <w:pPr>
      <w:numPr>
        <w:ilvl w:val="3"/>
      </w:numPr>
      <w:spacing w:before="360"/>
      <w:ind w:left="1418" w:hanging="1418"/>
      <w:outlineLvl w:val="3"/>
    </w:pPr>
    <w:rPr>
      <w:b w:val="0"/>
      <w:sz w:val="20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istepuces">
    <w:name w:val="List Bullet"/>
    <w:basedOn w:val="Normal"/>
    <w:pPr>
      <w:numPr>
        <w:numId w:val="2"/>
      </w:numPr>
      <w:tabs>
        <w:tab w:val="clear" w:pos="360"/>
      </w:tabs>
      <w:ind w:left="1702" w:hanging="284"/>
    </w:pPr>
  </w:style>
  <w:style w:type="paragraph" w:styleId="Listenumros">
    <w:name w:val="List Number"/>
    <w:basedOn w:val="Listepuces"/>
    <w:pPr>
      <w:numPr>
        <w:numId w:val="3"/>
      </w:numPr>
      <w:tabs>
        <w:tab w:val="clear" w:pos="360"/>
      </w:tabs>
      <w:ind w:left="1702" w:hanging="284"/>
    </w:p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cs="Tahoma"/>
    </w:rPr>
  </w:style>
  <w:style w:type="paragraph" w:styleId="En-tte">
    <w:name w:val="header"/>
    <w:basedOn w:val="Normal"/>
    <w:pPr>
      <w:tabs>
        <w:tab w:val="clear" w:pos="1418"/>
      </w:tabs>
      <w:spacing w:before="60" w:after="60"/>
      <w:jc w:val="center"/>
    </w:pPr>
    <w:rPr>
      <w:b/>
    </w:rPr>
  </w:style>
  <w:style w:type="paragraph" w:customStyle="1" w:styleId="Paragraph">
    <w:name w:val="Paragraph"/>
    <w:basedOn w:val="Normal"/>
    <w:pPr>
      <w:tabs>
        <w:tab w:val="clear" w:pos="1418"/>
      </w:tabs>
      <w:ind w:left="1418"/>
    </w:pPr>
  </w:style>
  <w:style w:type="paragraph" w:styleId="TM1">
    <w:name w:val="toc 1"/>
    <w:basedOn w:val="Normal"/>
    <w:next w:val="Normal"/>
    <w:semiHidden/>
    <w:pPr>
      <w:tabs>
        <w:tab w:val="clear" w:pos="1418"/>
      </w:tabs>
    </w:pPr>
  </w:style>
  <w:style w:type="paragraph" w:styleId="TM2">
    <w:name w:val="toc 2"/>
    <w:basedOn w:val="Normal"/>
    <w:next w:val="Normal"/>
    <w:semiHidden/>
    <w:pPr>
      <w:tabs>
        <w:tab w:val="clear" w:pos="1418"/>
      </w:tabs>
      <w:ind w:left="459"/>
    </w:pPr>
  </w:style>
  <w:style w:type="paragraph" w:styleId="TM3">
    <w:name w:val="toc 3"/>
    <w:basedOn w:val="Normal"/>
    <w:next w:val="Normal"/>
    <w:semiHidden/>
    <w:pPr>
      <w:tabs>
        <w:tab w:val="clear" w:pos="1418"/>
      </w:tabs>
      <w:ind w:left="1253"/>
    </w:pPr>
    <w:rPr>
      <w:noProof/>
      <w:szCs w:val="22"/>
    </w:rPr>
  </w:style>
  <w:style w:type="character" w:styleId="Lienhypertexte">
    <w:name w:val="Hyperlink"/>
    <w:basedOn w:val="Policepardfaut"/>
    <w:rPr>
      <w:rFonts w:ascii="Verdana" w:hAnsi="Verdana"/>
      <w:color w:val="0000FF"/>
      <w:u w:val="single"/>
    </w:rPr>
  </w:style>
  <w:style w:type="paragraph" w:styleId="Pieddepage">
    <w:name w:val="footer"/>
    <w:basedOn w:val="Normal"/>
    <w:pPr>
      <w:tabs>
        <w:tab w:val="clear" w:pos="1418"/>
        <w:tab w:val="center" w:pos="4320"/>
        <w:tab w:val="right" w:pos="8640"/>
      </w:tabs>
    </w:pPr>
  </w:style>
  <w:style w:type="paragraph" w:customStyle="1" w:styleId="CharChar1CharCharCharCharCharCharCharCharCharCharCharCharCharCar">
    <w:name w:val="Char Char1 Char Char Char Char Char Char Char Char Char Char Char Char Char Car"/>
    <w:basedOn w:val="Normal"/>
    <w:rsid w:val="006D3C29"/>
    <w:pPr>
      <w:tabs>
        <w:tab w:val="clear" w:pos="1418"/>
      </w:tabs>
      <w:suppressAutoHyphens w:val="0"/>
      <w:spacing w:after="160" w:line="240" w:lineRule="exact"/>
    </w:pPr>
    <w:rPr>
      <w:bCs w:val="0"/>
      <w:szCs w:val="20"/>
      <w:lang w:val="en-US"/>
    </w:rPr>
  </w:style>
  <w:style w:type="paragraph" w:styleId="Textedebulles">
    <w:name w:val="Balloon Text"/>
    <w:basedOn w:val="Normal"/>
    <w:semiHidden/>
    <w:rsid w:val="00860B6D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49052F"/>
    <w:pPr>
      <w:tabs>
        <w:tab w:val="left" w:pos="1418"/>
      </w:tabs>
      <w:suppressAutoHyphens/>
      <w:spacing w:after="12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deliste">
    <w:name w:val="List Paragraph"/>
    <w:basedOn w:val="Normal"/>
    <w:uiPriority w:val="34"/>
    <w:qFormat/>
    <w:rsid w:val="00FC214F"/>
    <w:pPr>
      <w:ind w:left="720"/>
      <w:contextualSpacing/>
    </w:pPr>
  </w:style>
  <w:style w:type="character" w:styleId="Lienhypertextevisit">
    <w:name w:val="FollowedHyperlink"/>
    <w:basedOn w:val="Policepardfaut"/>
    <w:uiPriority w:val="99"/>
    <w:semiHidden/>
    <w:unhideWhenUsed/>
    <w:rsid w:val="004049AA"/>
    <w:rPr>
      <w:color w:val="954F72" w:themeColor="followedHyperlink"/>
      <w:u w:val="single"/>
    </w:rPr>
  </w:style>
  <w:style w:type="character" w:styleId="lev">
    <w:name w:val="Strong"/>
    <w:basedOn w:val="Policepardfaut"/>
    <w:uiPriority w:val="22"/>
    <w:qFormat/>
    <w:rsid w:val="00A80DBA"/>
    <w:rPr>
      <w:b/>
      <w:bCs/>
    </w:rPr>
  </w:style>
  <w:style w:type="character" w:customStyle="1" w:styleId="Titre1Car">
    <w:name w:val="Titre 1 Car"/>
    <w:basedOn w:val="Policepardfaut"/>
    <w:link w:val="Titre1"/>
    <w:rsid w:val="00683399"/>
    <w:rPr>
      <w:rFonts w:ascii="LubalinGraph LT" w:hAnsi="LubalinGraph LT"/>
      <w:b/>
      <w:bCs/>
      <w:color w:val="FF0000"/>
      <w:sz w:val="28"/>
      <w:szCs w:val="24"/>
      <w:lang w:eastAsia="en-US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B475B0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Policepardfaut"/>
    <w:rsid w:val="007766E2"/>
  </w:style>
  <w:style w:type="paragraph" w:styleId="PrformatHTML">
    <w:name w:val="HTML Preformatted"/>
    <w:basedOn w:val="Normal"/>
    <w:link w:val="PrformatHTMLCar"/>
    <w:uiPriority w:val="99"/>
    <w:semiHidden/>
    <w:unhideWhenUsed/>
    <w:rsid w:val="007766E2"/>
    <w:pPr>
      <w:tabs>
        <w:tab w:val="clear" w:pos="1418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/>
    </w:pPr>
    <w:rPr>
      <w:rFonts w:ascii="Courier New" w:hAnsi="Courier New" w:cs="Courier New"/>
      <w:bCs w:val="0"/>
      <w:szCs w:val="20"/>
      <w:lang w:val="fr-FR"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7766E2"/>
    <w:rPr>
      <w:rFonts w:ascii="Courier New" w:hAnsi="Courier New" w:cs="Courier New"/>
    </w:rPr>
  </w:style>
  <w:style w:type="character" w:styleId="CodeHTML">
    <w:name w:val="HTML Code"/>
    <w:basedOn w:val="Policepardfaut"/>
    <w:uiPriority w:val="99"/>
    <w:semiHidden/>
    <w:unhideWhenUsed/>
    <w:rsid w:val="007766E2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0812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681746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4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753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51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4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1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253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781342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735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12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28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83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803451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191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6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86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7566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833354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39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70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336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686662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1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4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8731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753985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2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53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537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53284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3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90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38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04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18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98849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47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921341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26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41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49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1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bigfiles.assembla.com/spaces/dQYauwt3ar6i97dmr6bg7m/documents/download/aQJN5ac6ur6OkTcP_HzTya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ricgagn\Application%20Data\Microsoft\Templates\nurun_Styleshee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B8E4969D76324BB36384500E672339" ma:contentTypeVersion="6" ma:contentTypeDescription="Crée un document." ma:contentTypeScope="" ma:versionID="a9d6cb70e993f5bfa9b317d7a48dcc3d">
  <xsd:schema xmlns:xsd="http://www.w3.org/2001/XMLSchema" xmlns:xs="http://www.w3.org/2001/XMLSchema" xmlns:p="http://schemas.microsoft.com/office/2006/metadata/properties" xmlns:ns2="7205f07a-0f1b-40c0-8401-a4094624efb4" targetNamespace="http://schemas.microsoft.com/office/2006/metadata/properties" ma:root="true" ma:fieldsID="0295828f4cd57663ae86711ae3d15f10" ns2:_="">
    <xsd:import namespace="7205f07a-0f1b-40c0-8401-a4094624ef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5f07a-0f1b-40c0-8401-a4094624ef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DE9E22-73CE-4416-9E09-F92D1F31C6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05f07a-0f1b-40c0-8401-a4094624ef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8D0328D-5231-4578-BA64-0F23B38084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2A6DD04-BD24-4166-A3BF-298239781B4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AAA5ABF-6D82-5E4D-9C33-7B72D1AC9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Settings\ericgagn\Application Data\Microsoft\Templates\nurun_Stylesheet.dot</Template>
  <TotalTime>39</TotalTime>
  <Pages>2</Pages>
  <Words>274</Words>
  <Characters>1510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Flash Report</vt:lpstr>
    </vt:vector>
  </TitlesOfParts>
  <Company>Nurun France</Company>
  <LinksUpToDate>false</LinksUpToDate>
  <CharactersWithSpaces>1781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Flash Report</dc:title>
  <dc:subject>Refonte Parcours Clients</dc:subject>
  <dc:creator>StéphaneDINE</dc:creator>
  <cp:keywords>COURSIER</cp:keywords>
  <dc:description/>
  <cp:lastModifiedBy>Utilisateur Microsoft Office</cp:lastModifiedBy>
  <cp:revision>24</cp:revision>
  <cp:lastPrinted>2019-09-05T15:30:00Z</cp:lastPrinted>
  <dcterms:created xsi:type="dcterms:W3CDTF">2019-10-23T15:43:00Z</dcterms:created>
  <dcterms:modified xsi:type="dcterms:W3CDTF">2019-11-20T21:12:00Z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ient">
    <vt:lpwstr>Nom du client</vt:lpwstr>
  </property>
  <property fmtid="{D5CDD505-2E9C-101B-9397-08002B2CF9AE}" pid="3" name="Project name">
    <vt:lpwstr>nom du projet</vt:lpwstr>
  </property>
  <property fmtid="{D5CDD505-2E9C-101B-9397-08002B2CF9AE}" pid="4" name="Project number">
    <vt:lpwstr>code du projet</vt:lpwstr>
  </property>
  <property fmtid="{D5CDD505-2E9C-101B-9397-08002B2CF9AE}" pid="5" name="Version">
    <vt:lpwstr>1.0</vt:lpwstr>
  </property>
  <property fmtid="{D5CDD505-2E9C-101B-9397-08002B2CF9AE}" pid="6" name="Date completed">
    <vt:lpwstr> </vt:lpwstr>
  </property>
  <property fmtid="{D5CDD505-2E9C-101B-9397-08002B2CF9AE}" pid="7" name="ContentTypeId">
    <vt:lpwstr>0x010100E2B8E4969D76324BB36384500E672339</vt:lpwstr>
  </property>
</Properties>
</file>