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4AF9AE7F" w:rsidR="00453856" w:rsidRPr="0052541E" w:rsidRDefault="00630282" w:rsidP="00FA3062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 Pass</w:t>
            </w:r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201</w:t>
            </w:r>
            <w:r w:rsidR="000F4D95" w:rsidRPr="0052541E">
              <w:rPr>
                <w:rFonts w:ascii="Noe Display" w:hAnsi="Noe Display" w:cstheme="minorHAnsi"/>
                <w:sz w:val="36"/>
                <w:lang w:val="fr-FR"/>
              </w:rPr>
              <w:t>9</w:t>
            </w:r>
            <w:r w:rsidR="00686D98">
              <w:rPr>
                <w:rFonts w:ascii="Noe Display" w:hAnsi="Noe Display" w:cstheme="minorHAnsi"/>
                <w:sz w:val="36"/>
                <w:lang w:val="fr-FR"/>
              </w:rPr>
              <w:t>1</w:t>
            </w:r>
            <w:r w:rsidR="00E620A0">
              <w:rPr>
                <w:rFonts w:ascii="Noe Display" w:hAnsi="Noe Display" w:cstheme="minorHAnsi"/>
                <w:sz w:val="36"/>
                <w:lang w:val="fr-FR"/>
              </w:rPr>
              <w:t>1</w:t>
            </w:r>
            <w:r w:rsidR="004F6CF9">
              <w:rPr>
                <w:rFonts w:ascii="Noe Display" w:hAnsi="Noe Display" w:cstheme="minorHAnsi"/>
                <w:sz w:val="36"/>
                <w:lang w:val="fr-FR"/>
              </w:rPr>
              <w:t>2</w:t>
            </w:r>
            <w:r w:rsidR="00FA3062">
              <w:rPr>
                <w:rFonts w:ascii="Noe Display" w:hAnsi="Noe Display" w:cstheme="minorHAnsi"/>
                <w:sz w:val="36"/>
                <w:lang w:val="fr-FR"/>
              </w:rPr>
              <w:t>7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686D98">
              <w:rPr>
                <w:rFonts w:ascii="Noe Display" w:hAnsi="Noe Display" w:cstheme="minorHAnsi"/>
                <w:sz w:val="36"/>
                <w:lang w:val="fr-FR"/>
              </w:rPr>
              <w:t>octobr</w:t>
            </w:r>
            <w:r w:rsidR="0031617F">
              <w:rPr>
                <w:rFonts w:ascii="Noe Display" w:hAnsi="Noe Display" w:cstheme="minorHAnsi"/>
                <w:sz w:val="36"/>
                <w:lang w:val="fr-FR"/>
              </w:rPr>
              <w:t>e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FA3062">
              <w:rPr>
                <w:rFonts w:ascii="Noe Display" w:hAnsi="Noe Display" w:cstheme="minorHAnsi"/>
                <w:sz w:val="36"/>
                <w:lang w:val="fr-FR"/>
              </w:rPr>
              <w:t>50</w:t>
            </w:r>
            <w:bookmarkStart w:id="0" w:name="_GoBack"/>
            <w:bookmarkEnd w:id="0"/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4FEE7E29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6.</w:t>
      </w:r>
      <w:r w:rsidR="004D36D5">
        <w:rPr>
          <w:rFonts w:ascii="GT Walsheim" w:hAnsi="GT Walsheim"/>
          <w:sz w:val="22"/>
          <w:lang w:val="fr-FR"/>
        </w:rPr>
        <w:t>4</w:t>
      </w:r>
      <w:r w:rsidR="008D7231">
        <w:rPr>
          <w:rFonts w:ascii="GT Walsheim" w:hAnsi="GT Walsheim"/>
          <w:sz w:val="22"/>
          <w:lang w:val="fr-FR"/>
        </w:rPr>
        <w:t>.</w:t>
      </w:r>
      <w:r w:rsidR="004D36D5">
        <w:rPr>
          <w:rFonts w:ascii="GT Walsheim" w:hAnsi="GT Walsheim"/>
          <w:sz w:val="22"/>
          <w:lang w:val="fr-FR"/>
        </w:rPr>
        <w:t>2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75167685" w:rsidR="004526A8" w:rsidRPr="00AC39AD" w:rsidRDefault="004526A8" w:rsidP="00E038A6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20191</w:t>
            </w:r>
            <w:r w:rsidR="00FD01E2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1</w:t>
            </w:r>
            <w:r w:rsidR="004F6CF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</w:t>
            </w:r>
            <w:r w:rsidR="00E038A6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7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FD01E2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novembre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E038A6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50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6D8EAD12" w:rsidR="004526A8" w:rsidRPr="00AC39AD" w:rsidRDefault="00E25B0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209420AF" w:rsidR="004526A8" w:rsidRPr="00AC39AD" w:rsidRDefault="004526A8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jaspers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649C798C" w:rsidR="004526A8" w:rsidRPr="0065000C" w:rsidRDefault="00E038A6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6CDD354C" w14:textId="379EC33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381D313D" w:rsidR="004526A8" w:rsidRPr="00AC39AD" w:rsidRDefault="00F401D2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0125DD4A" w14:textId="4618F813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SQLs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3F445B92" w:rsidR="004526A8" w:rsidRPr="00AC39AD" w:rsidRDefault="00823F69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migrationAfterDelivry.sql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4AEAFDBA" w:rsidR="004526A8" w:rsidRPr="00AC39AD" w:rsidRDefault="00E038A6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D3B5A69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1B06BCAE" w:rsidR="00A2506B" w:rsidRPr="0065000C" w:rsidRDefault="004F6CF9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jaspers,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1953890A" w:rsidR="00A96DAD" w:rsidRDefault="00E038A6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4C7673" w:rsidRPr="00BA40B3" w14:paraId="7D298C21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76FF57C" w14:textId="1935B454" w:rsidR="004C7673" w:rsidRPr="0032119C" w:rsidRDefault="00946208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946208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#464 - [F13'] Piste d'audit</w:t>
            </w:r>
          </w:p>
        </w:tc>
      </w:tr>
      <w:tr w:rsidR="004F6CF9" w:rsidRPr="00BA40B3" w14:paraId="38CF861C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B6E7D73" w14:textId="738D720B" w:rsidR="004F6CF9" w:rsidRPr="004F6CF9" w:rsidRDefault="00143FBB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143FBB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#468 - [Anomalie] F9_DE_Job - matchingService.matchingImpossible</w:t>
            </w:r>
          </w:p>
        </w:tc>
      </w:tr>
      <w:tr w:rsidR="004F6CF9" w:rsidRPr="00BA40B3" w14:paraId="66967993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7A27DEAD" w14:textId="08C72D05" w:rsidR="004F6CF9" w:rsidRPr="004F6CF9" w:rsidRDefault="00143FBB" w:rsidP="009170B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143FBB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 xml:space="preserve">#470 - [anomalie] PREPROD - MetaDataPdf_Job </w:t>
            </w:r>
            <w:r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–</w:t>
            </w:r>
            <w:r w:rsidRPr="00143FBB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 xml:space="preserve"> JRRuntimeException</w:t>
            </w:r>
            <w:r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 xml:space="preserve">  </w:t>
            </w:r>
          </w:p>
        </w:tc>
      </w:tr>
      <w:tr w:rsidR="00F27EB3" w:rsidRPr="00BA40B3" w14:paraId="42068CBC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3997ABD" w14:textId="797A5654" w:rsidR="00F27EB3" w:rsidRPr="007766E2" w:rsidRDefault="00D35BE6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D35BE6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#473 - [API SIMULATION] - Blocage si date de réservation supérieur à la de fin de consommation des points</w:t>
            </w:r>
          </w:p>
        </w:tc>
      </w:tr>
      <w:tr w:rsidR="00F27EB3" w:rsidRPr="00BA40B3" w14:paraId="7E51C074" w14:textId="77777777" w:rsidTr="007357E7">
        <w:trPr>
          <w:trHeight w:val="423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B24655F" w14:textId="599FDC56" w:rsidR="00F27EB3" w:rsidRPr="00F27EB3" w:rsidRDefault="00B710A3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B710A3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#442 - [EVOL] [F15] - Reporting remboursement des points client DE</w:t>
            </w:r>
          </w:p>
        </w:tc>
      </w:tr>
      <w:tr w:rsidR="008E4655" w:rsidRPr="00BA40B3" w14:paraId="4300D9E2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881B4C6" w14:textId="08B66DB4" w:rsidR="008E4655" w:rsidRPr="008E4655" w:rsidRDefault="007357E7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7357E7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#451 - [CC] - Affichage des montants avec 2 décimales</w:t>
            </w:r>
          </w:p>
        </w:tc>
      </w:tr>
      <w:tr w:rsidR="007357E7" w:rsidRPr="00BA40B3" w14:paraId="43A51074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743EB42" w14:textId="77777777" w:rsidR="007357E7" w:rsidRPr="007357E7" w:rsidRDefault="007357E7" w:rsidP="00160BEE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</w:p>
        </w:tc>
      </w:tr>
    </w:tbl>
    <w:p w14:paraId="14D1C542" w14:textId="0E6810DD" w:rsidR="00867366" w:rsidRDefault="00867366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495BA92E" w14:textId="5C761AB5" w:rsidR="007369ED" w:rsidRDefault="007369ED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</w:t>
      </w:r>
      <w:r w:rsidR="007357E7" w:rsidRPr="007357E7">
        <w:t>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Afin d'ajouter les polices de caractères, il faut monter un nouveau volume à l'image docker opencell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docker-compose.yml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volumes:</w:t>
      </w:r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ppliquer la modification en re-créant le container (docker-compose up -d)</w:t>
      </w:r>
    </w:p>
    <w:p w14:paraId="47075615" w14:textId="718EDB2D" w:rsidR="007369ED" w:rsidRPr="00D73FA3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sectPr w:rsidR="007369ED" w:rsidRPr="00D73FA3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B697A8" w14:textId="77777777" w:rsidR="00E70865" w:rsidRDefault="00E70865">
      <w:r>
        <w:separator/>
      </w:r>
    </w:p>
  </w:endnote>
  <w:endnote w:type="continuationSeparator" w:id="0">
    <w:p w14:paraId="40DCCF27" w14:textId="77777777" w:rsidR="00E70865" w:rsidRDefault="00E70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FA3062">
            <w:rPr>
              <w:noProof/>
              <w:sz w:val="16"/>
              <w:szCs w:val="16"/>
              <w:lang w:val="en-CA"/>
            </w:rPr>
            <w:t>1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FA3062">
            <w:rPr>
              <w:noProof/>
              <w:sz w:val="16"/>
              <w:szCs w:val="16"/>
              <w:lang w:val="en-CA"/>
            </w:rPr>
            <w:t>2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FC7419" w14:textId="77777777" w:rsidR="00E70865" w:rsidRDefault="00E70865">
      <w:r>
        <w:separator/>
      </w:r>
    </w:p>
  </w:footnote>
  <w:footnote w:type="continuationSeparator" w:id="0">
    <w:p w14:paraId="46BF659F" w14:textId="77777777" w:rsidR="00E70865" w:rsidRDefault="00E7086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7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0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1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5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7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4"/>
  </w:num>
  <w:num w:numId="2">
    <w:abstractNumId w:val="6"/>
  </w:num>
  <w:num w:numId="3">
    <w:abstractNumId w:val="1"/>
  </w:num>
  <w:num w:numId="4">
    <w:abstractNumId w:val="19"/>
  </w:num>
  <w:num w:numId="5">
    <w:abstractNumId w:val="5"/>
  </w:num>
  <w:num w:numId="6">
    <w:abstractNumId w:val="11"/>
  </w:num>
  <w:num w:numId="7">
    <w:abstractNumId w:val="8"/>
  </w:num>
  <w:num w:numId="8">
    <w:abstractNumId w:val="18"/>
  </w:num>
  <w:num w:numId="9">
    <w:abstractNumId w:val="0"/>
  </w:num>
  <w:num w:numId="10">
    <w:abstractNumId w:val="15"/>
  </w:num>
  <w:num w:numId="11">
    <w:abstractNumId w:val="2"/>
  </w:num>
  <w:num w:numId="12">
    <w:abstractNumId w:val="7"/>
  </w:num>
  <w:num w:numId="13">
    <w:abstractNumId w:val="9"/>
  </w:num>
  <w:num w:numId="14">
    <w:abstractNumId w:val="16"/>
  </w:num>
  <w:num w:numId="15">
    <w:abstractNumId w:val="3"/>
  </w:num>
  <w:num w:numId="16">
    <w:abstractNumId w:val="10"/>
  </w:num>
  <w:num w:numId="17">
    <w:abstractNumId w:val="13"/>
  </w:num>
  <w:num w:numId="18">
    <w:abstractNumId w:val="17"/>
  </w:num>
  <w:num w:numId="19">
    <w:abstractNumId w:val="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223D"/>
    <w:rsid w:val="0002339D"/>
    <w:rsid w:val="0002499D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2F6"/>
    <w:rsid w:val="00060342"/>
    <w:rsid w:val="000631AF"/>
    <w:rsid w:val="000632CF"/>
    <w:rsid w:val="00064BC0"/>
    <w:rsid w:val="00064D09"/>
    <w:rsid w:val="00065B3F"/>
    <w:rsid w:val="00067CE4"/>
    <w:rsid w:val="000714E3"/>
    <w:rsid w:val="000728D0"/>
    <w:rsid w:val="00073D12"/>
    <w:rsid w:val="000755C2"/>
    <w:rsid w:val="00076583"/>
    <w:rsid w:val="000779BE"/>
    <w:rsid w:val="00080850"/>
    <w:rsid w:val="00081533"/>
    <w:rsid w:val="0008180E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1FB5"/>
    <w:rsid w:val="00093C3C"/>
    <w:rsid w:val="00094821"/>
    <w:rsid w:val="00097A8D"/>
    <w:rsid w:val="00097FF2"/>
    <w:rsid w:val="000A0081"/>
    <w:rsid w:val="000A2638"/>
    <w:rsid w:val="000A417D"/>
    <w:rsid w:val="000B2A25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535F"/>
    <w:rsid w:val="00135363"/>
    <w:rsid w:val="0013580B"/>
    <w:rsid w:val="00136028"/>
    <w:rsid w:val="0014360E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279A"/>
    <w:rsid w:val="00182F96"/>
    <w:rsid w:val="00183C5C"/>
    <w:rsid w:val="0018674F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4BBC"/>
    <w:rsid w:val="001C1540"/>
    <w:rsid w:val="001C3529"/>
    <w:rsid w:val="001C3F01"/>
    <w:rsid w:val="001C5E3C"/>
    <w:rsid w:val="001C5E8C"/>
    <w:rsid w:val="001C5FBB"/>
    <w:rsid w:val="001C6863"/>
    <w:rsid w:val="001D1952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694D"/>
    <w:rsid w:val="00236A0D"/>
    <w:rsid w:val="00237C53"/>
    <w:rsid w:val="002401DB"/>
    <w:rsid w:val="00240DF9"/>
    <w:rsid w:val="00242276"/>
    <w:rsid w:val="00242F5F"/>
    <w:rsid w:val="002435D2"/>
    <w:rsid w:val="00245807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5725"/>
    <w:rsid w:val="002A7DAF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1478"/>
    <w:rsid w:val="0039308D"/>
    <w:rsid w:val="003937C4"/>
    <w:rsid w:val="003942EE"/>
    <w:rsid w:val="003A235E"/>
    <w:rsid w:val="003A36C0"/>
    <w:rsid w:val="003A3CCB"/>
    <w:rsid w:val="003B056B"/>
    <w:rsid w:val="003B0787"/>
    <w:rsid w:val="003B19C3"/>
    <w:rsid w:val="003B28B5"/>
    <w:rsid w:val="003B3B29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2F2"/>
    <w:rsid w:val="004340B7"/>
    <w:rsid w:val="0043527E"/>
    <w:rsid w:val="004359A2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1B3F"/>
    <w:rsid w:val="004526A8"/>
    <w:rsid w:val="004536F9"/>
    <w:rsid w:val="00453856"/>
    <w:rsid w:val="004550F6"/>
    <w:rsid w:val="00457AC7"/>
    <w:rsid w:val="004602E0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6BA6"/>
    <w:rsid w:val="00562AEB"/>
    <w:rsid w:val="005648AC"/>
    <w:rsid w:val="00564EA6"/>
    <w:rsid w:val="005650B2"/>
    <w:rsid w:val="00565DD7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735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FA7"/>
    <w:rsid w:val="005C5A87"/>
    <w:rsid w:val="005C6025"/>
    <w:rsid w:val="005C7687"/>
    <w:rsid w:val="005D1173"/>
    <w:rsid w:val="005D270D"/>
    <w:rsid w:val="005D355E"/>
    <w:rsid w:val="005D37EC"/>
    <w:rsid w:val="005D7C88"/>
    <w:rsid w:val="005E0168"/>
    <w:rsid w:val="005E03E4"/>
    <w:rsid w:val="005E09A8"/>
    <w:rsid w:val="005E0EFD"/>
    <w:rsid w:val="005E1732"/>
    <w:rsid w:val="005E2BAE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A13C2"/>
    <w:rsid w:val="007A1A1A"/>
    <w:rsid w:val="007A2129"/>
    <w:rsid w:val="007A2C2A"/>
    <w:rsid w:val="007A38A2"/>
    <w:rsid w:val="007A3BB5"/>
    <w:rsid w:val="007A42ED"/>
    <w:rsid w:val="007A458B"/>
    <w:rsid w:val="007A46E7"/>
    <w:rsid w:val="007A5BA6"/>
    <w:rsid w:val="007A5F72"/>
    <w:rsid w:val="007B1775"/>
    <w:rsid w:val="007B209F"/>
    <w:rsid w:val="007B3D6C"/>
    <w:rsid w:val="007B3FBD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64A1"/>
    <w:rsid w:val="007E75B6"/>
    <w:rsid w:val="007F0356"/>
    <w:rsid w:val="007F2674"/>
    <w:rsid w:val="007F425E"/>
    <w:rsid w:val="007F530C"/>
    <w:rsid w:val="007F5F4E"/>
    <w:rsid w:val="007F714E"/>
    <w:rsid w:val="00801B41"/>
    <w:rsid w:val="008027A1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616D"/>
    <w:rsid w:val="0089341D"/>
    <w:rsid w:val="00894EF9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A00CB8"/>
    <w:rsid w:val="00A010EE"/>
    <w:rsid w:val="00A05B3F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DD0"/>
    <w:rsid w:val="00D2402D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6279"/>
    <w:rsid w:val="00D50999"/>
    <w:rsid w:val="00D527F0"/>
    <w:rsid w:val="00D52881"/>
    <w:rsid w:val="00D53895"/>
    <w:rsid w:val="00D60128"/>
    <w:rsid w:val="00D61431"/>
    <w:rsid w:val="00D628C7"/>
    <w:rsid w:val="00D634E5"/>
    <w:rsid w:val="00D63536"/>
    <w:rsid w:val="00D63E0C"/>
    <w:rsid w:val="00D6476D"/>
    <w:rsid w:val="00D70BD2"/>
    <w:rsid w:val="00D72664"/>
    <w:rsid w:val="00D732EB"/>
    <w:rsid w:val="00D73FA3"/>
    <w:rsid w:val="00D745C8"/>
    <w:rsid w:val="00D74CDD"/>
    <w:rsid w:val="00D76DD7"/>
    <w:rsid w:val="00D77FEA"/>
    <w:rsid w:val="00D81FEA"/>
    <w:rsid w:val="00D847DD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6720"/>
    <w:rsid w:val="00DD6C63"/>
    <w:rsid w:val="00DE33D4"/>
    <w:rsid w:val="00DE34DF"/>
    <w:rsid w:val="00DE353C"/>
    <w:rsid w:val="00DE3C8A"/>
    <w:rsid w:val="00DE5A5F"/>
    <w:rsid w:val="00DF0025"/>
    <w:rsid w:val="00DF0059"/>
    <w:rsid w:val="00DF067A"/>
    <w:rsid w:val="00DF074A"/>
    <w:rsid w:val="00DF1394"/>
    <w:rsid w:val="00DF51CE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CE5"/>
    <w:rsid w:val="00E07E73"/>
    <w:rsid w:val="00E106FF"/>
    <w:rsid w:val="00E118F7"/>
    <w:rsid w:val="00E13FB1"/>
    <w:rsid w:val="00E1692E"/>
    <w:rsid w:val="00E16EA5"/>
    <w:rsid w:val="00E171DB"/>
    <w:rsid w:val="00E172FC"/>
    <w:rsid w:val="00E176ED"/>
    <w:rsid w:val="00E2219A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20A0"/>
    <w:rsid w:val="00E638CF"/>
    <w:rsid w:val="00E64D94"/>
    <w:rsid w:val="00E70865"/>
    <w:rsid w:val="00E709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B06B9"/>
    <w:rsid w:val="00EB132E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CAF"/>
    <w:rsid w:val="00FF0BC8"/>
    <w:rsid w:val="00FF208E"/>
    <w:rsid w:val="00FF24D3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CB471A-F2A6-034C-9A88-8F293EF98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53</TotalTime>
  <Pages>2</Pages>
  <Words>271</Words>
  <Characters>1496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1764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32</cp:revision>
  <cp:lastPrinted>2019-09-05T15:30:00Z</cp:lastPrinted>
  <dcterms:created xsi:type="dcterms:W3CDTF">2019-10-23T15:43:00Z</dcterms:created>
  <dcterms:modified xsi:type="dcterms:W3CDTF">2019-11-27T23:33:00Z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