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266B28D2" w:rsidR="00453856" w:rsidRPr="0052541E" w:rsidRDefault="00630282" w:rsidP="00435B2E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</w:t>
            </w:r>
            <w:proofErr w:type="spellEnd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Pass</w:t>
            </w:r>
            <w:proofErr w:type="spellEnd"/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201</w:t>
            </w:r>
            <w:r w:rsidR="000F4D95" w:rsidRPr="0052541E">
              <w:rPr>
                <w:rFonts w:ascii="Noe Display" w:hAnsi="Noe Display" w:cstheme="minorHAnsi"/>
                <w:sz w:val="36"/>
                <w:lang w:val="fr-FR"/>
              </w:rPr>
              <w:t>9</w:t>
            </w:r>
            <w:r w:rsidR="00686D98">
              <w:rPr>
                <w:rFonts w:ascii="Noe Display" w:hAnsi="Noe Display" w:cstheme="minorHAnsi"/>
                <w:sz w:val="36"/>
                <w:lang w:val="fr-FR"/>
              </w:rPr>
              <w:t>1</w:t>
            </w:r>
            <w:r w:rsidR="00435B2E">
              <w:rPr>
                <w:rFonts w:ascii="Noe Display" w:hAnsi="Noe Display" w:cstheme="minorHAnsi"/>
                <w:sz w:val="36"/>
                <w:lang w:val="fr-FR"/>
              </w:rPr>
              <w:t>204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435B2E">
              <w:rPr>
                <w:rFonts w:ascii="Noe Display" w:hAnsi="Noe Display" w:cstheme="minorHAnsi"/>
                <w:sz w:val="36"/>
                <w:lang w:val="fr-FR"/>
              </w:rPr>
              <w:t>decembre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FA3062">
              <w:rPr>
                <w:rFonts w:ascii="Noe Display" w:hAnsi="Noe Display" w:cstheme="minorHAnsi"/>
                <w:sz w:val="36"/>
                <w:lang w:val="fr-FR"/>
              </w:rPr>
              <w:t>5</w:t>
            </w:r>
            <w:r w:rsidR="00435B2E">
              <w:rPr>
                <w:rFonts w:ascii="Noe Display" w:hAnsi="Noe Display" w:cstheme="minorHAnsi"/>
                <w:sz w:val="36"/>
                <w:lang w:val="fr-FR"/>
              </w:rPr>
              <w:t>1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4FEE7E29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4D36D5">
        <w:rPr>
          <w:rFonts w:ascii="GT Walsheim" w:hAnsi="GT Walsheim"/>
          <w:sz w:val="22"/>
          <w:lang w:val="fr-FR"/>
        </w:rPr>
        <w:t>2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2EFF0365" w:rsidR="004526A8" w:rsidRPr="00AC39AD" w:rsidRDefault="004526A8" w:rsidP="007E7CB0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20191</w:t>
            </w:r>
            <w:r w:rsidR="00435B2E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204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435B2E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decembre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435B2E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51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6D8EAD12" w:rsidR="004526A8" w:rsidRPr="00AC39AD" w:rsidRDefault="00E25B0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7F8F4ED7" w:rsidR="004526A8" w:rsidRPr="00AC39AD" w:rsidRDefault="00435B2E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OUI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392B0AEF" w:rsidR="004526A8" w:rsidRPr="0065000C" w:rsidRDefault="00E71C2A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6CDD354C" w14:textId="379EC33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54F7BF06" w:rsidR="004526A8" w:rsidRPr="00AC39AD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SQLs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191CE81A" w:rsidR="004526A8" w:rsidRPr="00AC39AD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  <w:proofErr w:type="spellEnd"/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1195C34F" w:rsidR="00A2506B" w:rsidRPr="0065000C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</w:t>
            </w: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4C7673" w:rsidRPr="00BA40B3" w14:paraId="7D298C21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76FF57C" w14:textId="05EA97EB" w:rsidR="004C7673" w:rsidRPr="0032119C" w:rsidRDefault="008F191B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8F191B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#443 - [EVOL] [IT] - [F2] - FACTURE CONTRIBUTEUR POUR L'ITALIE</w:t>
            </w:r>
          </w:p>
        </w:tc>
      </w:tr>
      <w:tr w:rsidR="004F6CF9" w:rsidRPr="00BA40B3" w14:paraId="38CF861C" w14:textId="77777777" w:rsidTr="00EB1CF4">
        <w:trPr>
          <w:trHeight w:val="662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B6E7D73" w14:textId="1E1C990C" w:rsidR="004F6CF9" w:rsidRPr="004F6CF9" w:rsidRDefault="009C30A0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9C30A0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#444 -  [EVOL] [IT] - [FACTURE CONCESSIONNAIRE] - FACTURE CONCESSIONNAIRE POUR L'ITALIE</w:t>
            </w:r>
          </w:p>
        </w:tc>
      </w:tr>
      <w:tr w:rsidR="004F6CF9" w:rsidRPr="00BA40B3" w14:paraId="66967993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7A27DEAD" w14:textId="6AA0A77A" w:rsidR="004F6CF9" w:rsidRPr="004F6CF9" w:rsidRDefault="00460904" w:rsidP="009170B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460904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#475 - [</w:t>
            </w:r>
            <w:proofErr w:type="spellStart"/>
            <w:r w:rsidRPr="00460904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Evol</w:t>
            </w:r>
            <w:proofErr w:type="spellEnd"/>
            <w:r w:rsidRPr="00460904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] Flux F7 : Valorisation du champ "Entité"</w:t>
            </w:r>
          </w:p>
        </w:tc>
      </w:tr>
      <w:tr w:rsidR="00F27EB3" w:rsidRPr="00BA40B3" w14:paraId="42068CBC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3997ABD" w14:textId="03BD02D9" w:rsidR="00F27EB3" w:rsidRPr="007766E2" w:rsidRDefault="00EB1CF4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EB1CF4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#476 - [</w:t>
            </w:r>
            <w:proofErr w:type="spellStart"/>
            <w:r w:rsidRPr="00EB1CF4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Evol</w:t>
            </w:r>
            <w:proofErr w:type="spellEnd"/>
            <w:r w:rsidRPr="00EB1CF4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] : Flux F7 modification du code SL</w:t>
            </w:r>
          </w:p>
        </w:tc>
      </w:tr>
      <w:tr w:rsidR="00F27EB3" w:rsidRPr="00BA40B3" w14:paraId="7E51C074" w14:textId="77777777" w:rsidTr="007357E7">
        <w:trPr>
          <w:trHeight w:val="423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B24655F" w14:textId="7C31B880" w:rsidR="00F27EB3" w:rsidRPr="00F27EB3" w:rsidRDefault="00460904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460904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#478 - Flux [F7] : CRE PROFM KO Pour le G5</w:t>
            </w:r>
          </w:p>
        </w:tc>
      </w:tr>
      <w:tr w:rsidR="008E4655" w:rsidRPr="00BA40B3" w14:paraId="4300D9E2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881B4C6" w14:textId="25355A6F" w:rsidR="008E4655" w:rsidRPr="008E4655" w:rsidRDefault="00460904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460904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#424 - [Multi-Seller] Patch pour Angleterre (GB)</w:t>
            </w:r>
          </w:p>
        </w:tc>
      </w:tr>
      <w:tr w:rsidR="007357E7" w:rsidRPr="00BA40B3" w14:paraId="43A51074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43EB42" w14:textId="01635278" w:rsidR="007357E7" w:rsidRPr="007357E7" w:rsidRDefault="001B34FE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1B34FE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#460 - [EVOL] [FACTURES CONCESSIONNAIRES ] - Envoie des factures par mails</w:t>
            </w:r>
          </w:p>
        </w:tc>
      </w:tr>
      <w:tr w:rsidR="001B34FE" w:rsidRPr="00BA40B3" w14:paraId="1D1A2009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B0800F9" w14:textId="0188834F" w:rsidR="001B34FE" w:rsidRPr="001B34FE" w:rsidRDefault="001B34FE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1B34FE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#482 - Flux F7 : Suppression du CRE DECM</w:t>
            </w:r>
            <w:bookmarkStart w:id="0" w:name="_GoBack"/>
            <w:bookmarkEnd w:id="0"/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5C761AB5" w:rsidR="007369ED" w:rsidRDefault="007369ED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Afin d'ajouter les polices de caractères, il faut monter un nouveau volume à l'image docker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opencell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compose.yml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</w:t>
      </w:r>
      <w:proofErr w:type="gramStart"/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volumes:</w:t>
      </w:r>
      <w:proofErr w:type="gramEnd"/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ppliquer la modification en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re-créant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le container (docker-compose up -d)</w:t>
      </w:r>
    </w:p>
    <w:p w14:paraId="47075615" w14:textId="718EDB2D" w:rsidR="007369ED" w:rsidRPr="00D73FA3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sectPr w:rsidR="007369ED" w:rsidRPr="00D73FA3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4B61FB" w14:textId="77777777" w:rsidR="008531DF" w:rsidRDefault="008531DF">
      <w:r>
        <w:separator/>
      </w:r>
    </w:p>
  </w:endnote>
  <w:endnote w:type="continuationSeparator" w:id="0">
    <w:p w14:paraId="58EA8696" w14:textId="77777777" w:rsidR="008531DF" w:rsidRDefault="00853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1B34FE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1B34FE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1C4016" w14:textId="77777777" w:rsidR="008531DF" w:rsidRDefault="008531DF">
      <w:r>
        <w:separator/>
      </w:r>
    </w:p>
  </w:footnote>
  <w:footnote w:type="continuationSeparator" w:id="0">
    <w:p w14:paraId="0B5D6705" w14:textId="77777777" w:rsidR="008531DF" w:rsidRDefault="008531D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7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0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1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7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4"/>
  </w:num>
  <w:num w:numId="2">
    <w:abstractNumId w:val="6"/>
  </w:num>
  <w:num w:numId="3">
    <w:abstractNumId w:val="1"/>
  </w:num>
  <w:num w:numId="4">
    <w:abstractNumId w:val="19"/>
  </w:num>
  <w:num w:numId="5">
    <w:abstractNumId w:val="5"/>
  </w:num>
  <w:num w:numId="6">
    <w:abstractNumId w:val="11"/>
  </w:num>
  <w:num w:numId="7">
    <w:abstractNumId w:val="8"/>
  </w:num>
  <w:num w:numId="8">
    <w:abstractNumId w:val="18"/>
  </w:num>
  <w:num w:numId="9">
    <w:abstractNumId w:val="0"/>
  </w:num>
  <w:num w:numId="10">
    <w:abstractNumId w:val="15"/>
  </w:num>
  <w:num w:numId="11">
    <w:abstractNumId w:val="2"/>
  </w:num>
  <w:num w:numId="12">
    <w:abstractNumId w:val="7"/>
  </w:num>
  <w:num w:numId="13">
    <w:abstractNumId w:val="9"/>
  </w:num>
  <w:num w:numId="14">
    <w:abstractNumId w:val="16"/>
  </w:num>
  <w:num w:numId="15">
    <w:abstractNumId w:val="3"/>
  </w:num>
  <w:num w:numId="16">
    <w:abstractNumId w:val="10"/>
  </w:num>
  <w:num w:numId="17">
    <w:abstractNumId w:val="13"/>
  </w:num>
  <w:num w:numId="18">
    <w:abstractNumId w:val="17"/>
  </w:num>
  <w:num w:numId="19">
    <w:abstractNumId w:val="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223D"/>
    <w:rsid w:val="0002339D"/>
    <w:rsid w:val="0002499D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4BC0"/>
    <w:rsid w:val="00064D09"/>
    <w:rsid w:val="00065B3F"/>
    <w:rsid w:val="00067CE4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1FB5"/>
    <w:rsid w:val="00093C3C"/>
    <w:rsid w:val="00094821"/>
    <w:rsid w:val="00097A8D"/>
    <w:rsid w:val="00097FF2"/>
    <w:rsid w:val="000A0081"/>
    <w:rsid w:val="000A2638"/>
    <w:rsid w:val="000A417D"/>
    <w:rsid w:val="000B2A25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535F"/>
    <w:rsid w:val="00135363"/>
    <w:rsid w:val="0013580B"/>
    <w:rsid w:val="00136028"/>
    <w:rsid w:val="0014360E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C1540"/>
    <w:rsid w:val="001C3529"/>
    <w:rsid w:val="001C3F01"/>
    <w:rsid w:val="001C5E3C"/>
    <w:rsid w:val="001C5E8C"/>
    <w:rsid w:val="001C5FBB"/>
    <w:rsid w:val="001C6863"/>
    <w:rsid w:val="001D1952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1478"/>
    <w:rsid w:val="0039308D"/>
    <w:rsid w:val="003937C4"/>
    <w:rsid w:val="003942EE"/>
    <w:rsid w:val="003A235E"/>
    <w:rsid w:val="003A36C0"/>
    <w:rsid w:val="003A3CCB"/>
    <w:rsid w:val="003B056B"/>
    <w:rsid w:val="003B0787"/>
    <w:rsid w:val="003B19C3"/>
    <w:rsid w:val="003B28B5"/>
    <w:rsid w:val="003B3B29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FA7"/>
    <w:rsid w:val="005C5A87"/>
    <w:rsid w:val="005C6025"/>
    <w:rsid w:val="005C7687"/>
    <w:rsid w:val="005D1173"/>
    <w:rsid w:val="005D270D"/>
    <w:rsid w:val="005D355E"/>
    <w:rsid w:val="005D37EC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A13C2"/>
    <w:rsid w:val="007A1A1A"/>
    <w:rsid w:val="007A2129"/>
    <w:rsid w:val="007A2C2A"/>
    <w:rsid w:val="007A38A2"/>
    <w:rsid w:val="007A3BB5"/>
    <w:rsid w:val="007A42ED"/>
    <w:rsid w:val="007A458B"/>
    <w:rsid w:val="007A46E7"/>
    <w:rsid w:val="007A5BA6"/>
    <w:rsid w:val="007A5F72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476D"/>
    <w:rsid w:val="00D70BD2"/>
    <w:rsid w:val="00D72664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CAF"/>
    <w:rsid w:val="00FF0BC8"/>
    <w:rsid w:val="00FF19F5"/>
    <w:rsid w:val="00FF208E"/>
    <w:rsid w:val="00FF24D3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7571DB-35D0-224C-8578-EE91908E9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57</TotalTime>
  <Pages>2</Pages>
  <Words>283</Words>
  <Characters>1560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40</cp:revision>
  <cp:lastPrinted>2019-09-05T15:30:00Z</cp:lastPrinted>
  <dcterms:created xsi:type="dcterms:W3CDTF">2019-10-23T15:43:00Z</dcterms:created>
  <dcterms:modified xsi:type="dcterms:W3CDTF">2019-12-04T22:44:00Z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