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147BE9A2" w:rsidR="00453856" w:rsidRPr="0052541E" w:rsidRDefault="00630282" w:rsidP="00273E1A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</w:t>
            </w:r>
            <w:proofErr w:type="spellEnd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proofErr w:type="spellStart"/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Pass</w:t>
            </w:r>
            <w:proofErr w:type="spellEnd"/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201</w:t>
            </w:r>
            <w:r w:rsidR="000F4D95" w:rsidRPr="0052541E">
              <w:rPr>
                <w:rFonts w:ascii="Noe Display" w:hAnsi="Noe Display" w:cstheme="minorHAnsi"/>
                <w:sz w:val="36"/>
                <w:lang w:val="fr-FR"/>
              </w:rPr>
              <w:t>9</w:t>
            </w:r>
            <w:r w:rsidR="00686D98">
              <w:rPr>
                <w:rFonts w:ascii="Noe Display" w:hAnsi="Noe Display" w:cstheme="minorHAnsi"/>
                <w:sz w:val="36"/>
                <w:lang w:val="fr-FR"/>
              </w:rPr>
              <w:t>1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273E1A">
              <w:rPr>
                <w:rFonts w:ascii="Noe Display" w:hAnsi="Noe Display" w:cstheme="minorHAnsi"/>
                <w:sz w:val="36"/>
                <w:lang w:val="fr-FR"/>
              </w:rPr>
              <w:t>11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435B2E">
              <w:rPr>
                <w:rFonts w:ascii="Noe Display" w:hAnsi="Noe Display" w:cstheme="minorHAnsi"/>
                <w:sz w:val="36"/>
                <w:lang w:val="fr-FR"/>
              </w:rPr>
              <w:t>decembre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FA3062">
              <w:rPr>
                <w:rFonts w:ascii="Noe Display" w:hAnsi="Noe Display" w:cstheme="minorHAnsi"/>
                <w:sz w:val="36"/>
                <w:lang w:val="fr-FR"/>
              </w:rPr>
              <w:t>5</w:t>
            </w:r>
            <w:r w:rsidR="00273E1A">
              <w:rPr>
                <w:rFonts w:ascii="Noe Display" w:hAnsi="Noe Display" w:cstheme="minorHAnsi"/>
                <w:sz w:val="36"/>
                <w:lang w:val="fr-FR"/>
              </w:rPr>
              <w:t>2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5B8E8FB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6.</w:t>
      </w:r>
      <w:r w:rsidR="004D36D5">
        <w:rPr>
          <w:rFonts w:ascii="GT Walsheim" w:hAnsi="GT Walsheim"/>
          <w:sz w:val="22"/>
          <w:lang w:val="fr-FR"/>
        </w:rPr>
        <w:t>4</w:t>
      </w:r>
      <w:r w:rsidR="008D7231">
        <w:rPr>
          <w:rFonts w:ascii="GT Walsheim" w:hAnsi="GT Walsheim"/>
          <w:sz w:val="22"/>
          <w:lang w:val="fr-FR"/>
        </w:rPr>
        <w:t>.</w:t>
      </w:r>
      <w:r w:rsidR="00273E1A">
        <w:rPr>
          <w:rFonts w:ascii="GT Walsheim" w:hAnsi="GT Walsheim"/>
          <w:sz w:val="22"/>
          <w:lang w:val="fr-FR"/>
        </w:rPr>
        <w:t>3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2EFF0365" w:rsidR="004526A8" w:rsidRPr="00AC39AD" w:rsidRDefault="004526A8" w:rsidP="007E7CB0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20191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204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decembre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435B2E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51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6D8EAD12" w:rsidR="004526A8" w:rsidRPr="006D6269" w:rsidRDefault="00E25B0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  <w:bookmarkStart w:id="0" w:name="_GoBack"/>
        <w:bookmarkEnd w:id="0"/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575AB28D" w:rsidR="004526A8" w:rsidRPr="006D6269" w:rsidRDefault="0052113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 w:rsidRPr="006D6269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392B0AEF" w:rsidR="004526A8" w:rsidRPr="006D6269" w:rsidRDefault="00E71C2A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6CDD354C" w14:textId="379EC33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54F7BF06" w:rsidR="004526A8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SQLs</w:t>
            </w:r>
            <w:proofErr w:type="spellEnd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191CE81A" w:rsidR="004526A8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  <w:proofErr w:type="spellEnd"/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1195C34F" w:rsidR="00A2506B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</w:t>
            </w:r>
            <w:proofErr w:type="spellStart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jaspers</w:t>
            </w:r>
            <w:proofErr w:type="spellEnd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4C7673" w:rsidRPr="00BA40B3" w14:paraId="7D298C21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576FF57C" w14:textId="1357CDCC" w:rsidR="004C7673" w:rsidRPr="0032119C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#444 -  [EVOL] [IT] - [FACTURE CONCESSIONNAIRE] - FACTURE CONCESSIONNAIRE POUR L'ITALIE</w:t>
            </w:r>
          </w:p>
        </w:tc>
      </w:tr>
      <w:tr w:rsidR="00273E1A" w:rsidRPr="00BA40B3" w14:paraId="47B402BD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62F40D6D" w14:textId="4A003594" w:rsidR="00273E1A" w:rsidRPr="0032119C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#476 - [</w:t>
            </w:r>
            <w:proofErr w:type="spellStart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Evol</w:t>
            </w:r>
            <w:proofErr w:type="spellEnd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] : Flux F7 modification du code SL</w:t>
            </w:r>
          </w:p>
        </w:tc>
      </w:tr>
      <w:tr w:rsidR="00273E1A" w:rsidRPr="00BA40B3" w14:paraId="243A3CF6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42CBEC6F" w14:textId="14E5B322" w:rsidR="00273E1A" w:rsidRPr="0032119C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#457 - [EVOL] [Numérotation des factures] - G5</w:t>
            </w:r>
          </w:p>
        </w:tc>
      </w:tr>
      <w:tr w:rsidR="00273E1A" w:rsidRPr="00BA40B3" w14:paraId="1CE33166" w14:textId="77777777" w:rsidTr="00FB3DEC">
        <w:trPr>
          <w:trHeight w:val="311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0DF220DB" w14:textId="078D01FF" w:rsidR="00273E1A" w:rsidRPr="0032119C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#458 - [EVOL] [RRDI] - UNICITE DES CONCESSIONNAIRES PAR PAYS</w:t>
            </w:r>
          </w:p>
        </w:tc>
      </w:tr>
      <w:tr w:rsidR="00273E1A" w:rsidRPr="00BA40B3" w14:paraId="6E26AE3B" w14:textId="77777777" w:rsidTr="00D26FBF">
        <w:trPr>
          <w:trHeight w:val="325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189D85E7" w14:textId="6A18C392" w:rsidR="00D26FBF" w:rsidRPr="0032119C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#442 - [EVOL] [F15] - </w:t>
            </w:r>
            <w:proofErr w:type="spellStart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Reporting</w:t>
            </w:r>
            <w:proofErr w:type="spellEnd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 xml:space="preserve"> remboursement des points client DE</w:t>
            </w:r>
          </w:p>
        </w:tc>
      </w:tr>
      <w:tr w:rsidR="00D26FBF" w:rsidRPr="00BA40B3" w14:paraId="61BAEB53" w14:textId="77777777" w:rsidTr="00D26FBF">
        <w:trPr>
          <w:trHeight w:val="325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3B5D50C" w14:textId="6498AC2A" w:rsidR="00D26FBF" w:rsidRPr="00D26FBF" w:rsidRDefault="00D26FBF" w:rsidP="00273E1A">
            <w:pPr>
              <w:spacing w:before="60" w:after="60"/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</w:pPr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#485 - [</w:t>
            </w:r>
            <w:proofErr w:type="spellStart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Evol</w:t>
            </w:r>
            <w:proofErr w:type="spellEnd"/>
            <w:r w:rsidRPr="00D26FBF">
              <w:rPr>
                <w:rFonts w:ascii="GT Walsheim" w:hAnsi="GT Walsheim" w:cs="Calibri"/>
                <w:color w:val="000000" w:themeColor="text1"/>
                <w:sz w:val="22"/>
                <w:lang w:val="fr-FR"/>
              </w:rPr>
              <w:t>] Flux F7 : Suppression du CRE "ENCM" pour "DE", "ES", "IT" et "UK"</w:t>
            </w:r>
          </w:p>
        </w:tc>
      </w:tr>
    </w:tbl>
    <w:p w14:paraId="14D1C542" w14:textId="0E6810DD" w:rsidR="00867366" w:rsidRDefault="00867366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495BA92E" w14:textId="5C761AB5" w:rsidR="007369ED" w:rsidRDefault="007369ED" w:rsidP="00D73FA3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Afin d'ajouter les polices de caractères, il faut monter un nouveau volume à l'image docker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opencell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compose.yml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</w:t>
      </w:r>
      <w:proofErr w:type="gramStart"/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volumes:</w:t>
      </w:r>
      <w:proofErr w:type="gramEnd"/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ppliquer la modification en </w:t>
      </w:r>
      <w:proofErr w:type="spellStart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re-créant</w:t>
      </w:r>
      <w:proofErr w:type="spellEnd"/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22B1FDE8" w:rsidR="00273E1A" w:rsidRDefault="00273E1A" w:rsidP="00273E1A">
      <w:pPr>
        <w:pStyle w:val="Titre1"/>
      </w:pPr>
      <w:r>
        <w:t>Procédure d’installation Opencell 6.4.3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1) Arrêt de tous les serveurs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sur le serveur et lancer la commande suivante pour obtenir un dump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nommé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de la base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proofErr w:type="gram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docker</w:t>
      </w:r>
      <w:proofErr w:type="gram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exec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-ti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postgresql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pg_dump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--no-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owner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role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=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-d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Fp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-h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localhost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-U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opencell_db_user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&gt; backup-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keycloak.sql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War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dans le répertoire /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</w:t>
      </w:r>
      <w:proofErr w:type="spellStart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opencell</w:t>
      </w:r>
      <w:proofErr w:type="spellEnd"/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1E999" w14:textId="77777777" w:rsidR="007143EA" w:rsidRDefault="007143EA">
      <w:r>
        <w:separator/>
      </w:r>
    </w:p>
  </w:endnote>
  <w:endnote w:type="continuationSeparator" w:id="0">
    <w:p w14:paraId="0C1CA191" w14:textId="77777777" w:rsidR="007143EA" w:rsidRDefault="0071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D6269">
            <w:rPr>
              <w:noProof/>
              <w:sz w:val="16"/>
              <w:szCs w:val="16"/>
              <w:lang w:val="en-CA"/>
            </w:rPr>
            <w:t>1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D626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487E7A" w14:textId="77777777" w:rsidR="007143EA" w:rsidRDefault="007143EA">
      <w:r>
        <w:separator/>
      </w:r>
    </w:p>
  </w:footnote>
  <w:footnote w:type="continuationSeparator" w:id="0">
    <w:p w14:paraId="4DFD2BF1" w14:textId="77777777" w:rsidR="007143EA" w:rsidRDefault="007143E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223D"/>
    <w:rsid w:val="0002339D"/>
    <w:rsid w:val="0002499D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2F6"/>
    <w:rsid w:val="00060342"/>
    <w:rsid w:val="000631AF"/>
    <w:rsid w:val="000632CF"/>
    <w:rsid w:val="00064BC0"/>
    <w:rsid w:val="00064D09"/>
    <w:rsid w:val="00065B3F"/>
    <w:rsid w:val="00067CE4"/>
    <w:rsid w:val="000714E3"/>
    <w:rsid w:val="000728D0"/>
    <w:rsid w:val="00073D12"/>
    <w:rsid w:val="000755C2"/>
    <w:rsid w:val="00076583"/>
    <w:rsid w:val="000779BE"/>
    <w:rsid w:val="00080850"/>
    <w:rsid w:val="00081533"/>
    <w:rsid w:val="0008180E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1FB5"/>
    <w:rsid w:val="00093C3C"/>
    <w:rsid w:val="00094821"/>
    <w:rsid w:val="00097A8D"/>
    <w:rsid w:val="00097FF2"/>
    <w:rsid w:val="000A0081"/>
    <w:rsid w:val="000A2638"/>
    <w:rsid w:val="000A417D"/>
    <w:rsid w:val="000B2A25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535F"/>
    <w:rsid w:val="00135363"/>
    <w:rsid w:val="0013580B"/>
    <w:rsid w:val="00136028"/>
    <w:rsid w:val="0014360E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C1540"/>
    <w:rsid w:val="001C3529"/>
    <w:rsid w:val="001C3F01"/>
    <w:rsid w:val="001C5E3C"/>
    <w:rsid w:val="001C5E8C"/>
    <w:rsid w:val="001C5FBB"/>
    <w:rsid w:val="001C6863"/>
    <w:rsid w:val="001D1952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694D"/>
    <w:rsid w:val="00236A0D"/>
    <w:rsid w:val="00237C53"/>
    <w:rsid w:val="002401DB"/>
    <w:rsid w:val="00240DF9"/>
    <w:rsid w:val="00242276"/>
    <w:rsid w:val="00242F5F"/>
    <w:rsid w:val="002435D2"/>
    <w:rsid w:val="00245807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1478"/>
    <w:rsid w:val="0039308D"/>
    <w:rsid w:val="003937C4"/>
    <w:rsid w:val="003942EE"/>
    <w:rsid w:val="003A235E"/>
    <w:rsid w:val="003A36C0"/>
    <w:rsid w:val="003A3CCB"/>
    <w:rsid w:val="003B056B"/>
    <w:rsid w:val="003B0787"/>
    <w:rsid w:val="003B19C3"/>
    <w:rsid w:val="003B28B5"/>
    <w:rsid w:val="003B3B29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735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FA7"/>
    <w:rsid w:val="005C5A87"/>
    <w:rsid w:val="005C6025"/>
    <w:rsid w:val="005C7687"/>
    <w:rsid w:val="005D1173"/>
    <w:rsid w:val="005D270D"/>
    <w:rsid w:val="005D355E"/>
    <w:rsid w:val="005D37EC"/>
    <w:rsid w:val="005D7C88"/>
    <w:rsid w:val="005E0168"/>
    <w:rsid w:val="005E03E4"/>
    <w:rsid w:val="005E09A8"/>
    <w:rsid w:val="005E0EFD"/>
    <w:rsid w:val="005E1732"/>
    <w:rsid w:val="005E2BAE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42ED"/>
    <w:rsid w:val="007A458B"/>
    <w:rsid w:val="007A46E7"/>
    <w:rsid w:val="007A5BA6"/>
    <w:rsid w:val="007A5F72"/>
    <w:rsid w:val="007B1775"/>
    <w:rsid w:val="007B209F"/>
    <w:rsid w:val="007B3D6C"/>
    <w:rsid w:val="007B3FBD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616D"/>
    <w:rsid w:val="0089341D"/>
    <w:rsid w:val="00894EF9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A00CB8"/>
    <w:rsid w:val="00A010EE"/>
    <w:rsid w:val="00A05B3F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476D"/>
    <w:rsid w:val="00D70BD2"/>
    <w:rsid w:val="00D72664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CAF"/>
    <w:rsid w:val="00FF0BC8"/>
    <w:rsid w:val="00FF19F5"/>
    <w:rsid w:val="00FF208E"/>
    <w:rsid w:val="00FF24D3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A3DFA1-DDE3-784D-A4AD-CBFAA92AB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62</TotalTime>
  <Pages>3</Pages>
  <Words>379</Words>
  <Characters>2087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44</cp:revision>
  <cp:lastPrinted>2019-09-05T15:30:00Z</cp:lastPrinted>
  <dcterms:created xsi:type="dcterms:W3CDTF">2019-10-23T15:43:00Z</dcterms:created>
  <dcterms:modified xsi:type="dcterms:W3CDTF">2019-12-12T02:42:00Z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