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0A789CEC" w:rsidR="00453856" w:rsidRPr="0052541E" w:rsidRDefault="00630282" w:rsidP="00273E1A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201</w:t>
            </w:r>
            <w:r w:rsidR="000F4D95" w:rsidRPr="0052541E">
              <w:rPr>
                <w:rFonts w:ascii="Noe Display" w:hAnsi="Noe Display" w:cstheme="minorHAnsi"/>
                <w:sz w:val="36"/>
                <w:lang w:val="fr-FR"/>
              </w:rPr>
              <w:t>9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435B2E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CA7A15">
              <w:rPr>
                <w:rFonts w:ascii="Noe Display" w:hAnsi="Noe Display" w:cstheme="minorHAnsi"/>
                <w:sz w:val="36"/>
                <w:lang w:val="fr-FR"/>
              </w:rPr>
              <w:t>18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435B2E">
              <w:rPr>
                <w:rFonts w:ascii="Noe Display" w:hAnsi="Noe Display" w:cstheme="minorHAnsi"/>
                <w:sz w:val="36"/>
                <w:lang w:val="fr-FR"/>
              </w:rPr>
              <w:t>decembre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FA3062">
              <w:rPr>
                <w:rFonts w:ascii="Noe Display" w:hAnsi="Noe Display" w:cstheme="minorHAnsi"/>
                <w:sz w:val="36"/>
                <w:lang w:val="fr-FR"/>
              </w:rPr>
              <w:t>5</w:t>
            </w:r>
            <w:r w:rsidR="00CA7A15">
              <w:rPr>
                <w:rFonts w:ascii="Noe Display" w:hAnsi="Noe Display" w:cstheme="minorHAnsi"/>
                <w:sz w:val="36"/>
                <w:lang w:val="fr-FR"/>
              </w:rPr>
              <w:t>3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3416049B" w:rsidR="004526A8" w:rsidRPr="00AC39AD" w:rsidRDefault="004526A8" w:rsidP="007E7CB0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20191</w:t>
            </w:r>
            <w:r w:rsidR="00CA7A15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218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435B2E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decembre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CA7A15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53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6D8EAD12" w:rsidR="004526A8" w:rsidRPr="006D6269" w:rsidRDefault="00E25B0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 w:rsidRPr="006D6269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575AB28D" w:rsidR="004526A8" w:rsidRPr="006D6269" w:rsidRDefault="0052113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 w:rsidRPr="006D6269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392B0AEF" w:rsidR="004526A8" w:rsidRPr="006D6269" w:rsidRDefault="00E71C2A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54F7BF06" w:rsidR="004526A8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72FB9BA4" w:rsidR="004526A8" w:rsidRPr="006D6269" w:rsidRDefault="00CA7A1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195C34F" w:rsidR="00A2506B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C7673" w:rsidRPr="00BA40B3" w14:paraId="7D298C21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76FF57C" w14:textId="41F29A93" w:rsidR="004C7673" w:rsidRPr="00910212" w:rsidRDefault="00910212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910212">
              <w:rPr>
                <w:rFonts w:ascii="Calibri" w:hAnsi="Calibri"/>
                <w:bCs w:val="0"/>
                <w:color w:val="000000"/>
                <w:sz w:val="24"/>
                <w:shd w:val="clear" w:color="auto" w:fill="FFFFFF"/>
                <w:lang w:val="fr-FR" w:eastAsia="fr-FR"/>
              </w:rPr>
              <w:t>#508 - [F2] - Régression ticket #394</w:t>
            </w:r>
          </w:p>
        </w:tc>
      </w:tr>
      <w:tr w:rsidR="00273E1A" w:rsidRPr="00BA40B3" w14:paraId="47B402BD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2F40D6D" w14:textId="58B56591" w:rsidR="00273E1A" w:rsidRPr="00910212" w:rsidRDefault="00910212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910212">
              <w:rPr>
                <w:rFonts w:ascii="Calibri" w:hAnsi="Calibri"/>
                <w:bCs w:val="0"/>
                <w:color w:val="000000"/>
                <w:sz w:val="24"/>
                <w:shd w:val="clear" w:color="auto" w:fill="FFFFFF"/>
                <w:lang w:val="fr-FR" w:eastAsia="fr-FR"/>
              </w:rPr>
              <w:t>#509 - [F2] - Régression dans le cas d'un 1RI</w:t>
            </w:r>
          </w:p>
        </w:tc>
      </w:tr>
      <w:tr w:rsidR="00273E1A" w:rsidRPr="00BA40B3" w14:paraId="243A3CF6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42CBEC6F" w14:textId="52FC07A2" w:rsidR="00273E1A" w:rsidRPr="00910212" w:rsidRDefault="00910212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910212">
              <w:rPr>
                <w:rFonts w:ascii="Calibri" w:hAnsi="Calibri"/>
                <w:bCs w:val="0"/>
                <w:color w:val="000000"/>
                <w:sz w:val="24"/>
                <w:shd w:val="clear" w:color="auto" w:fill="FFFFFF"/>
                <w:lang w:val="fr-FR" w:eastAsia="fr-FR"/>
              </w:rPr>
              <w:t>#506 - Flux [F7] : CRE AVDBM et RESTM KO Pour l'italie </w:t>
            </w:r>
          </w:p>
        </w:tc>
      </w:tr>
      <w:tr w:rsidR="00273E1A" w:rsidRPr="00BA40B3" w14:paraId="1CE33166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0DF220DB" w14:textId="6A6602A6" w:rsidR="00273E1A" w:rsidRPr="00910212" w:rsidRDefault="00910212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910212">
              <w:rPr>
                <w:rFonts w:ascii="Calibri" w:hAnsi="Calibri"/>
                <w:bCs w:val="0"/>
                <w:color w:val="000000"/>
                <w:sz w:val="24"/>
                <w:shd w:val="clear" w:color="auto" w:fill="FFFFFF"/>
                <w:lang w:val="fr-FR" w:eastAsia="fr-FR"/>
              </w:rPr>
              <w:t>#510 - [FACTURES] - AFFICHER LE RIFERIMENTO DANS LES FACTURES</w:t>
            </w:r>
          </w:p>
        </w:tc>
      </w:tr>
      <w:tr w:rsidR="00273E1A" w:rsidRPr="00BA40B3" w14:paraId="6E26AE3B" w14:textId="77777777" w:rsidTr="00D26FBF">
        <w:trPr>
          <w:trHeight w:val="325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89D85E7" w14:textId="0C1CF70D" w:rsidR="00D26FBF" w:rsidRPr="00910212" w:rsidRDefault="00910212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910212">
              <w:rPr>
                <w:rFonts w:ascii="Calibri" w:hAnsi="Calibri"/>
                <w:bCs w:val="0"/>
                <w:color w:val="000000"/>
                <w:sz w:val="24"/>
                <w:shd w:val="clear" w:color="auto" w:fill="FFFFFF"/>
                <w:lang w:val="fr-FR" w:eastAsia="fr-FR"/>
              </w:rPr>
              <w:t>#496 - [API] F5/USER 1/Cas 7 - BRAND_ID+VIN sur users différents &gt; KO</w:t>
            </w:r>
          </w:p>
        </w:tc>
      </w:tr>
      <w:tr w:rsidR="00D26FBF" w:rsidRPr="00BA40B3" w14:paraId="61BAEB53" w14:textId="77777777" w:rsidTr="00CA7A15">
        <w:trPr>
          <w:trHeight w:val="339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3B5D50C" w14:textId="7BC99392" w:rsidR="00D26FBF" w:rsidRPr="00910212" w:rsidRDefault="00910212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910212">
              <w:rPr>
                <w:rFonts w:ascii="Calibri" w:hAnsi="Calibri"/>
                <w:bCs w:val="0"/>
                <w:color w:val="000000"/>
                <w:sz w:val="24"/>
                <w:shd w:val="clear" w:color="auto" w:fill="FFFFFF"/>
                <w:lang w:val="fr-FR" w:eastAsia="fr-FR"/>
              </w:rPr>
              <w:t>#497 - [API] F5/USER 1/Cas 13 - SUBSCRIPTION_ID+BRAND_ID sur users différents &gt; KO </w:t>
            </w:r>
          </w:p>
        </w:tc>
      </w:tr>
      <w:tr w:rsidR="00910212" w:rsidRPr="00BA40B3" w14:paraId="77E294B8" w14:textId="77777777" w:rsidTr="00CA7A15">
        <w:trPr>
          <w:trHeight w:val="339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1F67B3C" w14:textId="31755D7E" w:rsidR="00910212" w:rsidRPr="00910212" w:rsidRDefault="00910212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910212">
              <w:rPr>
                <w:rFonts w:ascii="Calibri" w:hAnsi="Calibri"/>
                <w:bCs w:val="0"/>
                <w:color w:val="000000"/>
                <w:sz w:val="24"/>
                <w:shd w:val="clear" w:color="auto" w:fill="FFFFFF"/>
                <w:lang w:val="fr-FR" w:eastAsia="fr-FR"/>
              </w:rPr>
              <w:t>#498 - [API] F5/USER 1/Cas 12 - BRAND_ID inconnu+VIN/sans Email &gt; KO </w:t>
            </w:r>
          </w:p>
        </w:tc>
      </w:tr>
      <w:tr w:rsidR="00910212" w:rsidRPr="00BA40B3" w14:paraId="36EB82C7" w14:textId="77777777" w:rsidTr="00910212">
        <w:trPr>
          <w:trHeight w:val="297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04908283" w14:textId="37DE6CE0" w:rsidR="00910212" w:rsidRPr="00910212" w:rsidRDefault="00910212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910212">
              <w:rPr>
                <w:rFonts w:ascii="Calibri" w:hAnsi="Calibri"/>
                <w:bCs w:val="0"/>
                <w:color w:val="000000"/>
                <w:sz w:val="24"/>
                <w:shd w:val="clear" w:color="auto" w:fill="FFFFFF"/>
                <w:lang w:val="fr-FR" w:eastAsia="fr-FR"/>
              </w:rPr>
              <w:t>#507 - [F11] - Données non intégré</w:t>
            </w:r>
            <w:bookmarkStart w:id="0" w:name="_GoBack"/>
            <w:bookmarkEnd w:id="0"/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5C761AB5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keycloak sur le serveur et lancer la commande suivante pour obtenir un dump sql nommé backup-opencell.sql de la base opencell </w:t>
      </w: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8C82A8" w14:textId="77777777" w:rsidR="00672417" w:rsidRDefault="00672417">
      <w:r>
        <w:separator/>
      </w:r>
    </w:p>
  </w:endnote>
  <w:endnote w:type="continuationSeparator" w:id="0">
    <w:p w14:paraId="236D62E5" w14:textId="77777777" w:rsidR="00672417" w:rsidRDefault="00672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910212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910212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547573" w14:textId="77777777" w:rsidR="00672417" w:rsidRDefault="00672417">
      <w:r>
        <w:separator/>
      </w:r>
    </w:p>
  </w:footnote>
  <w:footnote w:type="continuationSeparator" w:id="0">
    <w:p w14:paraId="23E4B67E" w14:textId="77777777" w:rsidR="00672417" w:rsidRDefault="0067241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1FB5"/>
    <w:rsid w:val="00093C3C"/>
    <w:rsid w:val="00094821"/>
    <w:rsid w:val="00097A8D"/>
    <w:rsid w:val="00097FF2"/>
    <w:rsid w:val="000A0081"/>
    <w:rsid w:val="000A2638"/>
    <w:rsid w:val="000A417D"/>
    <w:rsid w:val="000B2A25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535F"/>
    <w:rsid w:val="00135363"/>
    <w:rsid w:val="0013580B"/>
    <w:rsid w:val="00136028"/>
    <w:rsid w:val="0014360E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19F5"/>
    <w:rsid w:val="00FF208E"/>
    <w:rsid w:val="00FF24D3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B4125F-B0FF-4C4E-9BF9-98D63E64A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4294948612</TotalTime>
  <Pages>3</Pages>
  <Words>390</Words>
  <Characters>2147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45</cp:revision>
  <cp:lastPrinted>2019-09-05T15:30:00Z</cp:lastPrinted>
  <dcterms:created xsi:type="dcterms:W3CDTF">2019-10-23T15:43:00Z</dcterms:created>
  <dcterms:modified xsi:type="dcterms:W3CDTF">2019-12-18T23:31:00Z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