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31AA4F54" w:rsidR="00453856" w:rsidRPr="0052541E" w:rsidRDefault="00630282" w:rsidP="00A34D1D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201</w:t>
            </w:r>
            <w:r w:rsidR="000F4D95" w:rsidRPr="0052541E">
              <w:rPr>
                <w:rFonts w:ascii="Noe Display" w:hAnsi="Noe Display" w:cstheme="minorHAnsi"/>
                <w:sz w:val="36"/>
                <w:lang w:val="fr-FR"/>
              </w:rPr>
              <w:t>9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435B2E">
              <w:rPr>
                <w:rFonts w:ascii="Noe Display" w:hAnsi="Noe Display" w:cstheme="minorHAnsi"/>
                <w:sz w:val="36"/>
                <w:lang w:val="fr-FR"/>
              </w:rPr>
              <w:t>2</w:t>
            </w:r>
            <w:r w:rsidR="00A34D1D">
              <w:rPr>
                <w:rFonts w:ascii="Noe Display" w:hAnsi="Noe Display" w:cstheme="minorHAnsi"/>
                <w:sz w:val="36"/>
                <w:lang w:val="fr-FR"/>
              </w:rPr>
              <w:t>26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435B2E">
              <w:rPr>
                <w:rFonts w:ascii="Noe Display" w:hAnsi="Noe Display" w:cstheme="minorHAnsi"/>
                <w:sz w:val="36"/>
                <w:lang w:val="fr-FR"/>
              </w:rPr>
              <w:t>decembre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FA3062">
              <w:rPr>
                <w:rFonts w:ascii="Noe Display" w:hAnsi="Noe Display" w:cstheme="minorHAnsi"/>
                <w:sz w:val="36"/>
                <w:lang w:val="fr-FR"/>
              </w:rPr>
              <w:t>5</w:t>
            </w:r>
            <w:r w:rsidR="00A34D1D">
              <w:rPr>
                <w:rFonts w:ascii="Noe Display" w:hAnsi="Noe Display" w:cstheme="minorHAnsi"/>
                <w:sz w:val="36"/>
                <w:lang w:val="fr-FR"/>
              </w:rPr>
              <w:t>4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5B8E8FB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273E1A">
        <w:rPr>
          <w:rFonts w:ascii="GT Walsheim" w:hAnsi="GT Walsheim"/>
          <w:sz w:val="22"/>
          <w:lang w:val="fr-FR"/>
        </w:rPr>
        <w:t>3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65A4CA88" w:rsidR="004526A8" w:rsidRPr="00AC39AD" w:rsidRDefault="004526A8" w:rsidP="00A34D1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20191</w:t>
            </w:r>
            <w:r w:rsidR="00CA7A15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</w:t>
            </w:r>
            <w:r w:rsidR="00A34D1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26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435B2E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decembre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A34D1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54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6D8EAD12" w:rsidR="004526A8" w:rsidRPr="006D6269" w:rsidRDefault="00E25B0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 w:rsidRPr="006D6269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575AB28D" w:rsidR="004526A8" w:rsidRPr="006D6269" w:rsidRDefault="0052113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 w:rsidRPr="006D6269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392B0AEF" w:rsidR="004526A8" w:rsidRPr="006D6269" w:rsidRDefault="00E71C2A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54F7BF06" w:rsidR="004526A8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417AFA9C" w:rsidR="004526A8" w:rsidRPr="006D6269" w:rsidRDefault="00BC25B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  <w:bookmarkStart w:id="0" w:name="_GoBack"/>
            <w:bookmarkEnd w:id="0"/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1195C34F" w:rsidR="00A2506B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910212" w:rsidRPr="00BA40B3" w14:paraId="77E294B8" w14:textId="77777777" w:rsidTr="00CA7A15">
        <w:trPr>
          <w:trHeight w:val="339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1F67B3C" w14:textId="3B75334A" w:rsidR="00910212" w:rsidRPr="00910212" w:rsidRDefault="00A34D1D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A34D1D">
              <w:rPr>
                <w:rFonts w:ascii="Times New Roman" w:hAnsi="Times New Roman"/>
                <w:bCs w:val="0"/>
                <w:sz w:val="24"/>
                <w:lang w:val="fr-FR" w:eastAsia="fr-FR"/>
              </w:rPr>
              <w:t>#501 - [Evol] Flux 14 à mettre en place Pour l'</w:t>
            </w:r>
            <w:r>
              <w:rPr>
                <w:rFonts w:ascii="Times New Roman" w:hAnsi="Times New Roman"/>
                <w:bCs w:val="0"/>
                <w:sz w:val="24"/>
                <w:lang w:val="fr-FR" w:eastAsia="fr-FR"/>
              </w:rPr>
              <w:t>Italie</w:t>
            </w:r>
          </w:p>
        </w:tc>
      </w:tr>
      <w:tr w:rsidR="00910212" w:rsidRPr="00BA40B3" w14:paraId="36EB82C7" w14:textId="77777777" w:rsidTr="00910212">
        <w:trPr>
          <w:trHeight w:val="297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04908283" w14:textId="1316A8A8" w:rsidR="00910212" w:rsidRPr="00910212" w:rsidRDefault="00A34D1D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A34D1D">
              <w:rPr>
                <w:rFonts w:ascii="Times New Roman" w:hAnsi="Times New Roman"/>
                <w:bCs w:val="0"/>
                <w:sz w:val="24"/>
                <w:lang w:val="fr-FR" w:eastAsia="fr-FR"/>
              </w:rPr>
              <w:t>#502 - [Evol] Flux 14' à mettre en place Pour l'Italie</w:t>
            </w:r>
          </w:p>
        </w:tc>
      </w:tr>
      <w:tr w:rsidR="00A34D1D" w:rsidRPr="00BA40B3" w14:paraId="0EB4AB05" w14:textId="77777777" w:rsidTr="00910212">
        <w:trPr>
          <w:trHeight w:val="297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25980F3" w14:textId="28B18C64" w:rsidR="00A34D1D" w:rsidRPr="00A34D1D" w:rsidRDefault="00A34D1D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A34D1D">
              <w:rPr>
                <w:rFonts w:ascii="Times New Roman" w:hAnsi="Times New Roman"/>
                <w:bCs w:val="0"/>
                <w:sz w:val="24"/>
                <w:lang w:val="fr-FR" w:eastAsia="fr-FR"/>
              </w:rPr>
              <w:t>#507 - [F11] - Données non intégré</w:t>
            </w:r>
          </w:p>
        </w:tc>
      </w:tr>
      <w:tr w:rsidR="00A34D1D" w:rsidRPr="00BA40B3" w14:paraId="2FD7853A" w14:textId="77777777" w:rsidTr="00910212">
        <w:trPr>
          <w:trHeight w:val="297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24D8E50A" w14:textId="106E89D9" w:rsidR="00A34D1D" w:rsidRPr="00A34D1D" w:rsidRDefault="00A34D1D" w:rsidP="00910212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A34D1D">
              <w:rPr>
                <w:rFonts w:ascii="Times New Roman" w:hAnsi="Times New Roman"/>
                <w:bCs w:val="0"/>
                <w:sz w:val="24"/>
                <w:lang w:val="fr-FR" w:eastAsia="fr-FR"/>
              </w:rPr>
              <w:t>#503 - [Evol] Flux 7 IT : Rajout des CRES FACTM &amp; NFACM pour L'italie</w:t>
            </w:r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5C761AB5" w:rsidR="007369ED" w:rsidRDefault="007369ED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22B1FDE8" w:rsidR="00273E1A" w:rsidRDefault="00273E1A" w:rsidP="00273E1A">
      <w:pPr>
        <w:pStyle w:val="Titre1"/>
      </w:pPr>
      <w:r>
        <w:t>Procédure d’installation Opencell 6.4.3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1) Arrêt de tous les serveurs opencell</w:t>
      </w:r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opencell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opencell_db -Fp -h localhost -U opencell_db_user &gt; backup-opencell.sql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keycloak sur le serveur et lancer la commande suivante pour obtenir un dump sql nommé backup-opencell.sql de la base opencell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keycloak -Fp -h localhost -U opencell_db_user &gt; backup-keycloak.sql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4)  Copier Fichier Opencell War dans le répertoire /opencell/input-files/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opencell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45A707" w14:textId="77777777" w:rsidR="00090D04" w:rsidRDefault="00090D04">
      <w:r>
        <w:separator/>
      </w:r>
    </w:p>
  </w:endnote>
  <w:endnote w:type="continuationSeparator" w:id="0">
    <w:p w14:paraId="542CCCE8" w14:textId="77777777" w:rsidR="00090D04" w:rsidRDefault="00090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BC25B1">
            <w:rPr>
              <w:noProof/>
              <w:sz w:val="16"/>
              <w:szCs w:val="16"/>
              <w:lang w:val="en-CA"/>
            </w:rPr>
            <w:t>1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BC25B1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D877FE" w14:textId="77777777" w:rsidR="00090D04" w:rsidRDefault="00090D04">
      <w:r>
        <w:separator/>
      </w:r>
    </w:p>
  </w:footnote>
  <w:footnote w:type="continuationSeparator" w:id="0">
    <w:p w14:paraId="498D8FB7" w14:textId="77777777" w:rsidR="00090D04" w:rsidRDefault="00090D0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223D"/>
    <w:rsid w:val="0002339D"/>
    <w:rsid w:val="0002499D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B2A25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535F"/>
    <w:rsid w:val="00135363"/>
    <w:rsid w:val="0013580B"/>
    <w:rsid w:val="00136028"/>
    <w:rsid w:val="0014360E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C1540"/>
    <w:rsid w:val="001C3529"/>
    <w:rsid w:val="001C3F01"/>
    <w:rsid w:val="001C5E3C"/>
    <w:rsid w:val="001C5E8C"/>
    <w:rsid w:val="001C5FBB"/>
    <w:rsid w:val="001C6863"/>
    <w:rsid w:val="001D1952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35E"/>
    <w:rsid w:val="003A36C0"/>
    <w:rsid w:val="003A3CCB"/>
    <w:rsid w:val="003B056B"/>
    <w:rsid w:val="003B0787"/>
    <w:rsid w:val="003B19C3"/>
    <w:rsid w:val="003B28B5"/>
    <w:rsid w:val="003B3B29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476D"/>
    <w:rsid w:val="00D70BD2"/>
    <w:rsid w:val="00D72664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CAF"/>
    <w:rsid w:val="00FF0BC8"/>
    <w:rsid w:val="00FF19F5"/>
    <w:rsid w:val="00FF208E"/>
    <w:rsid w:val="00FF24D3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01D99F-E61B-8043-9494-2331EFFC1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4294948616</TotalTime>
  <Pages>3</Pages>
  <Words>351</Words>
  <Characters>1936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47</cp:revision>
  <cp:lastPrinted>2019-09-05T15:30:00Z</cp:lastPrinted>
  <dcterms:created xsi:type="dcterms:W3CDTF">2019-10-23T15:43:00Z</dcterms:created>
  <dcterms:modified xsi:type="dcterms:W3CDTF">2019-12-26T22:49:00Z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