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3DD4E2BE" w:rsidR="00453856" w:rsidRPr="0052541E" w:rsidRDefault="00630282" w:rsidP="001D45D8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200108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Janvier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5B8E8FB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273E1A">
        <w:rPr>
          <w:rFonts w:ascii="GT Walsheim" w:hAnsi="GT Walsheim"/>
          <w:sz w:val="22"/>
          <w:lang w:val="fr-FR"/>
        </w:rPr>
        <w:t>3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71A91CC4" w:rsidR="004526A8" w:rsidRPr="00AC39AD" w:rsidRDefault="001D45D8" w:rsidP="00A34D1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20200108-janvier-2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6D8EAD12" w:rsidR="004526A8" w:rsidRPr="006D6269" w:rsidRDefault="00E25B0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 w:rsidRPr="006D6269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42569F01" w:rsidR="004526A8" w:rsidRPr="006D6269" w:rsidRDefault="00E07550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OUI</w:t>
            </w:r>
            <w:bookmarkStart w:id="0" w:name="_GoBack"/>
            <w:bookmarkEnd w:id="0"/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392B0AEF" w:rsidR="004526A8" w:rsidRPr="006D6269" w:rsidRDefault="00E71C2A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3EAC2AED" w:rsidR="004526A8" w:rsidRPr="006D6269" w:rsidRDefault="001D45D8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417AFA9C" w:rsidR="004526A8" w:rsidRPr="006D6269" w:rsidRDefault="00BC25B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1195C34F" w:rsidR="00A2506B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910212" w:rsidRPr="00BA40B3" w14:paraId="77E294B8" w14:textId="77777777" w:rsidTr="00CA7A15">
        <w:trPr>
          <w:trHeight w:val="339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1F67B3C" w14:textId="226CA4D0" w:rsidR="00910212" w:rsidRPr="00910212" w:rsidRDefault="00C76D86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C76D86">
              <w:rPr>
                <w:rFonts w:ascii="Times New Roman" w:hAnsi="Times New Roman"/>
                <w:bCs w:val="0"/>
                <w:sz w:val="24"/>
                <w:lang w:val="fr-FR" w:eastAsia="fr-FR"/>
              </w:rPr>
              <w:t>#513 - [CC] - HISTORIQUE DES OPERATIONS KO</w:t>
            </w:r>
          </w:p>
        </w:tc>
      </w:tr>
      <w:tr w:rsidR="00910212" w:rsidRPr="00BA40B3" w14:paraId="36EB82C7" w14:textId="77777777" w:rsidTr="00910212">
        <w:trPr>
          <w:trHeight w:val="297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04908283" w14:textId="5FC21C4C" w:rsidR="00910212" w:rsidRPr="00910212" w:rsidRDefault="000A5E7D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A5E7D">
              <w:rPr>
                <w:rFonts w:ascii="Times New Roman" w:hAnsi="Times New Roman"/>
                <w:bCs w:val="0"/>
                <w:sz w:val="24"/>
                <w:lang w:val="fr-FR" w:eastAsia="fr-FR"/>
              </w:rPr>
              <w:t>#479 - [EVOL] - [ES] - [F2] - ADAPTATION POUR GESTION DES AVOIRS DE FACTURE</w:t>
            </w:r>
          </w:p>
        </w:tc>
      </w:tr>
      <w:tr w:rsidR="00A34D1D" w:rsidRPr="00BA40B3" w14:paraId="0EB4AB05" w14:textId="77777777" w:rsidTr="00910212">
        <w:trPr>
          <w:trHeight w:val="297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25980F3" w14:textId="09D5B94A" w:rsidR="00A34D1D" w:rsidRPr="00A34D1D" w:rsidRDefault="000A5E7D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A5E7D">
              <w:rPr>
                <w:rFonts w:ascii="Times New Roman" w:hAnsi="Times New Roman"/>
                <w:bCs w:val="0"/>
                <w:sz w:val="24"/>
                <w:lang w:val="fr-FR" w:eastAsia="fr-FR"/>
              </w:rPr>
              <w:t>#491 - [EVOL] [UK] - [F2] - FACTURE CONTRIBUTEUR POUR UK</w:t>
            </w:r>
          </w:p>
        </w:tc>
      </w:tr>
      <w:tr w:rsidR="00A34D1D" w:rsidRPr="00BA40B3" w14:paraId="2FD7853A" w14:textId="77777777" w:rsidTr="00910212">
        <w:trPr>
          <w:trHeight w:val="297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24D8E50A" w14:textId="71A8AD9C" w:rsidR="00A34D1D" w:rsidRPr="00A34D1D" w:rsidRDefault="000A5E7D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A5E7D">
              <w:rPr>
                <w:rFonts w:ascii="Times New Roman" w:hAnsi="Times New Roman"/>
                <w:bCs w:val="0"/>
                <w:sz w:val="24"/>
                <w:lang w:val="fr-FR" w:eastAsia="fr-FR"/>
              </w:rPr>
              <w:t>#492 - [Evol] [UK] - [F9a] - FACTURE CONCESSIONNAIRE POUR UK</w:t>
            </w:r>
          </w:p>
        </w:tc>
      </w:tr>
      <w:tr w:rsidR="000A5E7D" w:rsidRPr="00BA40B3" w14:paraId="310E0445" w14:textId="77777777" w:rsidTr="00910212">
        <w:trPr>
          <w:trHeight w:val="297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3B4903B" w14:textId="15107A15" w:rsidR="000A5E7D" w:rsidRPr="000A5E7D" w:rsidRDefault="000A5E7D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A5E7D">
              <w:rPr>
                <w:rFonts w:ascii="Times New Roman" w:hAnsi="Times New Roman"/>
                <w:bCs w:val="0"/>
                <w:sz w:val="24"/>
                <w:lang w:val="fr-FR" w:eastAsia="fr-FR"/>
              </w:rPr>
              <w:t>#516 - [SAE] F13'' - Fichiers métadonnées erronés</w:t>
            </w:r>
          </w:p>
        </w:tc>
      </w:tr>
      <w:tr w:rsidR="000A5E7D" w:rsidRPr="00BA40B3" w14:paraId="42470AB2" w14:textId="77777777" w:rsidTr="00910212">
        <w:trPr>
          <w:trHeight w:val="297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0743775E" w14:textId="33EFC7BE" w:rsidR="000A5E7D" w:rsidRPr="000A5E7D" w:rsidRDefault="000A5E7D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A5E7D">
              <w:rPr>
                <w:rFonts w:ascii="Times New Roman" w:hAnsi="Times New Roman"/>
                <w:bCs w:val="0"/>
                <w:sz w:val="24"/>
                <w:lang w:val="fr-FR" w:eastAsia="fr-FR"/>
              </w:rPr>
              <w:t>#514 - [REGRESSION ] - PARAMETRAGE CONTRIBUTEURS</w:t>
            </w:r>
          </w:p>
        </w:tc>
      </w:tr>
      <w:tr w:rsidR="000A5E7D" w:rsidRPr="00BA40B3" w14:paraId="7832B325" w14:textId="77777777" w:rsidTr="00910212">
        <w:trPr>
          <w:trHeight w:val="297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45A8CFA4" w14:textId="596C31C9" w:rsidR="000A5E7D" w:rsidRPr="000A5E7D" w:rsidRDefault="000A5E7D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A5E7D">
              <w:rPr>
                <w:rFonts w:ascii="Times New Roman" w:hAnsi="Times New Roman"/>
                <w:bCs w:val="0"/>
                <w:sz w:val="24"/>
                <w:lang w:val="fr-FR" w:eastAsia="fr-FR"/>
              </w:rPr>
              <w:t>#504 - [DE] - [FACTURE CONCESSIONNAIRE] - Adaptations facture pour prise en compte réservations travelcar</w:t>
            </w:r>
          </w:p>
        </w:tc>
      </w:tr>
      <w:tr w:rsidR="000A5E7D" w:rsidRPr="00BA40B3" w14:paraId="31354862" w14:textId="77777777" w:rsidTr="00910212">
        <w:trPr>
          <w:trHeight w:val="297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0D9BE88E" w14:textId="592B0499" w:rsidR="000A5E7D" w:rsidRPr="000A5E7D" w:rsidRDefault="000A5E7D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A5E7D">
              <w:rPr>
                <w:rFonts w:ascii="Times New Roman" w:hAnsi="Times New Roman"/>
                <w:bCs w:val="0"/>
                <w:sz w:val="24"/>
                <w:lang w:val="fr-FR" w:eastAsia="fr-FR"/>
              </w:rPr>
              <w:t>#494 - [EVOL] - [FR] - [F2] - ADAPTATION POUR GESTION DES AVOIRS DE FACTURE</w:t>
            </w:r>
          </w:p>
        </w:tc>
      </w:tr>
      <w:tr w:rsidR="000A5E7D" w:rsidRPr="00BA40B3" w14:paraId="58F6494F" w14:textId="77777777" w:rsidTr="00910212">
        <w:trPr>
          <w:trHeight w:val="297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9A062AD" w14:textId="715AFDD9" w:rsidR="000A5E7D" w:rsidRPr="000A5E7D" w:rsidRDefault="000A5E7D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A5E7D">
              <w:rPr>
                <w:rFonts w:ascii="Times New Roman" w:hAnsi="Times New Roman"/>
                <w:bCs w:val="0"/>
                <w:sz w:val="24"/>
                <w:lang w:val="fr-FR" w:eastAsia="fr-FR"/>
              </w:rPr>
              <w:t>#495 - [Evol] - [FR] - [FACTURE CONCESSIONNAIRE] - ADAPTATION</w:t>
            </w:r>
          </w:p>
        </w:tc>
      </w:tr>
      <w:tr w:rsidR="000A5E7D" w:rsidRPr="00BA40B3" w14:paraId="7A94DFD9" w14:textId="77777777" w:rsidTr="00910212">
        <w:trPr>
          <w:trHeight w:val="297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4227592D" w14:textId="0DC03EF1" w:rsidR="000A5E7D" w:rsidRPr="000A5E7D" w:rsidRDefault="000A5E7D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A5E7D">
              <w:rPr>
                <w:rFonts w:ascii="Times New Roman" w:hAnsi="Times New Roman"/>
                <w:bCs w:val="0"/>
                <w:sz w:val="24"/>
                <w:lang w:val="fr-FR" w:eastAsia="fr-FR"/>
              </w:rPr>
              <w:t>#486 - [EVOL] - [F1]- Réouverture du service</w:t>
            </w:r>
          </w:p>
        </w:tc>
      </w:tr>
      <w:tr w:rsidR="000A5E7D" w:rsidRPr="00BA40B3" w14:paraId="07E39973" w14:textId="77777777" w:rsidTr="00910212">
        <w:trPr>
          <w:trHeight w:val="297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41B99706" w14:textId="7D2717F7" w:rsidR="000A5E7D" w:rsidRPr="000A5E7D" w:rsidRDefault="000A5E7D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0A5E7D">
              <w:rPr>
                <w:rFonts w:ascii="Times New Roman" w:hAnsi="Times New Roman"/>
                <w:bCs w:val="0"/>
                <w:sz w:val="24"/>
                <w:lang w:val="fr-FR" w:eastAsia="fr-FR"/>
              </w:rPr>
              <w:t>#464 - [F13'] Piste d'audit</w:t>
            </w:r>
          </w:p>
        </w:tc>
      </w:tr>
      <w:tr w:rsidR="000A5E7D" w:rsidRPr="00BA40B3" w14:paraId="0A979671" w14:textId="77777777" w:rsidTr="00910212">
        <w:trPr>
          <w:trHeight w:val="297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46F04518" w14:textId="73E8F2F5" w:rsidR="000A5E7D" w:rsidRPr="000A5E7D" w:rsidRDefault="00D4480E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D4480E">
              <w:rPr>
                <w:rFonts w:ascii="Times New Roman" w:hAnsi="Times New Roman"/>
                <w:bCs w:val="0"/>
                <w:sz w:val="24"/>
                <w:lang w:val="fr-FR" w:eastAsia="fr-FR"/>
              </w:rPr>
              <w:t>#515 - [F13''][UK] job mensuel F13Sec_GB_Job non livré (absent)</w:t>
            </w:r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40E2AB53" w:rsidR="007369ED" w:rsidRDefault="002B0A97" w:rsidP="002B0A97">
      <w:pPr>
        <w:pStyle w:val="Titre1"/>
      </w:pPr>
      <w:r>
        <w:t>Paramétrage FakeTime</w:t>
      </w:r>
    </w:p>
    <w:p w14:paraId="52D371FB" w14:textId="60FDECE7" w:rsidR="002B0A97" w:rsidRDefault="005600B9" w:rsidP="002B0A97">
      <w:pPr>
        <w:pStyle w:val="Paragraph"/>
      </w:pPr>
      <w:r>
        <w:t>Dans le compoer, ajo</w:t>
      </w:r>
      <w:r w:rsidR="007778F4">
        <w:t>uter la v</w:t>
      </w:r>
      <w:r>
        <w:t>ariable (Exemple +15 jours):</w:t>
      </w:r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22B1FDE8" w:rsidR="00273E1A" w:rsidRDefault="00273E1A" w:rsidP="00273E1A">
      <w:pPr>
        <w:pStyle w:val="Titre1"/>
      </w:pPr>
      <w:r>
        <w:lastRenderedPageBreak/>
        <w:t>Procédure d’installation Opencell 6.4.3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1) Arrêt de tous les serveurs opencell</w:t>
      </w:r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opencell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opencell_db -Fp -h localhost -U opencell_db_user &gt; backup-opencell.sql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keycloak sur le serveur et lancer la commande suivante pour obtenir un dump sql nommé backup-opencell.sql de la base opencell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keycloak -Fp -h localhost -U opencell_db_user &gt; backup-keycloak.sql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War dans le répertoire /opencell/input-files/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opencell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235EB4" w14:textId="77777777" w:rsidR="001013B6" w:rsidRDefault="001013B6">
      <w:r>
        <w:separator/>
      </w:r>
    </w:p>
  </w:endnote>
  <w:endnote w:type="continuationSeparator" w:id="0">
    <w:p w14:paraId="20514CD6" w14:textId="77777777" w:rsidR="001013B6" w:rsidRDefault="00101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E07550">
            <w:rPr>
              <w:noProof/>
              <w:sz w:val="16"/>
              <w:szCs w:val="16"/>
              <w:lang w:val="en-CA"/>
            </w:rPr>
            <w:t>1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E07550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D40BF2" w14:textId="77777777" w:rsidR="001013B6" w:rsidRDefault="001013B6">
      <w:r>
        <w:separator/>
      </w:r>
    </w:p>
  </w:footnote>
  <w:footnote w:type="continuationSeparator" w:id="0">
    <w:p w14:paraId="34A8CCC3" w14:textId="77777777" w:rsidR="001013B6" w:rsidRDefault="001013B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223D"/>
    <w:rsid w:val="0002339D"/>
    <w:rsid w:val="0002499D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535F"/>
    <w:rsid w:val="00135363"/>
    <w:rsid w:val="0013580B"/>
    <w:rsid w:val="00136028"/>
    <w:rsid w:val="0014360E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35E"/>
    <w:rsid w:val="003A36C0"/>
    <w:rsid w:val="003A3CCB"/>
    <w:rsid w:val="003B056B"/>
    <w:rsid w:val="003B0787"/>
    <w:rsid w:val="003B19C3"/>
    <w:rsid w:val="003B28B5"/>
    <w:rsid w:val="003B3B29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476D"/>
    <w:rsid w:val="00D70BD2"/>
    <w:rsid w:val="00D72664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CAF"/>
    <w:rsid w:val="00FF0BC8"/>
    <w:rsid w:val="00FF19F5"/>
    <w:rsid w:val="00FF208E"/>
    <w:rsid w:val="00FF24D3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7CE278-85A7-394E-82DA-EF9CEA4E1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4294948635</TotalTime>
  <Pages>3</Pages>
  <Words>444</Words>
  <Characters>2448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53</cp:revision>
  <cp:lastPrinted>2019-09-05T15:30:00Z</cp:lastPrinted>
  <dcterms:created xsi:type="dcterms:W3CDTF">2019-10-23T15:43:00Z</dcterms:created>
  <dcterms:modified xsi:type="dcterms:W3CDTF">2020-01-09T00:26:00Z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