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78FB332" w:rsidR="00453856" w:rsidRPr="0052541E" w:rsidRDefault="00630282" w:rsidP="002026C5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2026C5">
              <w:rPr>
                <w:rFonts w:ascii="Noe Display" w:hAnsi="Noe Display" w:cstheme="minorHAnsi"/>
                <w:sz w:val="36"/>
                <w:lang w:val="fr-FR"/>
              </w:rPr>
              <w:t>10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4B0574D4" w:rsidR="004526A8" w:rsidRPr="00AC39AD" w:rsidRDefault="001D45D8" w:rsidP="002026C5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2026C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10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-janvier-2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D6269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  <w:bookmarkStart w:id="0" w:name="_GoBack"/>
            <w:bookmarkEnd w:id="0"/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17AFA9C" w:rsidR="004526A8" w:rsidRPr="006D6269" w:rsidRDefault="00BC25B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32945AEE" w:rsidR="00910212" w:rsidRPr="00910212" w:rsidRDefault="000824CF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824CF">
              <w:rPr>
                <w:rFonts w:ascii="Times New Roman" w:hAnsi="Times New Roman"/>
                <w:bCs w:val="0"/>
                <w:sz w:val="24"/>
                <w:lang w:val="fr-FR" w:eastAsia="fr-FR"/>
              </w:rPr>
              <w:t>#483 - [EVOL] - [DE] - [F2] - ADAPTATION POUR GESTION DES AVOIRS DE FACTURE</w:t>
            </w:r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3F04F123" w:rsidR="002026C5" w:rsidRPr="000824CF" w:rsidRDefault="002026C5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026C5">
              <w:rPr>
                <w:rFonts w:ascii="Times New Roman" w:hAnsi="Times New Roman"/>
                <w:bCs w:val="0"/>
                <w:sz w:val="24"/>
                <w:lang w:val="fr-FR" w:eastAsia="fr-FR"/>
              </w:rPr>
              <w:t>#506 - Flux [F7] : CRE AVDBM et RESTM KO Pour l'italie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6A152" w14:textId="77777777" w:rsidR="00543A1B" w:rsidRDefault="00543A1B">
      <w:r>
        <w:separator/>
      </w:r>
    </w:p>
  </w:endnote>
  <w:endnote w:type="continuationSeparator" w:id="0">
    <w:p w14:paraId="06F97AD4" w14:textId="77777777" w:rsidR="00543A1B" w:rsidRDefault="0054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026C5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026C5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EE324" w14:textId="77777777" w:rsidR="00543A1B" w:rsidRDefault="00543A1B">
      <w:r>
        <w:separator/>
      </w:r>
    </w:p>
  </w:footnote>
  <w:footnote w:type="continuationSeparator" w:id="0">
    <w:p w14:paraId="39816287" w14:textId="77777777" w:rsidR="00543A1B" w:rsidRDefault="00543A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F6E4D3-2075-5941-AC40-A28923749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4294948637</TotalTime>
  <Pages>3</Pages>
  <Words>353</Words>
  <Characters>1943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55</cp:revision>
  <cp:lastPrinted>2019-09-05T15:30:00Z</cp:lastPrinted>
  <dcterms:created xsi:type="dcterms:W3CDTF">2019-10-23T15:43:00Z</dcterms:created>
  <dcterms:modified xsi:type="dcterms:W3CDTF">2020-01-12T20:25:00Z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