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261B8CFC" w:rsidR="00453856" w:rsidRPr="0052541E" w:rsidRDefault="00630282" w:rsidP="00235B32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2026C5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235B32">
              <w:rPr>
                <w:rFonts w:ascii="Noe Display" w:hAnsi="Noe Display" w:cstheme="minorHAnsi"/>
                <w:sz w:val="36"/>
                <w:lang w:val="fr-FR"/>
              </w:rPr>
              <w:t>6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504D2">
              <w:rPr>
                <w:rFonts w:ascii="Noe Display" w:hAnsi="Noe Display" w:cstheme="minorHAnsi"/>
                <w:sz w:val="36"/>
                <w:lang w:val="fr-FR"/>
              </w:rPr>
              <w:t>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30E17527" w:rsidR="004526A8" w:rsidRPr="00AC39AD" w:rsidRDefault="001D45D8" w:rsidP="00235B32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2026C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235B32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6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4504D2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64509EC" w:rsidR="004526A8" w:rsidRPr="006D6269" w:rsidRDefault="00235B32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1FA184A9" w:rsidR="004526A8" w:rsidRPr="00E22ADB" w:rsidRDefault="00E22ADB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E22ADB">
              <w:rPr>
                <w:rFonts w:ascii="Athelas" w:hAnsi="Athelas" w:cs="Verdana"/>
                <w:b/>
                <w:bCs w:val="0"/>
                <w:color w:val="0070C0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56155E09" w:rsidR="00910212" w:rsidRPr="00910212" w:rsidRDefault="00235B32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35B32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#532 - [API][F5] Requêtes avec </w:t>
            </w:r>
            <w:proofErr w:type="spellStart"/>
            <w:r w:rsidRPr="00235B32">
              <w:rPr>
                <w:rFonts w:ascii="Times New Roman" w:hAnsi="Times New Roman"/>
                <w:bCs w:val="0"/>
                <w:sz w:val="24"/>
                <w:lang w:val="fr-FR" w:eastAsia="fr-FR"/>
              </w:rPr>
              <w:t>VIN+Email</w:t>
            </w:r>
            <w:proofErr w:type="spellEnd"/>
            <w:r w:rsidRPr="00235B32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KO</w:t>
            </w:r>
            <w:bookmarkStart w:id="0" w:name="_GoBack"/>
            <w:bookmarkEnd w:id="0"/>
          </w:p>
        </w:tc>
      </w:tr>
      <w:tr w:rsidR="002026C5" w:rsidRPr="00BA40B3" w14:paraId="681B5F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A2D54CE" w14:textId="12F6D38C" w:rsidR="002026C5" w:rsidRPr="000824CF" w:rsidRDefault="002026C5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  <w:tr w:rsidR="000B30A0" w:rsidRPr="00BA40B3" w14:paraId="78BE0AE3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D1FD1BC" w14:textId="319A9946" w:rsidR="000B30A0" w:rsidRPr="000B30A0" w:rsidRDefault="000B30A0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91E740" w14:textId="77777777" w:rsidR="002D1C26" w:rsidRDefault="002D1C26">
      <w:r>
        <w:separator/>
      </w:r>
    </w:p>
  </w:endnote>
  <w:endnote w:type="continuationSeparator" w:id="0">
    <w:p w14:paraId="4F9835B8" w14:textId="77777777" w:rsidR="002D1C26" w:rsidRDefault="002D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235B32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235B32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0766C" w14:textId="77777777" w:rsidR="002D1C26" w:rsidRDefault="002D1C26">
      <w:r>
        <w:separator/>
      </w:r>
    </w:p>
  </w:footnote>
  <w:footnote w:type="continuationSeparator" w:id="0">
    <w:p w14:paraId="6B031E4F" w14:textId="77777777" w:rsidR="002D1C26" w:rsidRDefault="002D1C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558065-0D83-2940-ADB8-42670A7BD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4294948641</TotalTime>
  <Pages>3</Pages>
  <Words>340</Words>
  <Characters>1872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62</cp:revision>
  <cp:lastPrinted>2019-09-05T15:30:00Z</cp:lastPrinted>
  <dcterms:created xsi:type="dcterms:W3CDTF">2019-10-23T15:43:00Z</dcterms:created>
  <dcterms:modified xsi:type="dcterms:W3CDTF">2020-01-16T16:43:00Z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