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52D9C393" w:rsidR="00453856" w:rsidRPr="0052541E" w:rsidRDefault="00630282" w:rsidP="008B690C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8B690C">
              <w:rPr>
                <w:rFonts w:ascii="Noe Display" w:hAnsi="Noe Display" w:cstheme="minorHAnsi"/>
                <w:sz w:val="36"/>
                <w:lang w:val="fr-FR"/>
              </w:rPr>
              <w:t>3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4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623F125" w:rsidR="004526A8" w:rsidRPr="00AC39AD" w:rsidRDefault="001D45D8" w:rsidP="008B690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8B690C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7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7B248FEF" w:rsidR="00910212" w:rsidRPr="00910212" w:rsidRDefault="008B690C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#479 - [EVOL] - [ES] - [F2] - ADAPTATION POUR GESTION DES AVOIRS DE FACTURE</w:t>
            </w:r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750E05A7" w:rsidR="002026C5" w:rsidRPr="000824CF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#443 - [EVOL] [IT] - [F2] - FACTURE CONTRIBUTEUR POUR L'</w:t>
            </w: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>Italie</w:t>
            </w:r>
          </w:p>
        </w:tc>
      </w:tr>
      <w:tr w:rsidR="008B690C" w:rsidRPr="00BA40B3" w14:paraId="2F51481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6E376CD" w14:textId="616B009B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#444 -  [EVOL] [IT] - [FACTURE CONCESSIONNAIRE] - FACTURE CONCESSIONNAIRE POUR L'ITALIE</w:t>
            </w:r>
          </w:p>
        </w:tc>
      </w:tr>
      <w:tr w:rsidR="008B690C" w:rsidRPr="00BA40B3" w14:paraId="495EB047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6ACAC67" w14:textId="0EA5A223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#519 - [EVOL] [ES] - [FACTURE CONCESSIONNAIRE] - Adaptations facture pour prise en compte réservations </w:t>
            </w:r>
            <w:proofErr w:type="spellStart"/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travelcar</w:t>
            </w:r>
            <w:proofErr w:type="spellEnd"/>
          </w:p>
        </w:tc>
      </w:tr>
      <w:tr w:rsidR="008B690C" w:rsidRPr="00BA40B3" w14:paraId="6110ED1D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219564F" w14:textId="4200DA55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#535 - Flux [F7] DE : CRE PROC généré à tort pour DE</w:t>
            </w:r>
          </w:p>
        </w:tc>
      </w:tr>
      <w:tr w:rsidR="008B690C" w:rsidRPr="00BA40B3" w14:paraId="4AF1C0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7F7DD4E" w14:textId="6E37E2A1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#518 - [EVOL] [SAE] Valorisation date Fichier de Métadonnées KO en Décembre</w:t>
            </w:r>
          </w:p>
        </w:tc>
      </w:tr>
      <w:tr w:rsidR="008B690C" w:rsidRPr="00BA40B3" w14:paraId="2B7230CA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56B2B8A" w14:textId="0FEE1C3A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#480 - [</w:t>
            </w:r>
            <w:proofErr w:type="spellStart"/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] [ES] - [FACTURE CONCESSIONNAIRE] - REMPLACER FACTURA PAR AUTOFACTURA</w:t>
            </w:r>
          </w:p>
        </w:tc>
      </w:tr>
      <w:tr w:rsidR="008B690C" w:rsidRPr="00BA40B3" w14:paraId="35AF64CF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0FEACC" w14:textId="1CC234C8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#504 - [DE] - [FACTURE CONCESSIONNAIRE] - Adaptations facture pour prise en compte réservations </w:t>
            </w:r>
            <w:proofErr w:type="spellStart"/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travelcar</w:t>
            </w:r>
            <w:proofErr w:type="spellEnd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  <w:bookmarkStart w:id="0" w:name="_GoBack"/>
      <w:bookmarkEnd w:id="0"/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lastRenderedPageBreak/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F6F67" w14:textId="77777777" w:rsidR="00D63F52" w:rsidRDefault="00D63F52">
      <w:r>
        <w:separator/>
      </w:r>
    </w:p>
  </w:endnote>
  <w:endnote w:type="continuationSeparator" w:id="0">
    <w:p w14:paraId="4081D8CC" w14:textId="77777777" w:rsidR="00D63F52" w:rsidRDefault="00D6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71DDE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71DDE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894067" w14:textId="77777777" w:rsidR="00D63F52" w:rsidRDefault="00D63F52">
      <w:r>
        <w:separator/>
      </w:r>
    </w:p>
  </w:footnote>
  <w:footnote w:type="continuationSeparator" w:id="0">
    <w:p w14:paraId="3D4A42B9" w14:textId="77777777" w:rsidR="00D63F52" w:rsidRDefault="00D63F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034614-6253-EB4D-9923-D3412AB0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4294948643</TotalTime>
  <Pages>3</Pages>
  <Words>435</Words>
  <Characters>2394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67</cp:revision>
  <cp:lastPrinted>2019-09-05T15:30:00Z</cp:lastPrinted>
  <dcterms:created xsi:type="dcterms:W3CDTF">2019-10-23T15:43:00Z</dcterms:created>
  <dcterms:modified xsi:type="dcterms:W3CDTF">2020-01-23T21:25:00Z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