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03A7376C" w:rsidR="00453856" w:rsidRPr="0052541E" w:rsidRDefault="00630282" w:rsidP="00474FBC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</w:t>
            </w:r>
            <w:proofErr w:type="spellEnd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Pass</w:t>
            </w:r>
            <w:proofErr w:type="spellEnd"/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20</w:t>
            </w:r>
            <w:r w:rsidR="001D45D8">
              <w:rPr>
                <w:rFonts w:ascii="Noe Display" w:hAnsi="Noe Display" w:cstheme="minorHAnsi"/>
                <w:sz w:val="36"/>
                <w:lang w:val="fr-FR"/>
              </w:rPr>
              <w:t>2001</w:t>
            </w:r>
            <w:r w:rsidR="00D726D9">
              <w:rPr>
                <w:rFonts w:ascii="Noe Display" w:hAnsi="Noe Display" w:cstheme="minorHAnsi"/>
                <w:sz w:val="36"/>
                <w:lang w:val="fr-FR"/>
              </w:rPr>
              <w:t>2</w:t>
            </w:r>
            <w:r w:rsidR="00474FBC">
              <w:rPr>
                <w:rFonts w:ascii="Noe Display" w:hAnsi="Noe Display" w:cstheme="minorHAnsi"/>
                <w:sz w:val="36"/>
                <w:lang w:val="fr-FR"/>
              </w:rPr>
              <w:t>7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1D45D8">
              <w:rPr>
                <w:rFonts w:ascii="Noe Display" w:hAnsi="Noe Display" w:cstheme="minorHAnsi"/>
                <w:sz w:val="36"/>
                <w:lang w:val="fr-FR"/>
              </w:rPr>
              <w:t>Janvier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474FBC">
              <w:rPr>
                <w:rFonts w:ascii="Noe Display" w:hAnsi="Noe Display" w:cstheme="minorHAnsi"/>
                <w:sz w:val="36"/>
                <w:lang w:val="fr-FR"/>
              </w:rPr>
              <w:t>5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5B8E8FB6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6.</w:t>
      </w:r>
      <w:r w:rsidR="004D36D5">
        <w:rPr>
          <w:rFonts w:ascii="GT Walsheim" w:hAnsi="GT Walsheim"/>
          <w:sz w:val="22"/>
          <w:lang w:val="fr-FR"/>
        </w:rPr>
        <w:t>4</w:t>
      </w:r>
      <w:r w:rsidR="008D7231">
        <w:rPr>
          <w:rFonts w:ascii="GT Walsheim" w:hAnsi="GT Walsheim"/>
          <w:sz w:val="22"/>
          <w:lang w:val="fr-FR"/>
        </w:rPr>
        <w:t>.</w:t>
      </w:r>
      <w:r w:rsidR="00273E1A">
        <w:rPr>
          <w:rFonts w:ascii="GT Walsheim" w:hAnsi="GT Walsheim"/>
          <w:sz w:val="22"/>
          <w:lang w:val="fr-FR"/>
        </w:rPr>
        <w:t>3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0494A8B2" w:rsidR="004526A8" w:rsidRPr="00AC39AD" w:rsidRDefault="001D45D8" w:rsidP="00474FB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202001</w:t>
            </w:r>
            <w:r w:rsidR="00D726D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</w:t>
            </w:r>
            <w:r w:rsidR="00474FBC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7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-janvier-</w:t>
            </w:r>
            <w:r w:rsidR="00474FBC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5</w:t>
            </w:r>
            <w:r w:rsidR="004526A8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7EA57E2C" w:rsidR="004526A8" w:rsidRPr="006D6269" w:rsidRDefault="00474FBC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77E910E7" w14:textId="4762E06D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12D1A819" w:rsidR="004526A8" w:rsidRPr="006D6269" w:rsidRDefault="002026C5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NON</w:t>
            </w:r>
          </w:p>
        </w:tc>
      </w:tr>
      <w:tr w:rsidR="004526A8" w:rsidRPr="00A502F5" w14:paraId="02DBE9AC" w14:textId="756310FA" w:rsidTr="00E71C2A">
        <w:trPr>
          <w:trHeight w:val="94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jaspers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4AF42BC3" w:rsidR="004526A8" w:rsidRPr="006D6269" w:rsidRDefault="008B690C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6CDD354C" w14:textId="379EC330" w:rsidTr="00D726D9">
        <w:trPr>
          <w:trHeight w:val="632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4789" w14:textId="2BB574A4" w:rsidR="004526A8" w:rsidRPr="006D74FC" w:rsidRDefault="004526A8" w:rsidP="006D74F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48BDD0D8" w:rsidR="004526A8" w:rsidRPr="006D6269" w:rsidRDefault="002026C5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0125DD4A" w14:textId="4618F813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SQLs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3F445B92" w:rsidR="004526A8" w:rsidRPr="00AC39AD" w:rsidRDefault="00823F69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migrationAfterDelivry.sql</w:t>
            </w:r>
            <w:proofErr w:type="spellEnd"/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085F7102" w:rsidR="004526A8" w:rsidRPr="00E22ADB" w:rsidRDefault="00D726D9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D726D9">
              <w:rPr>
                <w:rFonts w:ascii="Athelas" w:hAnsi="Athelas" w:cs="Verdana"/>
                <w:b/>
                <w:bCs w:val="0"/>
                <w:color w:val="000000" w:themeColor="text1"/>
                <w:sz w:val="26"/>
                <w:szCs w:val="26"/>
                <w:lang w:val="fr-FR" w:eastAsia="fr-FR"/>
              </w:rPr>
              <w:t>NON</w:t>
            </w:r>
          </w:p>
        </w:tc>
      </w:tr>
      <w:tr w:rsidR="00A2506B" w:rsidRPr="00A502F5" w14:paraId="2E425A31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0E77" w14:textId="1D3B5A69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 w:rsidRP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swagger.yaml</w:t>
            </w:r>
            <w:proofErr w:type="spellEnd"/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9FC" w14:textId="0908205A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</w:t>
            </w:r>
            <w:proofErr w:type="spellEnd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PSA API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A859" w14:textId="1195C34F" w:rsidR="00A2506B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96DAD" w:rsidRPr="00A502F5" w14:paraId="04111F32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57D3A" w14:textId="65973A73" w:rsidR="00A96DAD" w:rsidRPr="00A2506B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96D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opencellsoft.zip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322E" w14:textId="77777777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Module font </w:t>
            </w: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jaspers</w:t>
            </w:r>
            <w:proofErr w:type="spellEnd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, </w:t>
            </w:r>
          </w:p>
          <w:p w14:paraId="7A220B82" w14:textId="50F4A0A4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Procédure d’installation en dessous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7ABB" w14:textId="7614D55A" w:rsidR="00A96DAD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</w:tbl>
    <w:p w14:paraId="480F114D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517A439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F1D3CEC" w14:textId="1D53F7D6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lastRenderedPageBreak/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8B690C" w:rsidRPr="00BA40B3" w14:paraId="2F514814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16E376CD" w14:textId="775ACA91" w:rsidR="008B690C" w:rsidRPr="008B690C" w:rsidRDefault="008B690C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8B690C">
              <w:rPr>
                <w:rFonts w:ascii="Times New Roman" w:hAnsi="Times New Roman"/>
                <w:bCs w:val="0"/>
                <w:sz w:val="24"/>
                <w:lang w:val="fr-FR" w:eastAsia="fr-FR"/>
              </w:rPr>
              <w:t>#444 -  [EVOL] [IT] - [FACTURE CONCESSIONNAIRE] - FACTURE CONCESSIONNAIRE POUR L'</w:t>
            </w:r>
            <w:r w:rsidR="007A3D3B">
              <w:rPr>
                <w:rFonts w:ascii="Times New Roman" w:hAnsi="Times New Roman"/>
                <w:bCs w:val="0"/>
                <w:sz w:val="24"/>
                <w:lang w:val="fr-FR" w:eastAsia="fr-FR"/>
              </w:rPr>
              <w:t>Italie</w:t>
            </w:r>
          </w:p>
        </w:tc>
      </w:tr>
      <w:tr w:rsidR="007A3D3B" w:rsidRPr="00BA40B3" w14:paraId="1870A62C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12AD2BA9" w14:textId="06371388" w:rsidR="007A3D3B" w:rsidRPr="008B690C" w:rsidRDefault="007A3D3B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7A3D3B">
              <w:rPr>
                <w:rFonts w:ascii="Times New Roman" w:hAnsi="Times New Roman"/>
                <w:bCs w:val="0"/>
                <w:sz w:val="24"/>
                <w:lang w:val="fr-FR" w:eastAsia="fr-FR"/>
              </w:rPr>
              <w:t>#492 - [</w:t>
            </w:r>
            <w:proofErr w:type="spellStart"/>
            <w:r w:rsidRPr="007A3D3B">
              <w:rPr>
                <w:rFonts w:ascii="Times New Roman" w:hAnsi="Times New Roman"/>
                <w:bCs w:val="0"/>
                <w:sz w:val="24"/>
                <w:lang w:val="fr-FR" w:eastAsia="fr-FR"/>
              </w:rPr>
              <w:t>Evol</w:t>
            </w:r>
            <w:proofErr w:type="spellEnd"/>
            <w:r w:rsidRPr="007A3D3B">
              <w:rPr>
                <w:rFonts w:ascii="Times New Roman" w:hAnsi="Times New Roman"/>
                <w:bCs w:val="0"/>
                <w:sz w:val="24"/>
                <w:lang w:val="fr-FR" w:eastAsia="fr-FR"/>
              </w:rPr>
              <w:t>] [UK] - [F9a] - FACTURE CONCESSIONNAIRE POUR UK</w:t>
            </w:r>
            <w:bookmarkStart w:id="0" w:name="_GoBack"/>
            <w:bookmarkEnd w:id="0"/>
          </w:p>
        </w:tc>
      </w:tr>
    </w:tbl>
    <w:p w14:paraId="14D1C542" w14:textId="0E6810DD" w:rsidR="00867366" w:rsidRDefault="00867366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495BA92E" w14:textId="40E2AB53" w:rsidR="007369ED" w:rsidRDefault="002B0A97" w:rsidP="002B0A97">
      <w:pPr>
        <w:pStyle w:val="Titre1"/>
      </w:pPr>
      <w:r>
        <w:t xml:space="preserve">Paramétrage </w:t>
      </w:r>
      <w:proofErr w:type="spellStart"/>
      <w:r>
        <w:t>FakeTime</w:t>
      </w:r>
      <w:proofErr w:type="spellEnd"/>
    </w:p>
    <w:p w14:paraId="52D371FB" w14:textId="60FDECE7" w:rsidR="002B0A97" w:rsidRDefault="005600B9" w:rsidP="002B0A97">
      <w:pPr>
        <w:pStyle w:val="Paragraph"/>
      </w:pPr>
      <w:r>
        <w:t xml:space="preserve">Dans le </w:t>
      </w:r>
      <w:proofErr w:type="spellStart"/>
      <w:r>
        <w:t>compoer</w:t>
      </w:r>
      <w:proofErr w:type="spellEnd"/>
      <w:r>
        <w:t>, ajo</w:t>
      </w:r>
      <w:r w:rsidR="007778F4">
        <w:t>uter la v</w:t>
      </w:r>
      <w:r>
        <w:t>ariable (Exemple +15 jours</w:t>
      </w:r>
      <w:proofErr w:type="gramStart"/>
      <w:r>
        <w:t>):</w:t>
      </w:r>
      <w:proofErr w:type="gramEnd"/>
    </w:p>
    <w:p w14:paraId="09A93CE3" w14:textId="77777777" w:rsidR="005600B9" w:rsidRPr="005600B9" w:rsidRDefault="005600B9" w:rsidP="005600B9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proofErr w:type="gramStart"/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FAKETIME:</w:t>
      </w:r>
      <w:proofErr w:type="gramEnd"/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"+15d"</w:t>
      </w:r>
    </w:p>
    <w:p w14:paraId="7A90D792" w14:textId="77777777" w:rsidR="005600B9" w:rsidRDefault="005600B9" w:rsidP="002B0A97">
      <w:pPr>
        <w:pStyle w:val="Paragraph"/>
      </w:pPr>
    </w:p>
    <w:p w14:paraId="14C89A6E" w14:textId="77777777" w:rsidR="002B0A97" w:rsidRDefault="002B0A97" w:rsidP="002B0A97">
      <w:pPr>
        <w:pStyle w:val="Paragraph"/>
      </w:pPr>
    </w:p>
    <w:p w14:paraId="6ED9252E" w14:textId="77777777" w:rsidR="002B0A97" w:rsidRPr="002B0A97" w:rsidRDefault="002B0A97" w:rsidP="002B0A97">
      <w:pPr>
        <w:pStyle w:val="Paragraph"/>
      </w:pPr>
    </w:p>
    <w:p w14:paraId="39EB7928" w14:textId="3B85FEEE" w:rsidR="007369ED" w:rsidRPr="00944049" w:rsidRDefault="00E25B00" w:rsidP="00944049">
      <w:pPr>
        <w:pStyle w:val="Titre1"/>
      </w:pPr>
      <w:r>
        <w:t>Procédure d’installation du ‘font’</w:t>
      </w:r>
      <w:r w:rsidR="007357E7">
        <w:t xml:space="preserve"> (</w:t>
      </w:r>
      <w:r w:rsidR="007357E7" w:rsidRPr="007357E7">
        <w:t>opencellsoft.zip)</w:t>
      </w:r>
    </w:p>
    <w:p w14:paraId="50B306D9" w14:textId="2F174EAC" w:rsidR="007766E2" w:rsidRDefault="007766E2" w:rsidP="007766E2">
      <w:pPr>
        <w:tabs>
          <w:tab w:val="clear" w:pos="1418"/>
        </w:tabs>
        <w:suppressAutoHyphens w:val="0"/>
        <w:spacing w:after="0"/>
        <w:rPr>
          <w:rFonts w:ascii="Times New Roman" w:hAnsi="Times New Roman"/>
          <w:bCs w:val="0"/>
          <w:lang w:val="fr-FR" w:eastAsia="fr-FR"/>
        </w:rPr>
      </w:pP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Afin d'ajouter les polices de caractères, il faut monter un nouveau volume à l'image docker 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opencell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: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1.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Déc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ompresser et copier le module de font</w:t>
      </w:r>
      <w:r w:rsidRPr="00E25B00">
        <w:rPr>
          <w:rStyle w:val="apple-converted-space"/>
          <w:rFonts w:ascii="Helvetica Neue" w:hAnsi="Helvetica Neue"/>
          <w:b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Pr="00E25B00">
          <w:rPr>
            <w:b/>
            <w:color w:val="000000"/>
            <w:shd w:val="clear" w:color="auto" w:fill="FFFFFF"/>
          </w:rPr>
          <w:t>opencellsoft.zip</w:t>
        </w:r>
      </w:hyperlink>
      <w:r w:rsidRPr="00E25B00">
        <w:rPr>
          <w:b/>
        </w:rPr>
        <w:t> 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par exemple dans le répertoire input-files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2. Modifier le fichier docker-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compose.yml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afin d'y inclure le nouveau module de fonts comme volume :</w:t>
      </w:r>
      <w:r>
        <w:rPr>
          <w:rFonts w:ascii="Helvetica Neue" w:hAnsi="Helvetica Neue"/>
          <w:color w:val="000000"/>
          <w:sz w:val="23"/>
          <w:szCs w:val="23"/>
        </w:rPr>
        <w:br/>
      </w:r>
    </w:p>
    <w:p w14:paraId="7F1A8553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</w:t>
      </w:r>
      <w:proofErr w:type="gramStart"/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volumes:</w:t>
      </w:r>
      <w:proofErr w:type="gramEnd"/>
    </w:p>
    <w:p w14:paraId="3779C0D5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Fonts w:ascii="Courier" w:hAnsi="Courier"/>
          <w:color w:val="455464"/>
          <w:sz w:val="19"/>
          <w:szCs w:val="19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  - $PWD/input-files/opencellsoft:/opt/jboss/wildfly/modules/com/opencellsoft</w:t>
      </w:r>
    </w:p>
    <w:p w14:paraId="54E772A2" w14:textId="192613BD" w:rsidR="007766E2" w:rsidRDefault="007766E2" w:rsidP="007766E2">
      <w:pPr>
        <w:rPr>
          <w:rFonts w:ascii="Times New Roman" w:hAnsi="Times New Roman"/>
          <w:sz w:val="24"/>
        </w:rPr>
      </w:pP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3.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ppliquer la modification en 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re-créant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le container (docker-compose up -d)</w:t>
      </w:r>
    </w:p>
    <w:p w14:paraId="47075615" w14:textId="718EDB2D" w:rsidR="007369ED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2AC6DC7E" w14:textId="22B1FDE8" w:rsidR="00273E1A" w:rsidRDefault="00273E1A" w:rsidP="00273E1A">
      <w:pPr>
        <w:pStyle w:val="Titre1"/>
      </w:pPr>
      <w:r>
        <w:t>Procédure d’installation Opencell 6.4.3</w:t>
      </w:r>
    </w:p>
    <w:p w14:paraId="0E5CA1AB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1) Arrêt de tous les serveurs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  <w:t> </w:t>
      </w:r>
    </w:p>
    <w:p w14:paraId="370913E4" w14:textId="12B2DAF1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2) Sauvegarde de la base de données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724CD051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proofErr w:type="gram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docker</w:t>
      </w:r>
      <w:proofErr w:type="gram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exec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-ti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postgresql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pg_dump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--no-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owner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role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=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-d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Fp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-h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localhost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-U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&gt;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7285FD67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</w:pPr>
    </w:p>
    <w:p w14:paraId="07E0A000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lastRenderedPageBreak/>
        <w:t xml:space="preserve">3) Sauvegarde de la base de données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sur le serveur et lancer la commande suivante pour obtenir un dump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nommé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de la base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: </w:t>
      </w:r>
    </w:p>
    <w:p w14:paraId="4F66DB1E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proofErr w:type="gram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docker</w:t>
      </w:r>
      <w:proofErr w:type="gram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exec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-ti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postgresql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pg_dump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--no-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owner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role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=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-d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Fp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-h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localhost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-U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&gt;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37F0F3CD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4)  Copier Fichier Opencell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War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dans le répertoire /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/input-files/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31C5DA83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5)  Redémarrage des services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216665DB" w14:textId="77777777" w:rsidR="00273E1A" w:rsidRPr="00273E1A" w:rsidRDefault="00273E1A" w:rsidP="00273E1A">
      <w:pPr>
        <w:pStyle w:val="Paragraph"/>
      </w:pPr>
    </w:p>
    <w:sectPr w:rsidR="00273E1A" w:rsidRPr="00273E1A">
      <w:headerReference w:type="default" r:id="rId12"/>
      <w:footerReference w:type="default" r:id="rId13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F30812" w14:textId="77777777" w:rsidR="001B65D1" w:rsidRDefault="001B65D1">
      <w:r>
        <w:separator/>
      </w:r>
    </w:p>
  </w:endnote>
  <w:endnote w:type="continuationSeparator" w:id="0">
    <w:p w14:paraId="2F508765" w14:textId="77777777" w:rsidR="001B65D1" w:rsidRDefault="001B6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7A3D3B">
            <w:rPr>
              <w:noProof/>
              <w:sz w:val="16"/>
              <w:szCs w:val="16"/>
              <w:lang w:val="en-CA"/>
            </w:rPr>
            <w:t>2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7A3D3B">
            <w:rPr>
              <w:noProof/>
              <w:sz w:val="16"/>
              <w:szCs w:val="16"/>
              <w:lang w:val="en-CA"/>
            </w:rPr>
            <w:t>3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DFEC8A" w14:textId="77777777" w:rsidR="001B65D1" w:rsidRDefault="001B65D1">
      <w:r>
        <w:separator/>
      </w:r>
    </w:p>
  </w:footnote>
  <w:footnote w:type="continuationSeparator" w:id="0">
    <w:p w14:paraId="6A7F18BD" w14:textId="77777777" w:rsidR="001B65D1" w:rsidRDefault="001B65D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1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2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8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5"/>
  </w:num>
  <w:num w:numId="2">
    <w:abstractNumId w:val="7"/>
  </w:num>
  <w:num w:numId="3">
    <w:abstractNumId w:val="2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19"/>
  </w:num>
  <w:num w:numId="9">
    <w:abstractNumId w:val="1"/>
  </w:num>
  <w:num w:numId="10">
    <w:abstractNumId w:val="16"/>
  </w:num>
  <w:num w:numId="11">
    <w:abstractNumId w:val="3"/>
  </w:num>
  <w:num w:numId="12">
    <w:abstractNumId w:val="8"/>
  </w:num>
  <w:num w:numId="13">
    <w:abstractNumId w:val="10"/>
  </w:num>
  <w:num w:numId="14">
    <w:abstractNumId w:val="17"/>
  </w:num>
  <w:num w:numId="15">
    <w:abstractNumId w:val="4"/>
  </w:num>
  <w:num w:numId="16">
    <w:abstractNumId w:val="11"/>
  </w:num>
  <w:num w:numId="17">
    <w:abstractNumId w:val="14"/>
  </w:num>
  <w:num w:numId="18">
    <w:abstractNumId w:val="18"/>
  </w:num>
  <w:num w:numId="19">
    <w:abstractNumId w:val="5"/>
  </w:num>
  <w:num w:numId="20">
    <w:abstractNumId w:val="13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14AB"/>
    <w:rsid w:val="0002223D"/>
    <w:rsid w:val="0002339D"/>
    <w:rsid w:val="0002499D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779"/>
    <w:rsid w:val="00047CD3"/>
    <w:rsid w:val="0005225C"/>
    <w:rsid w:val="000531AA"/>
    <w:rsid w:val="000549F8"/>
    <w:rsid w:val="00054F2D"/>
    <w:rsid w:val="00056810"/>
    <w:rsid w:val="00056B60"/>
    <w:rsid w:val="000602F6"/>
    <w:rsid w:val="00060342"/>
    <w:rsid w:val="000631AF"/>
    <w:rsid w:val="000632CF"/>
    <w:rsid w:val="00064BC0"/>
    <w:rsid w:val="00064D09"/>
    <w:rsid w:val="00065B3F"/>
    <w:rsid w:val="00067CE4"/>
    <w:rsid w:val="000714E3"/>
    <w:rsid w:val="000728D0"/>
    <w:rsid w:val="00073D12"/>
    <w:rsid w:val="000755C2"/>
    <w:rsid w:val="00076583"/>
    <w:rsid w:val="000779BE"/>
    <w:rsid w:val="00080850"/>
    <w:rsid w:val="00081533"/>
    <w:rsid w:val="0008180E"/>
    <w:rsid w:val="000824CF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0D04"/>
    <w:rsid w:val="00091FB5"/>
    <w:rsid w:val="00093C3C"/>
    <w:rsid w:val="00094821"/>
    <w:rsid w:val="00097A8D"/>
    <w:rsid w:val="00097FF2"/>
    <w:rsid w:val="000A0081"/>
    <w:rsid w:val="000A2638"/>
    <w:rsid w:val="000A417D"/>
    <w:rsid w:val="000A5E7D"/>
    <w:rsid w:val="000B2A25"/>
    <w:rsid w:val="000B30A0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13B6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4976"/>
    <w:rsid w:val="0013535F"/>
    <w:rsid w:val="00135363"/>
    <w:rsid w:val="0013580B"/>
    <w:rsid w:val="00136028"/>
    <w:rsid w:val="0014360E"/>
    <w:rsid w:val="00143808"/>
    <w:rsid w:val="00143FBB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279A"/>
    <w:rsid w:val="00182F96"/>
    <w:rsid w:val="00183C5C"/>
    <w:rsid w:val="0018674F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98C"/>
    <w:rsid w:val="001A6F8D"/>
    <w:rsid w:val="001B1ED9"/>
    <w:rsid w:val="001B2294"/>
    <w:rsid w:val="001B27DE"/>
    <w:rsid w:val="001B34FE"/>
    <w:rsid w:val="001B4BBC"/>
    <w:rsid w:val="001B65D1"/>
    <w:rsid w:val="001C1540"/>
    <w:rsid w:val="001C3529"/>
    <w:rsid w:val="001C3F01"/>
    <w:rsid w:val="001C5E3C"/>
    <w:rsid w:val="001C5E8C"/>
    <w:rsid w:val="001C5FBB"/>
    <w:rsid w:val="001C6863"/>
    <w:rsid w:val="001D1952"/>
    <w:rsid w:val="001D45D8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2012D3"/>
    <w:rsid w:val="00202537"/>
    <w:rsid w:val="002026C5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5B32"/>
    <w:rsid w:val="0023694D"/>
    <w:rsid w:val="00236A0D"/>
    <w:rsid w:val="00237C53"/>
    <w:rsid w:val="002401DB"/>
    <w:rsid w:val="00240DF9"/>
    <w:rsid w:val="00242276"/>
    <w:rsid w:val="00242F5F"/>
    <w:rsid w:val="002435D2"/>
    <w:rsid w:val="00245807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3E1A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5725"/>
    <w:rsid w:val="002A7DAF"/>
    <w:rsid w:val="002B0A97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1C26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580F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1478"/>
    <w:rsid w:val="0039308D"/>
    <w:rsid w:val="003937C4"/>
    <w:rsid w:val="003942EE"/>
    <w:rsid w:val="003A235E"/>
    <w:rsid w:val="003A36C0"/>
    <w:rsid w:val="003A3CCB"/>
    <w:rsid w:val="003B056B"/>
    <w:rsid w:val="003B0787"/>
    <w:rsid w:val="003B19C3"/>
    <w:rsid w:val="003B28B5"/>
    <w:rsid w:val="003B3B29"/>
    <w:rsid w:val="003B402B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2F2"/>
    <w:rsid w:val="004340B7"/>
    <w:rsid w:val="0043527E"/>
    <w:rsid w:val="004359A2"/>
    <w:rsid w:val="00435B2E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04D2"/>
    <w:rsid w:val="00451B3F"/>
    <w:rsid w:val="004526A8"/>
    <w:rsid w:val="004536F9"/>
    <w:rsid w:val="00453856"/>
    <w:rsid w:val="004550F6"/>
    <w:rsid w:val="00457AC7"/>
    <w:rsid w:val="004602E0"/>
    <w:rsid w:val="00460904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74FBC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6CF9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131"/>
    <w:rsid w:val="0052150A"/>
    <w:rsid w:val="00521F7F"/>
    <w:rsid w:val="00522245"/>
    <w:rsid w:val="00522D03"/>
    <w:rsid w:val="00522F73"/>
    <w:rsid w:val="0052541E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3A1B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6BA6"/>
    <w:rsid w:val="005600B9"/>
    <w:rsid w:val="00562AEB"/>
    <w:rsid w:val="005648AC"/>
    <w:rsid w:val="00564EA6"/>
    <w:rsid w:val="005650B2"/>
    <w:rsid w:val="00565DD7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735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0CDD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FA7"/>
    <w:rsid w:val="005C5A87"/>
    <w:rsid w:val="005C6025"/>
    <w:rsid w:val="005C7687"/>
    <w:rsid w:val="005D1173"/>
    <w:rsid w:val="005D270D"/>
    <w:rsid w:val="005D355E"/>
    <w:rsid w:val="005D37EC"/>
    <w:rsid w:val="005D5889"/>
    <w:rsid w:val="005D7C88"/>
    <w:rsid w:val="005E0168"/>
    <w:rsid w:val="005E03E4"/>
    <w:rsid w:val="005E09A8"/>
    <w:rsid w:val="005E0EFD"/>
    <w:rsid w:val="005E1732"/>
    <w:rsid w:val="005E2BAE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209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00C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1DDE"/>
    <w:rsid w:val="00672417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D6269"/>
    <w:rsid w:val="006D74FC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43EA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57E7"/>
    <w:rsid w:val="007369ED"/>
    <w:rsid w:val="00737476"/>
    <w:rsid w:val="00740845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766E2"/>
    <w:rsid w:val="007778F4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967C2"/>
    <w:rsid w:val="007A13C2"/>
    <w:rsid w:val="007A1A1A"/>
    <w:rsid w:val="007A2129"/>
    <w:rsid w:val="007A2C2A"/>
    <w:rsid w:val="007A38A2"/>
    <w:rsid w:val="007A3BB5"/>
    <w:rsid w:val="007A3D3B"/>
    <w:rsid w:val="007A42ED"/>
    <w:rsid w:val="007A458B"/>
    <w:rsid w:val="007A46E7"/>
    <w:rsid w:val="007A5BA6"/>
    <w:rsid w:val="007A5F72"/>
    <w:rsid w:val="007B1775"/>
    <w:rsid w:val="007B209F"/>
    <w:rsid w:val="007B3D6C"/>
    <w:rsid w:val="007B3FBD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64A1"/>
    <w:rsid w:val="007E75B6"/>
    <w:rsid w:val="007E7CB0"/>
    <w:rsid w:val="007F0356"/>
    <w:rsid w:val="007F2674"/>
    <w:rsid w:val="007F425E"/>
    <w:rsid w:val="007F530C"/>
    <w:rsid w:val="007F5F4E"/>
    <w:rsid w:val="007F714E"/>
    <w:rsid w:val="00801B41"/>
    <w:rsid w:val="008027A1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1DF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CDE"/>
    <w:rsid w:val="00864FCE"/>
    <w:rsid w:val="00865C6C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616D"/>
    <w:rsid w:val="0089341D"/>
    <w:rsid w:val="00894EF9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0C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655"/>
    <w:rsid w:val="008E4EBD"/>
    <w:rsid w:val="008F0A2C"/>
    <w:rsid w:val="008F0F56"/>
    <w:rsid w:val="008F191B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0212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170BE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049"/>
    <w:rsid w:val="00944CA3"/>
    <w:rsid w:val="0094570C"/>
    <w:rsid w:val="00945850"/>
    <w:rsid w:val="00946208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0A0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9F7F58"/>
    <w:rsid w:val="00A00CB8"/>
    <w:rsid w:val="00A010EE"/>
    <w:rsid w:val="00A05B3F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506B"/>
    <w:rsid w:val="00A26703"/>
    <w:rsid w:val="00A269BD"/>
    <w:rsid w:val="00A316A2"/>
    <w:rsid w:val="00A32CF6"/>
    <w:rsid w:val="00A34D1D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0A23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4CB6"/>
    <w:rsid w:val="00A96988"/>
    <w:rsid w:val="00A96A8B"/>
    <w:rsid w:val="00A96DAD"/>
    <w:rsid w:val="00A975BF"/>
    <w:rsid w:val="00AA09C4"/>
    <w:rsid w:val="00AA126B"/>
    <w:rsid w:val="00AA15C2"/>
    <w:rsid w:val="00AA24A2"/>
    <w:rsid w:val="00AA40DD"/>
    <w:rsid w:val="00AA4280"/>
    <w:rsid w:val="00AA442B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0A3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4CEB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B1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222A"/>
    <w:rsid w:val="00BE54F2"/>
    <w:rsid w:val="00BF016C"/>
    <w:rsid w:val="00BF0310"/>
    <w:rsid w:val="00BF07A3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6D8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E1"/>
    <w:rsid w:val="00CA5109"/>
    <w:rsid w:val="00CA5E04"/>
    <w:rsid w:val="00CA6A76"/>
    <w:rsid w:val="00CA6F0E"/>
    <w:rsid w:val="00CA7A15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DD0"/>
    <w:rsid w:val="00D2402D"/>
    <w:rsid w:val="00D26FBF"/>
    <w:rsid w:val="00D27A0B"/>
    <w:rsid w:val="00D27EA1"/>
    <w:rsid w:val="00D327FC"/>
    <w:rsid w:val="00D3308F"/>
    <w:rsid w:val="00D331BF"/>
    <w:rsid w:val="00D35045"/>
    <w:rsid w:val="00D35BE6"/>
    <w:rsid w:val="00D36374"/>
    <w:rsid w:val="00D40CF5"/>
    <w:rsid w:val="00D40F88"/>
    <w:rsid w:val="00D418A6"/>
    <w:rsid w:val="00D42D89"/>
    <w:rsid w:val="00D43C50"/>
    <w:rsid w:val="00D44261"/>
    <w:rsid w:val="00D443E7"/>
    <w:rsid w:val="00D4480E"/>
    <w:rsid w:val="00D46279"/>
    <w:rsid w:val="00D50999"/>
    <w:rsid w:val="00D527F0"/>
    <w:rsid w:val="00D52881"/>
    <w:rsid w:val="00D53895"/>
    <w:rsid w:val="00D57FB4"/>
    <w:rsid w:val="00D60128"/>
    <w:rsid w:val="00D61431"/>
    <w:rsid w:val="00D628C7"/>
    <w:rsid w:val="00D634E5"/>
    <w:rsid w:val="00D63536"/>
    <w:rsid w:val="00D63E0C"/>
    <w:rsid w:val="00D63F52"/>
    <w:rsid w:val="00D6476D"/>
    <w:rsid w:val="00D70BD2"/>
    <w:rsid w:val="00D72664"/>
    <w:rsid w:val="00D726D9"/>
    <w:rsid w:val="00D732EB"/>
    <w:rsid w:val="00D73FA3"/>
    <w:rsid w:val="00D745C8"/>
    <w:rsid w:val="00D74CDD"/>
    <w:rsid w:val="00D76DD7"/>
    <w:rsid w:val="00D77FEA"/>
    <w:rsid w:val="00D81FEA"/>
    <w:rsid w:val="00D847DD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6720"/>
    <w:rsid w:val="00DD6C63"/>
    <w:rsid w:val="00DE33D4"/>
    <w:rsid w:val="00DE34DF"/>
    <w:rsid w:val="00DE353C"/>
    <w:rsid w:val="00DE3C8A"/>
    <w:rsid w:val="00DE5A5F"/>
    <w:rsid w:val="00DF0025"/>
    <w:rsid w:val="00DF0059"/>
    <w:rsid w:val="00DF067A"/>
    <w:rsid w:val="00DF074A"/>
    <w:rsid w:val="00DF1394"/>
    <w:rsid w:val="00DF51CE"/>
    <w:rsid w:val="00DF7A7E"/>
    <w:rsid w:val="00E0128F"/>
    <w:rsid w:val="00E03271"/>
    <w:rsid w:val="00E038A6"/>
    <w:rsid w:val="00E0406B"/>
    <w:rsid w:val="00E042F2"/>
    <w:rsid w:val="00E04C2A"/>
    <w:rsid w:val="00E05371"/>
    <w:rsid w:val="00E05BFE"/>
    <w:rsid w:val="00E0681F"/>
    <w:rsid w:val="00E07550"/>
    <w:rsid w:val="00E07CE5"/>
    <w:rsid w:val="00E07E73"/>
    <w:rsid w:val="00E106FF"/>
    <w:rsid w:val="00E118F7"/>
    <w:rsid w:val="00E13FB1"/>
    <w:rsid w:val="00E1692E"/>
    <w:rsid w:val="00E16EA5"/>
    <w:rsid w:val="00E171DB"/>
    <w:rsid w:val="00E172FC"/>
    <w:rsid w:val="00E176ED"/>
    <w:rsid w:val="00E2219A"/>
    <w:rsid w:val="00E22ADB"/>
    <w:rsid w:val="00E23310"/>
    <w:rsid w:val="00E25B0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7A52"/>
    <w:rsid w:val="00E608E0"/>
    <w:rsid w:val="00E620A0"/>
    <w:rsid w:val="00E638CF"/>
    <w:rsid w:val="00E64D94"/>
    <w:rsid w:val="00E70865"/>
    <w:rsid w:val="00E7092A"/>
    <w:rsid w:val="00E71C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B06B9"/>
    <w:rsid w:val="00EB132E"/>
    <w:rsid w:val="00EB1CF4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100D9"/>
    <w:rsid w:val="00F117D7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27EB3"/>
    <w:rsid w:val="00F30A91"/>
    <w:rsid w:val="00F30AAB"/>
    <w:rsid w:val="00F30B2B"/>
    <w:rsid w:val="00F32BDE"/>
    <w:rsid w:val="00F32DCD"/>
    <w:rsid w:val="00F330F3"/>
    <w:rsid w:val="00F3446C"/>
    <w:rsid w:val="00F34897"/>
    <w:rsid w:val="00F371B9"/>
    <w:rsid w:val="00F37962"/>
    <w:rsid w:val="00F37F5A"/>
    <w:rsid w:val="00F401D2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5E95"/>
    <w:rsid w:val="00F5634B"/>
    <w:rsid w:val="00F65176"/>
    <w:rsid w:val="00F65E74"/>
    <w:rsid w:val="00F660C8"/>
    <w:rsid w:val="00F666DA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B8B"/>
    <w:rsid w:val="00F97331"/>
    <w:rsid w:val="00FA0AFD"/>
    <w:rsid w:val="00FA1D3F"/>
    <w:rsid w:val="00FA21A5"/>
    <w:rsid w:val="00FA289F"/>
    <w:rsid w:val="00FA2F89"/>
    <w:rsid w:val="00FA3062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CAF"/>
    <w:rsid w:val="00FF0BC8"/>
    <w:rsid w:val="00FF19F5"/>
    <w:rsid w:val="00FF208E"/>
    <w:rsid w:val="00FF24D3"/>
    <w:rsid w:val="00FF2CCE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7766E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766E2"/>
    <w:pPr>
      <w:tabs>
        <w:tab w:val="clear" w:pos="141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</w:pPr>
    <w:rPr>
      <w:rFonts w:ascii="Courier New" w:hAnsi="Courier New" w:cs="Courier New"/>
      <w:bCs w:val="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766E2"/>
    <w:rPr>
      <w:rFonts w:ascii="Courier New" w:hAnsi="Courier New" w:cs="Courier New"/>
    </w:rPr>
  </w:style>
  <w:style w:type="character" w:styleId="CodeHTML">
    <w:name w:val="HTML Code"/>
    <w:basedOn w:val="Policepardfaut"/>
    <w:uiPriority w:val="99"/>
    <w:semiHidden/>
    <w:unhideWhenUsed/>
    <w:rsid w:val="007766E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6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bigfiles.assembla.com/spaces/dQYauwt3ar6i97dmr6bg7m/documents/download/aQJN5ac6ur6OkTcP_HzTy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B9F0FCC-4E17-0A4B-BD33-11B133051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4294948644</TotalTime>
  <Pages>3</Pages>
  <Words>356</Words>
  <Characters>1958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2310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69</cp:revision>
  <cp:lastPrinted>2019-09-05T15:30:00Z</cp:lastPrinted>
  <dcterms:created xsi:type="dcterms:W3CDTF">2019-10-23T15:43:00Z</dcterms:created>
  <dcterms:modified xsi:type="dcterms:W3CDTF">2020-01-27T22:28:00Z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