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EDBD083" w:rsidR="00453856" w:rsidRPr="0052541E" w:rsidRDefault="00630282" w:rsidP="00B536AE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214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7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186E3CE" w:rsidR="004526A8" w:rsidRPr="00AC39AD" w:rsidRDefault="001D45D8" w:rsidP="00AB05E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214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0E02C426" w:rsidR="004526A8" w:rsidRPr="006D6269" w:rsidRDefault="00AB05ED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726D9">
        <w:trPr>
          <w:trHeight w:val="63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2B63D01E" w:rsidR="004526A8" w:rsidRPr="006D6269" w:rsidRDefault="0007017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2A150F4" w:rsidR="004526A8" w:rsidRPr="00E22ADB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A6FEBC9" w:rsidR="00CE4B44" w:rsidRPr="00CE4B44" w:rsidRDefault="007A6831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7A6831">
              <w:rPr>
                <w:rFonts w:ascii="Times New Roman" w:hAnsi="Times New Roman"/>
                <w:bCs w:val="0"/>
                <w:sz w:val="24"/>
                <w:lang w:val="fr-FR" w:eastAsia="fr-FR"/>
              </w:rPr>
              <w:t>#560 - Flux F7 IT : CRE NFACM KO pour l'italie</w:t>
            </w:r>
            <w:bookmarkStart w:id="0" w:name="_GoBack"/>
            <w:bookmarkEnd w:id="0"/>
          </w:p>
        </w:tc>
      </w:tr>
      <w:tr w:rsidR="003906D7" w:rsidRPr="00BA40B3" w14:paraId="52A0010F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0DB92EB" w14:textId="5FF7931C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  <w:tr w:rsidR="003906D7" w:rsidRPr="00BA40B3" w14:paraId="165E5CD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A003E2F" w14:textId="77777777" w:rsidR="003906D7" w:rsidRPr="003906D7" w:rsidRDefault="003906D7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40E2AB53" w:rsidR="007369ED" w:rsidRDefault="002B0A97" w:rsidP="002B0A97">
      <w:pPr>
        <w:pStyle w:val="Titre1"/>
      </w:pPr>
      <w:r>
        <w:t xml:space="preserve">Paramétrage </w:t>
      </w:r>
      <w:proofErr w:type="spellStart"/>
      <w:r>
        <w:t>FakeTime</w:t>
      </w:r>
      <w:proofErr w:type="spellEnd"/>
    </w:p>
    <w:p w14:paraId="52D371FB" w14:textId="60FDECE7" w:rsidR="002B0A97" w:rsidRDefault="005600B9" w:rsidP="002B0A97">
      <w:pPr>
        <w:pStyle w:val="Paragraph"/>
      </w:pPr>
      <w:r>
        <w:t xml:space="preserve">Dans le </w:t>
      </w:r>
      <w:proofErr w:type="spellStart"/>
      <w:r>
        <w:t>compoer</w:t>
      </w:r>
      <w:proofErr w:type="spellEnd"/>
      <w:r>
        <w:t>, ajo</w:t>
      </w:r>
      <w:r w:rsidR="007778F4">
        <w:t>uter la v</w:t>
      </w:r>
      <w:r>
        <w:t>ariable (Exemple +15 jours</w:t>
      </w:r>
      <w:proofErr w:type="gramStart"/>
      <w:r>
        <w:t>):</w:t>
      </w:r>
      <w:proofErr w:type="gramEnd"/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proofErr w:type="gramStart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</w:t>
      </w:r>
      <w:proofErr w:type="gramEnd"/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5551B" w14:textId="77777777" w:rsidR="00F3039E" w:rsidRDefault="00F3039E">
      <w:r>
        <w:separator/>
      </w:r>
    </w:p>
  </w:endnote>
  <w:endnote w:type="continuationSeparator" w:id="0">
    <w:p w14:paraId="2AFA2EFB" w14:textId="77777777" w:rsidR="00F3039E" w:rsidRDefault="00F30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A6831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A6831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41458" w14:textId="77777777" w:rsidR="00F3039E" w:rsidRDefault="00F3039E">
      <w:r>
        <w:separator/>
      </w:r>
    </w:p>
  </w:footnote>
  <w:footnote w:type="continuationSeparator" w:id="0">
    <w:p w14:paraId="51DD94E6" w14:textId="77777777" w:rsidR="00F3039E" w:rsidRDefault="00F303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168D826-B56B-874C-B93F-11416588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4294948660</TotalTime>
  <Pages>3</Pages>
  <Words>340</Words>
  <Characters>1875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80</cp:revision>
  <cp:lastPrinted>2019-09-05T15:30:00Z</cp:lastPrinted>
  <dcterms:created xsi:type="dcterms:W3CDTF">2019-10-23T15:43:00Z</dcterms:created>
  <dcterms:modified xsi:type="dcterms:W3CDTF">2020-02-16T12:43:00Z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