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602C7CF1" w:rsidR="00453856" w:rsidRPr="0052541E" w:rsidRDefault="00630282" w:rsidP="00D22977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</w:t>
            </w:r>
            <w:r w:rsidR="00AB05ED">
              <w:rPr>
                <w:rFonts w:ascii="Noe Display" w:hAnsi="Noe Display" w:cstheme="minorHAnsi"/>
                <w:sz w:val="36"/>
                <w:lang w:val="fr-FR"/>
              </w:rPr>
              <w:t>21</w:t>
            </w:r>
            <w:r w:rsidR="00D22977">
              <w:rPr>
                <w:rFonts w:ascii="Noe Display" w:hAnsi="Noe Display" w:cstheme="minorHAnsi"/>
                <w:sz w:val="36"/>
                <w:lang w:val="fr-FR"/>
              </w:rPr>
              <w:t>9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070171">
              <w:rPr>
                <w:rFonts w:ascii="Noe Display" w:hAnsi="Noe Display" w:cstheme="minorHAnsi"/>
                <w:sz w:val="36"/>
                <w:lang w:val="fr-FR"/>
              </w:rPr>
              <w:t>Fevrier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D22977">
              <w:rPr>
                <w:rFonts w:ascii="Noe Display" w:hAnsi="Noe Display" w:cstheme="minorHAnsi"/>
                <w:sz w:val="36"/>
                <w:lang w:val="fr-FR"/>
              </w:rPr>
              <w:t>8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23AEEF7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</w:t>
      </w:r>
      <w:r w:rsidR="0010624B" w:rsidRPr="00D22977">
        <w:rPr>
          <w:rFonts w:ascii="GT Walsheim" w:hAnsi="GT Walsheim"/>
          <w:b/>
          <w:sz w:val="40"/>
          <w:szCs w:val="40"/>
          <w:lang w:val="fr-FR"/>
        </w:rPr>
        <w:t>6.</w:t>
      </w:r>
      <w:r w:rsidR="004D36D5" w:rsidRPr="00D22977">
        <w:rPr>
          <w:rFonts w:ascii="GT Walsheim" w:hAnsi="GT Walsheim"/>
          <w:b/>
          <w:sz w:val="40"/>
          <w:szCs w:val="40"/>
          <w:lang w:val="fr-FR"/>
        </w:rPr>
        <w:t>4</w:t>
      </w:r>
      <w:r w:rsidR="008D7231" w:rsidRPr="00D22977">
        <w:rPr>
          <w:rFonts w:ascii="GT Walsheim" w:hAnsi="GT Walsheim"/>
          <w:b/>
          <w:sz w:val="40"/>
          <w:szCs w:val="40"/>
          <w:lang w:val="fr-FR"/>
        </w:rPr>
        <w:t>.</w:t>
      </w:r>
      <w:r w:rsidR="00D22977" w:rsidRPr="00D22977">
        <w:rPr>
          <w:rFonts w:ascii="GT Walsheim" w:hAnsi="GT Walsheim"/>
          <w:b/>
          <w:sz w:val="40"/>
          <w:szCs w:val="40"/>
          <w:lang w:val="fr-FR"/>
        </w:rPr>
        <w:t>5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13CEBBED" w:rsidR="004526A8" w:rsidRPr="00AC39AD" w:rsidRDefault="001D45D8" w:rsidP="00D22977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AB05E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21</w:t>
            </w:r>
            <w:r w:rsidR="00D22977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9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07017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fevrier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D22977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8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322DF6F" w:rsidR="004526A8" w:rsidRPr="006D6269" w:rsidRDefault="003A21E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4841C090" w:rsidR="004526A8" w:rsidRPr="006D6269" w:rsidRDefault="00D22977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D22977">
        <w:trPr>
          <w:trHeight w:val="70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2B63D01E" w:rsidR="004526A8" w:rsidRPr="006D6269" w:rsidRDefault="0007017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1AC98E83" w:rsidR="004526A8" w:rsidRPr="00E22ADB" w:rsidRDefault="00D22977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OUI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  <w:proofErr w:type="spellEnd"/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20D329CE" w:rsidR="00A2506B" w:rsidRPr="006D6269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</w:t>
            </w: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417BC98E" w:rsidR="00CE4B44" w:rsidRPr="00CE4B44" w:rsidRDefault="004321C0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4321C0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#570 - [Anomalie][F5] </w:t>
            </w:r>
            <w:proofErr w:type="spellStart"/>
            <w:r w:rsidRPr="004321C0">
              <w:rPr>
                <w:rFonts w:ascii="Times New Roman" w:hAnsi="Times New Roman"/>
                <w:bCs w:val="0"/>
                <w:sz w:val="24"/>
                <w:lang w:val="fr-FR" w:eastAsia="fr-FR"/>
              </w:rPr>
              <w:t>RetailerId</w:t>
            </w:r>
            <w:proofErr w:type="spellEnd"/>
            <w:r w:rsidRPr="004321C0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 tronqué</w:t>
            </w:r>
          </w:p>
        </w:tc>
      </w:tr>
      <w:tr w:rsidR="003906D7" w:rsidRPr="00BA40B3" w14:paraId="52A0010F" w14:textId="77777777" w:rsidTr="004321C0">
        <w:trPr>
          <w:trHeight w:val="452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0DB92EB" w14:textId="3A22EDEE" w:rsidR="003906D7" w:rsidRPr="003906D7" w:rsidRDefault="004321C0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4321C0">
              <w:rPr>
                <w:rFonts w:ascii="Times New Roman" w:hAnsi="Times New Roman"/>
                <w:bCs w:val="0"/>
                <w:sz w:val="24"/>
                <w:lang w:val="fr-FR" w:eastAsia="fr-FR"/>
              </w:rPr>
              <w:t>#567 - [F11] - problème lors d'un tirage</w:t>
            </w:r>
          </w:p>
        </w:tc>
      </w:tr>
      <w:tr w:rsidR="003906D7" w:rsidRPr="00BA40B3" w14:paraId="165E5CD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A003E2F" w14:textId="1E56896A" w:rsidR="003906D7" w:rsidRPr="004321C0" w:rsidRDefault="004321C0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4321C0">
              <w:rPr>
                <w:rFonts w:ascii="Times New Roman" w:hAnsi="Times New Roman"/>
                <w:bCs w:val="0"/>
                <w:sz w:val="24"/>
                <w:lang w:val="fr-FR" w:eastAsia="fr-FR"/>
              </w:rPr>
              <w:t>#487 - [</w:t>
            </w:r>
            <w:proofErr w:type="spellStart"/>
            <w:r w:rsidRPr="004321C0">
              <w:rPr>
                <w:rFonts w:ascii="Times New Roman" w:hAnsi="Times New Roman"/>
                <w:bCs w:val="0"/>
                <w:sz w:val="24"/>
                <w:lang w:val="fr-FR" w:eastAsia="fr-FR"/>
              </w:rPr>
              <w:t>Evol</w:t>
            </w:r>
            <w:proofErr w:type="spellEnd"/>
            <w:r w:rsidRPr="004321C0">
              <w:rPr>
                <w:rFonts w:ascii="Times New Roman" w:hAnsi="Times New Roman"/>
                <w:bCs w:val="0"/>
                <w:sz w:val="24"/>
                <w:lang w:val="fr-FR" w:eastAsia="fr-FR"/>
              </w:rPr>
              <w:t>] Flux F1,F12,F2' - Absence de Fichier &gt; Warning au lieu de Erreur</w:t>
            </w:r>
          </w:p>
        </w:tc>
      </w:tr>
      <w:tr w:rsidR="004321C0" w:rsidRPr="00BA40B3" w14:paraId="7FB6B0A0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130FF15" w14:textId="4E3134F4" w:rsidR="004321C0" w:rsidRPr="004321C0" w:rsidRDefault="004321C0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4321C0">
              <w:rPr>
                <w:rFonts w:ascii="Times New Roman" w:hAnsi="Times New Roman"/>
                <w:bCs w:val="0"/>
                <w:sz w:val="24"/>
                <w:lang w:val="fr-FR" w:eastAsia="fr-FR"/>
              </w:rPr>
              <w:t>#559 - [UK] - [FACTURE CONTRIB] - Modification de l'</w:t>
            </w:r>
            <w:proofErr w:type="spellStart"/>
            <w:r w:rsidRPr="004321C0">
              <w:rPr>
                <w:rFonts w:ascii="Times New Roman" w:hAnsi="Times New Roman"/>
                <w:bCs w:val="0"/>
                <w:sz w:val="24"/>
                <w:lang w:val="fr-FR" w:eastAsia="fr-FR"/>
              </w:rPr>
              <w:t>entete</w:t>
            </w:r>
            <w:proofErr w:type="spellEnd"/>
            <w:r w:rsidRPr="004321C0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 du CSV</w:t>
            </w:r>
          </w:p>
        </w:tc>
      </w:tr>
      <w:tr w:rsidR="004321C0" w:rsidRPr="00BA40B3" w14:paraId="4436BA7D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3FA4BB1" w14:textId="531EE039" w:rsidR="004321C0" w:rsidRPr="0030785A" w:rsidRDefault="002478DC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30785A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#564 - [PROD] </w:t>
            </w:r>
            <w:proofErr w:type="spellStart"/>
            <w:r w:rsidRPr="0030785A">
              <w:rPr>
                <w:rFonts w:ascii="Times New Roman" w:hAnsi="Times New Roman"/>
                <w:bCs w:val="0"/>
                <w:sz w:val="24"/>
                <w:lang w:val="fr-FR" w:eastAsia="fr-FR"/>
              </w:rPr>
              <w:t>AO_Job</w:t>
            </w:r>
            <w:proofErr w:type="spellEnd"/>
            <w:r w:rsidRPr="0030785A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 désactivé mais s'exécute toutes les heures ?</w:t>
            </w:r>
          </w:p>
        </w:tc>
      </w:tr>
      <w:tr w:rsidR="004321C0" w:rsidRPr="00BA40B3" w14:paraId="660CD150" w14:textId="77777777" w:rsidTr="00885AAB">
        <w:trPr>
          <w:trHeight w:val="38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62760E3B" w14:textId="2B81E9AA" w:rsidR="004321C0" w:rsidRPr="00885AAB" w:rsidRDefault="00072FAD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72FAD">
              <w:rPr>
                <w:rFonts w:ascii="Times New Roman" w:hAnsi="Times New Roman"/>
                <w:bCs w:val="0"/>
                <w:sz w:val="24"/>
                <w:lang w:val="fr-FR" w:eastAsia="fr-FR"/>
              </w:rPr>
              <w:t>#568 - Flux [F6] Pour le G4 : Montant Erroné au niveau des PDV TRAVELCAR</w:t>
            </w:r>
          </w:p>
        </w:tc>
      </w:tr>
      <w:tr w:rsidR="00885AAB" w:rsidRPr="00BA40B3" w14:paraId="5D3C8B42" w14:textId="77777777" w:rsidTr="00885AAB">
        <w:trPr>
          <w:trHeight w:val="38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D56926F" w14:textId="29E03EDB" w:rsidR="00885AAB" w:rsidRPr="00885AAB" w:rsidRDefault="00072FAD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72FAD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#569 - Flux [F9] : calcul du montant total des </w:t>
            </w:r>
            <w:proofErr w:type="spellStart"/>
            <w:r w:rsidRPr="00072FAD">
              <w:rPr>
                <w:rFonts w:ascii="Times New Roman" w:hAnsi="Times New Roman"/>
                <w:bCs w:val="0"/>
                <w:sz w:val="24"/>
                <w:lang w:val="fr-FR" w:eastAsia="fr-FR"/>
              </w:rPr>
              <w:t>virments</w:t>
            </w:r>
            <w:proofErr w:type="spellEnd"/>
            <w:r w:rsidRPr="00072FAD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 KO dans le fichier ( Pour le G5)</w:t>
            </w:r>
          </w:p>
        </w:tc>
      </w:tr>
      <w:tr w:rsidR="00885AAB" w:rsidRPr="00BA40B3" w14:paraId="5E0FF848" w14:textId="77777777" w:rsidTr="00885AAB">
        <w:trPr>
          <w:trHeight w:val="38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6F71066A" w14:textId="20417832" w:rsidR="00885AAB" w:rsidRPr="00885AAB" w:rsidRDefault="000600B7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600B7">
              <w:rPr>
                <w:rFonts w:ascii="Times New Roman" w:hAnsi="Times New Roman"/>
                <w:bCs w:val="0"/>
                <w:sz w:val="24"/>
                <w:lang w:val="fr-FR" w:eastAsia="fr-FR"/>
              </w:rPr>
              <w:t>#553 - [UK] - [FACTURE CONCESSIONNAIRE] - Modification du motif du virement</w:t>
            </w:r>
          </w:p>
        </w:tc>
      </w:tr>
      <w:tr w:rsidR="00885AAB" w:rsidRPr="00BA40B3" w14:paraId="42A606F2" w14:textId="77777777" w:rsidTr="00885AAB">
        <w:trPr>
          <w:trHeight w:val="38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24EA114A" w14:textId="6D0ED64B" w:rsidR="00885AAB" w:rsidRPr="00885AAB" w:rsidRDefault="000600B7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600B7">
              <w:rPr>
                <w:rFonts w:ascii="Times New Roman" w:hAnsi="Times New Roman"/>
                <w:bCs w:val="0"/>
                <w:sz w:val="24"/>
                <w:lang w:val="fr-FR" w:eastAsia="fr-FR"/>
              </w:rPr>
              <w:t>#554 - [UK] - [FACTURE CONTRIB] - Modification + Correction</w:t>
            </w:r>
            <w:bookmarkStart w:id="0" w:name="_GoBack"/>
            <w:bookmarkEnd w:id="0"/>
          </w:p>
        </w:tc>
      </w:tr>
      <w:tr w:rsidR="00885AAB" w:rsidRPr="00BA40B3" w14:paraId="2B801AA6" w14:textId="77777777" w:rsidTr="00885AAB">
        <w:trPr>
          <w:trHeight w:val="38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249CB95E" w14:textId="77777777" w:rsidR="00885AAB" w:rsidRPr="00885AAB" w:rsidRDefault="00885AAB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40E2AB53" w:rsidR="007369ED" w:rsidRDefault="002B0A97" w:rsidP="002B0A97">
      <w:pPr>
        <w:pStyle w:val="Titre1"/>
      </w:pPr>
      <w:r>
        <w:t xml:space="preserve">Paramétrage </w:t>
      </w:r>
      <w:proofErr w:type="spellStart"/>
      <w:r>
        <w:t>FakeTime</w:t>
      </w:r>
      <w:proofErr w:type="spellEnd"/>
    </w:p>
    <w:p w14:paraId="52D371FB" w14:textId="60FDECE7" w:rsidR="002B0A97" w:rsidRDefault="005600B9" w:rsidP="002B0A97">
      <w:pPr>
        <w:pStyle w:val="Paragraph"/>
      </w:pPr>
      <w:r>
        <w:t xml:space="preserve">Dans le </w:t>
      </w:r>
      <w:proofErr w:type="spellStart"/>
      <w:r>
        <w:t>compoer</w:t>
      </w:r>
      <w:proofErr w:type="spellEnd"/>
      <w:r>
        <w:t>, ajo</w:t>
      </w:r>
      <w:r w:rsidR="007778F4">
        <w:t>uter la v</w:t>
      </w:r>
      <w:r>
        <w:t>ariable (Exemple +15 jours</w:t>
      </w:r>
      <w:proofErr w:type="gramStart"/>
      <w:r>
        <w:t>):</w:t>
      </w:r>
      <w:proofErr w:type="gramEnd"/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proofErr w:type="gramStart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</w:t>
      </w:r>
      <w:proofErr w:type="gramEnd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Afin d'ajouter les polices de caractères, il faut monter un nouveau volume à l'image docker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opencell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compose.yml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</w:t>
      </w:r>
      <w:proofErr w:type="gramStart"/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volumes:</w:t>
      </w:r>
      <w:proofErr w:type="gramEnd"/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ppliquer la modification en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re-créant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598660AA" w:rsidR="00273E1A" w:rsidRDefault="00273E1A" w:rsidP="00273E1A">
      <w:pPr>
        <w:pStyle w:val="Titre1"/>
      </w:pPr>
      <w:r>
        <w:lastRenderedPageBreak/>
        <w:t>Procédure d’installation Opencell 6.4.</w:t>
      </w:r>
      <w:r w:rsidR="00D22977">
        <w:t>5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1) Arrêt de tous les serveurs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sur le serveur et lancer la commande suivante pour obtenir un dump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nommé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de la base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War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dans le répertoire /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33986B" w14:textId="77777777" w:rsidR="00EA7EA6" w:rsidRDefault="00EA7EA6">
      <w:r>
        <w:separator/>
      </w:r>
    </w:p>
  </w:endnote>
  <w:endnote w:type="continuationSeparator" w:id="0">
    <w:p w14:paraId="6D66496A" w14:textId="77777777" w:rsidR="00EA7EA6" w:rsidRDefault="00EA7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0600B7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0600B7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1CD70A" w14:textId="77777777" w:rsidR="00EA7EA6" w:rsidRDefault="00EA7EA6">
      <w:r>
        <w:separator/>
      </w:r>
    </w:p>
  </w:footnote>
  <w:footnote w:type="continuationSeparator" w:id="0">
    <w:p w14:paraId="40A1600D" w14:textId="77777777" w:rsidR="00EA7EA6" w:rsidRDefault="00EA7EA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0B7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2FAD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478DC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0785A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1C0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A6831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5AAB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5ED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977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A7EA6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39E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7D8E598-3B96-6947-9EA2-5774FCC32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4294948678</TotalTime>
  <Pages>3</Pages>
  <Words>425</Words>
  <Characters>2340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85</cp:revision>
  <cp:lastPrinted>2019-09-05T15:30:00Z</cp:lastPrinted>
  <dcterms:created xsi:type="dcterms:W3CDTF">2019-10-23T15:43:00Z</dcterms:created>
  <dcterms:modified xsi:type="dcterms:W3CDTF">2020-02-20T00:06:00Z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