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5735613B" w:rsidR="00453856" w:rsidRPr="0052541E" w:rsidRDefault="00630282" w:rsidP="00DD5F85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AB05ED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DD5F85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bookmarkStart w:id="0" w:name="_GoBack"/>
            <w:bookmarkEnd w:id="0"/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D22977">
              <w:rPr>
                <w:rFonts w:ascii="Noe Display" w:hAnsi="Noe Display" w:cstheme="minorHAnsi"/>
                <w:sz w:val="36"/>
                <w:lang w:val="fr-FR"/>
              </w:rPr>
              <w:t>8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470C977B" w:rsidR="004526A8" w:rsidRPr="00AC39AD" w:rsidRDefault="001D45D8" w:rsidP="00DD5F85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AB05E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DD5F8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D22977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8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841C090" w:rsidR="004526A8" w:rsidRPr="006D6269" w:rsidRDefault="00D22977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2B63D01E" w:rsidR="004526A8" w:rsidRPr="006D6269" w:rsidRDefault="0007017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1AC98E83" w:rsidR="004526A8" w:rsidRPr="00E22ADB" w:rsidRDefault="00D22977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6B107B99" w:rsidR="00CE4B44" w:rsidRPr="00CE4B44" w:rsidRDefault="00DD5F85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D5F85">
              <w:rPr>
                <w:rFonts w:ascii="Times New Roman" w:hAnsi="Times New Roman"/>
                <w:bCs w:val="0"/>
                <w:sz w:val="24"/>
                <w:lang w:val="fr-FR" w:eastAsia="fr-FR"/>
              </w:rPr>
              <w:t>#548 - Flux 14</w:t>
            </w:r>
          </w:p>
        </w:tc>
      </w:tr>
      <w:tr w:rsidR="00885AAB" w:rsidRPr="00BA40B3" w14:paraId="2B801AA6" w14:textId="77777777" w:rsidTr="00885AAB">
        <w:trPr>
          <w:trHeight w:val="38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49CB95E" w14:textId="77777777" w:rsidR="00885AAB" w:rsidRPr="00885AAB" w:rsidRDefault="00885AAB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28880" w14:textId="77777777" w:rsidR="00A063A4" w:rsidRDefault="00A063A4">
      <w:r>
        <w:separator/>
      </w:r>
    </w:p>
  </w:endnote>
  <w:endnote w:type="continuationSeparator" w:id="0">
    <w:p w14:paraId="0F977AC9" w14:textId="77777777" w:rsidR="00A063A4" w:rsidRDefault="00A0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DD5F85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DD5F85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58E0A" w14:textId="77777777" w:rsidR="00A063A4" w:rsidRDefault="00A063A4">
      <w:r>
        <w:separator/>
      </w:r>
    </w:p>
  </w:footnote>
  <w:footnote w:type="continuationSeparator" w:id="0">
    <w:p w14:paraId="0F1E4D6A" w14:textId="77777777" w:rsidR="00A063A4" w:rsidRDefault="00A063A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B28CDA8-65C8-554B-905B-9DC16F7D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4294948679</TotalTime>
  <Pages>3</Pages>
  <Words>335</Words>
  <Characters>1846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86</cp:revision>
  <cp:lastPrinted>2019-09-05T15:30:00Z</cp:lastPrinted>
  <dcterms:created xsi:type="dcterms:W3CDTF">2019-10-23T15:43:00Z</dcterms:created>
  <dcterms:modified xsi:type="dcterms:W3CDTF">2020-02-20T19:53:00Z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