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3DCCFE8" w:rsidR="00453856" w:rsidRPr="0052541E" w:rsidRDefault="00630282" w:rsidP="00284EA8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DD5F85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284EA8">
              <w:rPr>
                <w:rFonts w:ascii="Noe Display" w:hAnsi="Noe Display" w:cstheme="minorHAnsi"/>
                <w:sz w:val="36"/>
                <w:lang w:val="fr-FR"/>
              </w:rPr>
              <w:t>7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A34F51">
              <w:rPr>
                <w:rFonts w:ascii="Noe Display" w:hAnsi="Noe Display" w:cstheme="minorHAnsi"/>
                <w:sz w:val="36"/>
                <w:lang w:val="fr-FR"/>
              </w:rPr>
              <w:t>9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184EA31B" w:rsidR="004526A8" w:rsidRPr="00AC39AD" w:rsidRDefault="001D45D8" w:rsidP="00284EA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DD5F8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284EA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34F5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2CE70857" w:rsidR="004526A8" w:rsidRPr="006D6269" w:rsidRDefault="00284EA8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41D5641" w:rsidR="004526A8" w:rsidRPr="006D6269" w:rsidRDefault="00284E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BCD4EDD" w:rsidR="004526A8" w:rsidRPr="00E22ADB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1731BA4" w:rsidR="00CE4B44" w:rsidRPr="00CE4B44" w:rsidRDefault="00284EA8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84EA8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#545 - [Facturation] - facture générée malgré annulation de la </w:t>
            </w:r>
            <w:proofErr w:type="spellStart"/>
            <w:r w:rsidRPr="00284EA8">
              <w:rPr>
                <w:rFonts w:ascii="Times New Roman" w:hAnsi="Times New Roman"/>
                <w:bCs w:val="0"/>
                <w:sz w:val="24"/>
                <w:lang w:val="fr-FR" w:eastAsia="fr-FR"/>
              </w:rPr>
              <w:t>réservatio</w:t>
            </w:r>
            <w:bookmarkStart w:id="0" w:name="_GoBack"/>
            <w:bookmarkEnd w:id="0"/>
            <w:proofErr w:type="spellEnd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6BF04" w14:textId="77777777" w:rsidR="00863BE0" w:rsidRDefault="00863BE0">
      <w:r>
        <w:separator/>
      </w:r>
    </w:p>
  </w:endnote>
  <w:endnote w:type="continuationSeparator" w:id="0">
    <w:p w14:paraId="3F15D744" w14:textId="77777777" w:rsidR="00863BE0" w:rsidRDefault="0086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84EA8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84EA8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7DF26" w14:textId="77777777" w:rsidR="00863BE0" w:rsidRDefault="00863BE0">
      <w:r>
        <w:separator/>
      </w:r>
    </w:p>
  </w:footnote>
  <w:footnote w:type="continuationSeparator" w:id="0">
    <w:p w14:paraId="54196611" w14:textId="77777777" w:rsidR="00863BE0" w:rsidRDefault="00863B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D46B66-3DF7-B748-A19A-41FD7A9B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4294948682</TotalTime>
  <Pages>3</Pages>
  <Words>344</Words>
  <Characters>1893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90</cp:revision>
  <cp:lastPrinted>2019-09-05T15:30:00Z</cp:lastPrinted>
  <dcterms:created xsi:type="dcterms:W3CDTF">2019-10-23T15:43:00Z</dcterms:created>
  <dcterms:modified xsi:type="dcterms:W3CDTF">2020-02-27T12:43:00Z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