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630282" w:rsidRPr="00F01345" w14:paraId="4CF68F1E" w14:textId="77777777" w:rsidTr="00B43322">
        <w:tc>
          <w:tcPr>
            <w:tcW w:w="10065" w:type="dxa"/>
            <w:tcBorders>
              <w:bottom w:val="single" w:sz="4" w:space="0" w:color="auto"/>
            </w:tcBorders>
            <w:shd w:val="clear" w:color="auto" w:fill="auto"/>
          </w:tcPr>
          <w:p w14:paraId="59F2A6D1" w14:textId="6052C4A0" w:rsidR="00453856" w:rsidRPr="0052541E" w:rsidRDefault="00630282" w:rsidP="007B4399">
            <w:pPr>
              <w:spacing w:before="120" w:after="240"/>
              <w:jc w:val="center"/>
              <w:rPr>
                <w:rFonts w:ascii="Noe Display" w:hAnsi="Noe Display" w:cstheme="minorHAnsi"/>
                <w:sz w:val="36"/>
                <w:lang w:val="fr-FR"/>
              </w:rPr>
            </w:pPr>
            <w:r w:rsidRPr="002515E2">
              <w:rPr>
                <w:rFonts w:asciiTheme="minorHAnsi" w:hAnsiTheme="minorHAnsi" w:cstheme="minorHAnsi"/>
                <w:sz w:val="36"/>
                <w:lang w:val="fr-FR"/>
              </w:rPr>
              <w:t xml:space="preserve"> 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PROJET </w:t>
            </w:r>
            <w:r w:rsidR="002C7D74">
              <w:rPr>
                <w:rFonts w:ascii="Noe Display" w:hAnsi="Noe Display" w:cstheme="minorHAnsi"/>
                <w:b/>
                <w:sz w:val="36"/>
                <w:lang w:val="fr-FR"/>
              </w:rPr>
              <w:t>Mobility Pass</w:t>
            </w:r>
            <w:r w:rsidR="00D0573D" w:rsidRPr="0052541E">
              <w:rPr>
                <w:rFonts w:ascii="Noe Display" w:hAnsi="Noe Display" w:cstheme="minorHAnsi"/>
                <w:b/>
                <w:sz w:val="36"/>
                <w:lang w:val="fr-FR"/>
              </w:rPr>
              <w:t xml:space="preserve"> </w:t>
            </w:r>
            <w:r w:rsidRPr="0052541E">
              <w:rPr>
                <w:rFonts w:ascii="Noe Display" w:hAnsi="Noe Display" w:cstheme="minorHAnsi"/>
                <w:sz w:val="36"/>
                <w:lang w:val="fr-FR"/>
              </w:rPr>
              <w:t xml:space="preserve">– 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Bordereau de livraison</w:t>
            </w:r>
            <w:r w:rsidR="00CF4290" w:rsidRPr="0052541E">
              <w:rPr>
                <w:rFonts w:ascii="Noe Display" w:hAnsi="Noe Display" w:cstheme="minorHAnsi"/>
                <w:sz w:val="36"/>
                <w:lang w:val="fr-FR"/>
              </w:rPr>
              <w:br/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20</w:t>
            </w:r>
            <w:r w:rsidR="001D45D8">
              <w:rPr>
                <w:rFonts w:ascii="Noe Display" w:hAnsi="Noe Display" w:cstheme="minorHAnsi"/>
                <w:sz w:val="36"/>
                <w:lang w:val="fr-FR"/>
              </w:rPr>
              <w:t>200</w:t>
            </w:r>
            <w:r w:rsidR="00AB05ED">
              <w:rPr>
                <w:rFonts w:ascii="Noe Display" w:hAnsi="Noe Display" w:cstheme="minorHAnsi"/>
                <w:sz w:val="36"/>
                <w:lang w:val="fr-FR"/>
              </w:rPr>
              <w:t>2</w:t>
            </w:r>
            <w:r w:rsidR="00DD5F85">
              <w:rPr>
                <w:rFonts w:ascii="Noe Display" w:hAnsi="Noe Display" w:cstheme="minorHAnsi"/>
                <w:sz w:val="36"/>
                <w:lang w:val="fr-FR"/>
              </w:rPr>
              <w:t>2</w:t>
            </w:r>
            <w:r w:rsidR="007B4399">
              <w:rPr>
                <w:rFonts w:ascii="Noe Display" w:hAnsi="Noe Display" w:cstheme="minorHAnsi"/>
                <w:sz w:val="36"/>
                <w:lang w:val="fr-FR"/>
              </w:rPr>
              <w:t>8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070171">
              <w:rPr>
                <w:rFonts w:ascii="Noe Display" w:hAnsi="Noe Display" w:cstheme="minorHAnsi"/>
                <w:sz w:val="36"/>
                <w:lang w:val="fr-FR"/>
              </w:rPr>
              <w:t>Fevrier</w:t>
            </w:r>
            <w:r w:rsidR="00C072D0" w:rsidRPr="0052541E">
              <w:rPr>
                <w:rFonts w:ascii="Noe Display" w:hAnsi="Noe Display" w:cstheme="minorHAnsi"/>
                <w:sz w:val="36"/>
                <w:lang w:val="fr-FR"/>
              </w:rPr>
              <w:t>-</w:t>
            </w:r>
            <w:r w:rsidR="00A34F51">
              <w:rPr>
                <w:rFonts w:ascii="Noe Display" w:hAnsi="Noe Display" w:cstheme="minorHAnsi"/>
                <w:sz w:val="36"/>
                <w:lang w:val="fr-FR"/>
              </w:rPr>
              <w:t>9</w:t>
            </w:r>
          </w:p>
        </w:tc>
      </w:tr>
    </w:tbl>
    <w:p w14:paraId="59309B15" w14:textId="35919238" w:rsidR="000E4073" w:rsidRDefault="00C072D0" w:rsidP="000E4073">
      <w:pPr>
        <w:pStyle w:val="Titre1"/>
      </w:pPr>
      <w:r w:rsidRPr="0052541E">
        <w:rPr>
          <w:rFonts w:ascii="Noe Display" w:hAnsi="Noe Display"/>
        </w:rPr>
        <w:t>NOTES</w:t>
      </w:r>
    </w:p>
    <w:p w14:paraId="2C9DEA3D" w14:textId="23AEEF76" w:rsidR="00FB115B" w:rsidRDefault="002401DB" w:rsidP="00F01345">
      <w:pPr>
        <w:pStyle w:val="Paragraph"/>
        <w:numPr>
          <w:ilvl w:val="0"/>
          <w:numId w:val="11"/>
        </w:numPr>
        <w:rPr>
          <w:rFonts w:ascii="GT Walsheim" w:hAnsi="GT Walsheim"/>
          <w:sz w:val="22"/>
          <w:lang w:val="fr-FR"/>
        </w:rPr>
      </w:pPr>
      <w:r>
        <w:rPr>
          <w:rFonts w:ascii="GT Walsheim" w:hAnsi="GT Walsheim"/>
          <w:sz w:val="22"/>
          <w:lang w:val="fr-FR"/>
        </w:rPr>
        <w:t>Le livrable</w:t>
      </w:r>
      <w:r w:rsidR="0010624B" w:rsidRPr="0052541E">
        <w:rPr>
          <w:rFonts w:ascii="GT Walsheim" w:hAnsi="GT Walsheim"/>
          <w:sz w:val="22"/>
          <w:lang w:val="fr-FR"/>
        </w:rPr>
        <w:t xml:space="preserve"> est à installer sur la nouvelle version d’Opencell </w:t>
      </w:r>
      <w:r w:rsidR="0010624B" w:rsidRPr="00D22977">
        <w:rPr>
          <w:rFonts w:ascii="GT Walsheim" w:hAnsi="GT Walsheim"/>
          <w:b/>
          <w:sz w:val="40"/>
          <w:szCs w:val="40"/>
          <w:lang w:val="fr-FR"/>
        </w:rPr>
        <w:t>6.</w:t>
      </w:r>
      <w:r w:rsidR="004D36D5" w:rsidRPr="00D22977">
        <w:rPr>
          <w:rFonts w:ascii="GT Walsheim" w:hAnsi="GT Walsheim"/>
          <w:b/>
          <w:sz w:val="40"/>
          <w:szCs w:val="40"/>
          <w:lang w:val="fr-FR"/>
        </w:rPr>
        <w:t>4</w:t>
      </w:r>
      <w:r w:rsidR="008D7231" w:rsidRPr="00D22977">
        <w:rPr>
          <w:rFonts w:ascii="GT Walsheim" w:hAnsi="GT Walsheim"/>
          <w:b/>
          <w:sz w:val="40"/>
          <w:szCs w:val="40"/>
          <w:lang w:val="fr-FR"/>
        </w:rPr>
        <w:t>.</w:t>
      </w:r>
      <w:r w:rsidR="00D22977" w:rsidRPr="00D22977">
        <w:rPr>
          <w:rFonts w:ascii="GT Walsheim" w:hAnsi="GT Walsheim"/>
          <w:b/>
          <w:sz w:val="40"/>
          <w:szCs w:val="40"/>
          <w:lang w:val="fr-FR"/>
        </w:rPr>
        <w:t>5</w:t>
      </w:r>
      <w:r w:rsidR="007C02DE">
        <w:rPr>
          <w:rFonts w:ascii="GT Walsheim" w:hAnsi="GT Walsheim"/>
          <w:sz w:val="22"/>
          <w:lang w:val="fr-FR"/>
        </w:rPr>
        <w:t xml:space="preserve"> et sur tous les environnements « Multi-Seller ». </w:t>
      </w:r>
      <w:r w:rsidR="0010624B" w:rsidRPr="0052541E">
        <w:rPr>
          <w:rFonts w:ascii="GT Walsheim" w:hAnsi="GT Walsheim"/>
          <w:sz w:val="22"/>
          <w:lang w:val="fr-FR"/>
        </w:rPr>
        <w:t xml:space="preserve"> </w:t>
      </w:r>
    </w:p>
    <w:p w14:paraId="29DD6105" w14:textId="3A518238" w:rsidR="003F2BBF" w:rsidRPr="0052541E" w:rsidRDefault="00C072D0" w:rsidP="00B43322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t>CONTENU DE LA LIVRAISON</w:t>
      </w:r>
    </w:p>
    <w:tbl>
      <w:tblPr>
        <w:tblStyle w:val="Grilledutableau"/>
        <w:tblW w:w="0" w:type="auto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single" w:sz="4" w:space="0" w:color="767171"/>
        </w:tblBorders>
        <w:tblLayout w:type="fixed"/>
        <w:tblLook w:val="04A0" w:firstRow="1" w:lastRow="0" w:firstColumn="1" w:lastColumn="0" w:noHBand="0" w:noVBand="1"/>
      </w:tblPr>
      <w:tblGrid>
        <w:gridCol w:w="4973"/>
        <w:gridCol w:w="3669"/>
        <w:gridCol w:w="1428"/>
      </w:tblGrid>
      <w:tr w:rsidR="00823F69" w:rsidRPr="00BA40B3" w14:paraId="6AA0F71C" w14:textId="5F3AC720" w:rsidTr="00823F69">
        <w:tc>
          <w:tcPr>
            <w:tcW w:w="4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FFFFFF" w:themeColor="background1"/>
            </w:tcBorders>
            <w:shd w:val="clear" w:color="000000" w:fill="000000"/>
            <w:vAlign w:val="center"/>
          </w:tcPr>
          <w:p w14:paraId="2CDFBE9B" w14:textId="6236542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highlight w:val="black"/>
                <w:lang w:val="fr-FR"/>
              </w:rPr>
              <w:t>Fichier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10320971" w14:textId="4CCA6CA1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 w:rsidRPr="0052541E"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Contenu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000000" w:fill="000000"/>
          </w:tcPr>
          <w:p w14:paraId="6CF61075" w14:textId="7E8171CB" w:rsidR="004526A8" w:rsidRPr="0052541E" w:rsidRDefault="004526A8" w:rsidP="00C072D0">
            <w:pPr>
              <w:spacing w:before="60" w:after="60"/>
              <w:ind w:right="-91"/>
              <w:jc w:val="center"/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</w:pPr>
            <w:r>
              <w:rPr>
                <w:rFonts w:ascii="GT Walsheim" w:hAnsi="GT Walsheim" w:cstheme="minorHAnsi"/>
                <w:b/>
                <w:caps/>
                <w:color w:val="FFFFFF"/>
                <w:sz w:val="24"/>
                <w:lang w:val="fr-FR"/>
              </w:rPr>
              <w:t>ModifiE</w:t>
            </w:r>
          </w:p>
        </w:tc>
      </w:tr>
      <w:tr w:rsidR="004526A8" w:rsidRPr="00E0406B" w14:paraId="068D89BA" w14:textId="36E23FAE" w:rsidTr="00823F69"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4C4E7A" w14:textId="663E2448" w:rsidR="004526A8" w:rsidRPr="00AC39AD" w:rsidRDefault="001D45D8" w:rsidP="007B439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20200</w:t>
            </w:r>
            <w:r w:rsidR="00AB05E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</w:t>
            </w:r>
            <w:r w:rsidR="00DD5F85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2</w:t>
            </w:r>
            <w:r w:rsidR="007B439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8</w:t>
            </w:r>
            <w:bookmarkStart w:id="0" w:name="_GoBack"/>
            <w:bookmarkEnd w:id="0"/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07017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fevrier</w:t>
            </w: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-</w:t>
            </w:r>
            <w:r w:rsidR="00A34F51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9</w:t>
            </w:r>
            <w:r w:rsidR="004526A8"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_Notes.pdf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0049B" w14:textId="6B3DCF07" w:rsidR="004526A8" w:rsidRPr="00AC39AD" w:rsidRDefault="004526A8" w:rsidP="00AE16F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Bordereau de livraison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1D4B3" w14:textId="77777777" w:rsidR="004526A8" w:rsidRPr="00AC39AD" w:rsidRDefault="004526A8" w:rsidP="0016788E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</w:p>
        </w:tc>
      </w:tr>
      <w:tr w:rsidR="004526A8" w:rsidRPr="00E0406B" w14:paraId="6F1AF0A5" w14:textId="61398C60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E948C2" w14:textId="68C43E28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Opencell_PSA-350_Setup.soapui_project.xml</w:t>
            </w: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979A" w14:textId="7139EAC4" w:rsidR="004526A8" w:rsidRPr="00AC39AD" w:rsidRDefault="004526A8" w:rsidP="006D4255">
            <w:pPr>
              <w:spacing w:before="60" w:after="60"/>
              <w:jc w:val="center"/>
              <w:rPr>
                <w:rFonts w:ascii="Athelas" w:hAnsi="Athelas" w:cs="Calibri"/>
                <w:color w:val="000000" w:themeColor="text1"/>
                <w:sz w:val="22"/>
                <w:lang w:val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Paramétrage projet complet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B254D" w14:textId="7322DF6F" w:rsidR="004526A8" w:rsidRPr="006D6269" w:rsidRDefault="003A21E0" w:rsidP="0016788E">
            <w:pPr>
              <w:spacing w:before="60" w:after="60"/>
              <w:jc w:val="center"/>
              <w:rPr>
                <w:rFonts w:ascii="Athelas" w:hAnsi="Athelas" w:cs="Calibri"/>
                <w:b/>
                <w:color w:val="000000" w:themeColor="text1"/>
                <w:sz w:val="22"/>
                <w:lang w:val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OUI</w:t>
            </w:r>
          </w:p>
        </w:tc>
      </w:tr>
      <w:tr w:rsidR="004526A8" w:rsidRPr="00A502F5" w14:paraId="77E910E7" w14:textId="4762E06D" w:rsidTr="00823F69">
        <w:trPr>
          <w:trHeight w:val="527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A2644" w14:textId="26FD9184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Opencell_PSA-350_InitData.soapui_project.xml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B055A" w14:textId="3C79C815" w:rsidR="004526A8" w:rsidRPr="00AC39AD" w:rsidRDefault="004526A8" w:rsidP="00823F69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 xml:space="preserve">Données contributeurs et marque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88D57" w14:textId="12D1A819" w:rsidR="004526A8" w:rsidRPr="006D6269" w:rsidRDefault="002026C5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</w:pPr>
            <w:r>
              <w:rPr>
                <w:rFonts w:ascii="Athelas" w:hAnsi="Athelas" w:cs="Athelas"/>
                <w:bCs w:val="0"/>
                <w:color w:val="000000"/>
                <w:sz w:val="29"/>
                <w:szCs w:val="29"/>
                <w:lang w:val="fr-FR" w:eastAsia="fr-FR"/>
              </w:rPr>
              <w:t>NON</w:t>
            </w:r>
          </w:p>
        </w:tc>
      </w:tr>
      <w:tr w:rsidR="004526A8" w:rsidRPr="00A502F5" w14:paraId="02DBE9AC" w14:textId="756310FA" w:rsidTr="00E71C2A">
        <w:trPr>
          <w:trHeight w:val="940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7845D5" w14:textId="370EF41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BDC36" w14:textId="53B638CE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ZIP des</w:t>
            </w:r>
            <w:r w:rsidRPr="00AC39AD">
              <w:rPr>
                <w:rFonts w:ascii="Athelas" w:hAnsi="Athelas" w:cs="Calibri"/>
                <w:color w:val="000000" w:themeColor="text1"/>
                <w:sz w:val="22"/>
                <w:lang w:val="en-GB"/>
              </w:rPr>
              <w:t xml:space="preserve">  </w:t>
            </w: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jaspers dans leurs arborescence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6DF" w14:textId="2CE70857" w:rsidR="004526A8" w:rsidRPr="006D6269" w:rsidRDefault="00284EA8" w:rsidP="00AC39AD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6CDD354C" w14:textId="379EC330" w:rsidTr="00D22977">
        <w:trPr>
          <w:trHeight w:val="70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516765" w14:textId="24A708F2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CC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4789" w14:textId="2BB574A4" w:rsidR="004526A8" w:rsidRPr="006D74FC" w:rsidRDefault="004526A8" w:rsidP="006D74FC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Customer Care 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CABF" w14:textId="141D5641" w:rsidR="004526A8" w:rsidRPr="006D6269" w:rsidRDefault="00284EA8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4526A8" w:rsidRPr="00A502F5" w14:paraId="0125DD4A" w14:textId="4618F813" w:rsidTr="00803AA7">
        <w:trPr>
          <w:trHeight w:val="702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72A505" w14:textId="48563ED0" w:rsidR="004526A8" w:rsidRPr="00AC39AD" w:rsidRDefault="004526A8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Times"/>
                <w:bCs w:val="0"/>
                <w:color w:val="000000"/>
                <w:sz w:val="24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SQLs 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7A19" w14:textId="3F445B92" w:rsidR="004526A8" w:rsidRPr="00AC39AD" w:rsidRDefault="00823F69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C39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migrationAfterDelivry.sql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1BFF4" w14:textId="7BCD4EDD" w:rsidR="004526A8" w:rsidRPr="00E22ADB" w:rsidRDefault="00A34F51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/>
                <w:bCs w:val="0"/>
                <w:color w:val="000000" w:themeColor="text1"/>
                <w:sz w:val="26"/>
                <w:szCs w:val="26"/>
                <w:lang w:val="fr-FR" w:eastAsia="fr-FR"/>
              </w:rPr>
              <w:t>NON</w:t>
            </w:r>
          </w:p>
        </w:tc>
      </w:tr>
      <w:tr w:rsidR="00A2506B" w:rsidRPr="00A502F5" w14:paraId="2E425A31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490E77" w14:textId="1D3B5A69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2506B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swagger.yaml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CB9FC" w14:textId="0908205A" w:rsidR="00A2506B" w:rsidRPr="00AC39AD" w:rsidRDefault="00A2506B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Swagger PSA API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A859" w14:textId="20D329CE" w:rsidR="00A2506B" w:rsidRPr="006D6269" w:rsidRDefault="00AB05ED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  <w:tr w:rsidR="00A96DAD" w:rsidRPr="00A502F5" w14:paraId="04111F32" w14:textId="77777777" w:rsidTr="001C3F01">
        <w:trPr>
          <w:trHeight w:val="633"/>
        </w:trPr>
        <w:tc>
          <w:tcPr>
            <w:tcW w:w="4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857D3A" w14:textId="65973A73" w:rsidR="00A96DAD" w:rsidRPr="00A2506B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A96DAD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opencellsoft.zip</w:t>
            </w:r>
          </w:p>
        </w:tc>
        <w:tc>
          <w:tcPr>
            <w:tcW w:w="3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322E" w14:textId="77777777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 xml:space="preserve">Module font jaspers, </w:t>
            </w:r>
          </w:p>
          <w:p w14:paraId="7A220B82" w14:textId="50F4A0A4" w:rsidR="00A96DAD" w:rsidRDefault="00A96DAD" w:rsidP="001F57F8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Procédure d’installation en dessous</w:t>
            </w:r>
          </w:p>
        </w:tc>
        <w:tc>
          <w:tcPr>
            <w:tcW w:w="142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7ABB" w14:textId="7614D55A" w:rsidR="00A96DAD" w:rsidRPr="006D6269" w:rsidRDefault="00E71C2A" w:rsidP="0016788E">
            <w:pPr>
              <w:widowControl w:val="0"/>
              <w:tabs>
                <w:tab w:val="clear" w:pos="1418"/>
              </w:tabs>
              <w:suppressAutoHyphens w:val="0"/>
              <w:autoSpaceDE w:val="0"/>
              <w:autoSpaceDN w:val="0"/>
              <w:adjustRightInd w:val="0"/>
              <w:spacing w:after="240" w:line="320" w:lineRule="atLeast"/>
              <w:jc w:val="center"/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</w:pPr>
            <w:r w:rsidRPr="006D6269">
              <w:rPr>
                <w:rFonts w:ascii="Athelas" w:hAnsi="Athelas" w:cs="Verdana"/>
                <w:bCs w:val="0"/>
                <w:color w:val="000000"/>
                <w:sz w:val="26"/>
                <w:szCs w:val="26"/>
                <w:lang w:val="fr-FR" w:eastAsia="fr-FR"/>
              </w:rPr>
              <w:t>NON</w:t>
            </w:r>
          </w:p>
        </w:tc>
      </w:tr>
    </w:tbl>
    <w:p w14:paraId="480F114D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517A439" w14:textId="77777777" w:rsidR="008E4655" w:rsidRDefault="008E4655" w:rsidP="00C072D0">
      <w:pPr>
        <w:pStyle w:val="Titre1"/>
        <w:rPr>
          <w:rFonts w:ascii="Noe Display" w:hAnsi="Noe Display"/>
        </w:rPr>
      </w:pPr>
    </w:p>
    <w:p w14:paraId="0F1D3CEC" w14:textId="1D53F7D6" w:rsidR="00D50999" w:rsidRPr="0052541E" w:rsidRDefault="000849A9" w:rsidP="00C072D0">
      <w:pPr>
        <w:pStyle w:val="Titre1"/>
        <w:rPr>
          <w:rFonts w:ascii="Noe Display" w:hAnsi="Noe Display"/>
        </w:rPr>
      </w:pPr>
      <w:r w:rsidRPr="0052541E">
        <w:rPr>
          <w:rFonts w:ascii="Noe Display" w:hAnsi="Noe Display"/>
        </w:rPr>
        <w:lastRenderedPageBreak/>
        <w:t xml:space="preserve">ÉLÉMENTS </w:t>
      </w:r>
      <w:r w:rsidR="00C072D0" w:rsidRPr="0052541E">
        <w:rPr>
          <w:rFonts w:ascii="Noe Display" w:hAnsi="Noe Display"/>
        </w:rPr>
        <w:t>MIS À JOUR</w:t>
      </w:r>
      <w:r w:rsidR="00064BC0">
        <w:rPr>
          <w:rFonts w:ascii="Noe Display" w:hAnsi="Noe Display"/>
        </w:rPr>
        <w:t xml:space="preserve"> : </w:t>
      </w:r>
    </w:p>
    <w:tbl>
      <w:tblPr>
        <w:tblStyle w:val="Grilledutableau"/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CE4B44" w:rsidRPr="00BA40B3" w14:paraId="28CF4C54" w14:textId="77777777" w:rsidTr="000824CF">
        <w:trPr>
          <w:trHeight w:val="424"/>
        </w:trPr>
        <w:tc>
          <w:tcPr>
            <w:tcW w:w="10060" w:type="dxa"/>
            <w:tcBorders>
              <w:top w:val="single" w:sz="4" w:space="0" w:color="auto"/>
              <w:bottom w:val="single" w:sz="4" w:space="0" w:color="auto"/>
            </w:tcBorders>
          </w:tcPr>
          <w:p w14:paraId="37789A96" w14:textId="71731BA4" w:rsidR="00CE4B44" w:rsidRPr="00CE4B44" w:rsidRDefault="00284EA8" w:rsidP="008B690C">
            <w:pPr>
              <w:tabs>
                <w:tab w:val="clear" w:pos="1418"/>
              </w:tabs>
              <w:suppressAutoHyphens w:val="0"/>
              <w:spacing w:after="0"/>
              <w:rPr>
                <w:rFonts w:ascii="Times New Roman" w:hAnsi="Times New Roman"/>
                <w:bCs w:val="0"/>
                <w:sz w:val="24"/>
                <w:lang w:val="fr-FR" w:eastAsia="fr-FR"/>
              </w:rPr>
            </w:pPr>
            <w:r w:rsidRPr="00284EA8">
              <w:rPr>
                <w:rFonts w:ascii="Times New Roman" w:hAnsi="Times New Roman"/>
                <w:bCs w:val="0"/>
                <w:sz w:val="24"/>
                <w:lang w:val="fr-FR" w:eastAsia="fr-FR"/>
              </w:rPr>
              <w:t>#545 - [Facturation] - facture générée malgré annulation de la réservatio</w:t>
            </w:r>
          </w:p>
        </w:tc>
      </w:tr>
    </w:tbl>
    <w:p w14:paraId="495BA92E" w14:textId="40E2AB53" w:rsidR="007369ED" w:rsidRDefault="002B0A97" w:rsidP="002B0A97">
      <w:pPr>
        <w:pStyle w:val="Titre1"/>
      </w:pPr>
      <w:r>
        <w:t>Paramétrage FakeTime</w:t>
      </w:r>
    </w:p>
    <w:p w14:paraId="52D371FB" w14:textId="60FDECE7" w:rsidR="002B0A97" w:rsidRDefault="005600B9" w:rsidP="002B0A97">
      <w:pPr>
        <w:pStyle w:val="Paragraph"/>
      </w:pPr>
      <w:r>
        <w:t>Dans le compoer, ajo</w:t>
      </w:r>
      <w:r w:rsidR="007778F4">
        <w:t>uter la v</w:t>
      </w:r>
      <w:r>
        <w:t>ariable (Exemple +15 jours):</w:t>
      </w:r>
    </w:p>
    <w:p w14:paraId="09A93CE3" w14:textId="77777777" w:rsidR="005600B9" w:rsidRPr="005600B9" w:rsidRDefault="005600B9" w:rsidP="005600B9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 w:rsidRPr="005600B9"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>FAKETIME: "+15d"</w:t>
      </w:r>
    </w:p>
    <w:p w14:paraId="7A90D792" w14:textId="77777777" w:rsidR="005600B9" w:rsidRDefault="005600B9" w:rsidP="002B0A97">
      <w:pPr>
        <w:pStyle w:val="Paragraph"/>
      </w:pPr>
    </w:p>
    <w:p w14:paraId="14C89A6E" w14:textId="77777777" w:rsidR="002B0A97" w:rsidRDefault="002B0A97" w:rsidP="002B0A97">
      <w:pPr>
        <w:pStyle w:val="Paragraph"/>
      </w:pPr>
    </w:p>
    <w:p w14:paraId="6ED9252E" w14:textId="77777777" w:rsidR="002B0A97" w:rsidRPr="002B0A97" w:rsidRDefault="002B0A97" w:rsidP="002B0A97">
      <w:pPr>
        <w:pStyle w:val="Paragraph"/>
      </w:pPr>
    </w:p>
    <w:p w14:paraId="39EB7928" w14:textId="3B85FEEE" w:rsidR="007369ED" w:rsidRPr="00944049" w:rsidRDefault="00E25B00" w:rsidP="00944049">
      <w:pPr>
        <w:pStyle w:val="Titre1"/>
      </w:pPr>
      <w:r>
        <w:t>Procédure d’installation du ‘font’</w:t>
      </w:r>
      <w:r w:rsidR="007357E7">
        <w:t xml:space="preserve"> (</w:t>
      </w:r>
      <w:r w:rsidR="007357E7" w:rsidRPr="007357E7">
        <w:t>opencellsoft.zip)</w:t>
      </w:r>
    </w:p>
    <w:p w14:paraId="50B306D9" w14:textId="2F174EAC" w:rsidR="007766E2" w:rsidRDefault="007766E2" w:rsidP="007766E2">
      <w:pPr>
        <w:tabs>
          <w:tab w:val="clear" w:pos="1418"/>
        </w:tabs>
        <w:suppressAutoHyphens w:val="0"/>
        <w:spacing w:after="0"/>
        <w:rPr>
          <w:rFonts w:ascii="Times New Roman" w:hAnsi="Times New Roman"/>
          <w:bCs w:val="0"/>
          <w:lang w:val="fr-FR" w:eastAsia="fr-FR"/>
        </w:rPr>
      </w:pP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Afin d'ajouter les polices de caractères, il faut monter un nouveau volume à l'image docker opencell :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1.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Déc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ompresser et copier le module de font</w:t>
      </w:r>
      <w:r w:rsidRPr="00E25B00">
        <w:rPr>
          <w:rStyle w:val="apple-converted-space"/>
          <w:rFonts w:ascii="Helvetica Neue" w:hAnsi="Helvetica Neue"/>
          <w:b/>
          <w:color w:val="000000"/>
          <w:sz w:val="23"/>
          <w:szCs w:val="23"/>
          <w:shd w:val="clear" w:color="auto" w:fill="FFFFFF"/>
        </w:rPr>
        <w:t> </w:t>
      </w:r>
      <w:hyperlink r:id="rId11" w:history="1">
        <w:r w:rsidRPr="00E25B00">
          <w:rPr>
            <w:b/>
            <w:color w:val="000000"/>
            <w:shd w:val="clear" w:color="auto" w:fill="FFFFFF"/>
          </w:rPr>
          <w:t>opencellsoft.zip</w:t>
        </w:r>
      </w:hyperlink>
      <w:r w:rsidRPr="00E25B00">
        <w:rPr>
          <w:b/>
        </w:rPr>
        <w:t> 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par exemple dans le répertoire input-files</w:t>
      </w: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2. Modifier le fichier docker-compose.yml afin d'y inclure le nouveau module de fonts comme volume :</w:t>
      </w:r>
      <w:r>
        <w:rPr>
          <w:rFonts w:ascii="Helvetica Neue" w:hAnsi="Helvetica Neue"/>
          <w:color w:val="000000"/>
          <w:sz w:val="23"/>
          <w:szCs w:val="23"/>
        </w:rPr>
        <w:br/>
      </w:r>
    </w:p>
    <w:p w14:paraId="7F1A8553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volumes:</w:t>
      </w:r>
    </w:p>
    <w:p w14:paraId="3779C0D5" w14:textId="77777777" w:rsidR="007766E2" w:rsidRDefault="007766E2" w:rsidP="007766E2">
      <w:pPr>
        <w:pStyle w:val="PrformatHTML"/>
        <w:pBdr>
          <w:top w:val="single" w:sz="6" w:space="8" w:color="E4E4E4"/>
          <w:left w:val="single" w:sz="6" w:space="8" w:color="E4E4E4"/>
          <w:bottom w:val="single" w:sz="6" w:space="8" w:color="E4E4E4"/>
          <w:right w:val="single" w:sz="6" w:space="8" w:color="E4E4E4"/>
        </w:pBdr>
        <w:shd w:val="clear" w:color="auto" w:fill="F7F7F7"/>
        <w:wordWrap w:val="0"/>
        <w:rPr>
          <w:rFonts w:ascii="Courier" w:hAnsi="Courier"/>
          <w:color w:val="455464"/>
          <w:sz w:val="19"/>
          <w:szCs w:val="19"/>
        </w:rPr>
      </w:pPr>
      <w:r>
        <w:rPr>
          <w:rStyle w:val="CodeHTML"/>
          <w:rFonts w:ascii="Consolas" w:hAnsi="Consolas"/>
          <w:color w:val="455464"/>
          <w:sz w:val="19"/>
          <w:szCs w:val="19"/>
          <w:bdr w:val="single" w:sz="2" w:space="0" w:color="E4E4E4" w:frame="1"/>
        </w:rPr>
        <w:t xml:space="preserve">      - $PWD/input-files/opencellsoft:/opt/jboss/wildfly/modules/com/opencellsoft</w:t>
      </w:r>
    </w:p>
    <w:p w14:paraId="54E772A2" w14:textId="192613BD" w:rsidR="007766E2" w:rsidRDefault="007766E2" w:rsidP="007766E2">
      <w:pPr>
        <w:rPr>
          <w:rFonts w:ascii="Times New Roman" w:hAnsi="Times New Roman"/>
          <w:sz w:val="24"/>
        </w:rPr>
      </w:pPr>
      <w:r>
        <w:rPr>
          <w:rFonts w:ascii="Helvetica Neue" w:hAnsi="Helvetica Neue"/>
          <w:color w:val="000000"/>
          <w:sz w:val="23"/>
          <w:szCs w:val="23"/>
        </w:rPr>
        <w:br/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 xml:space="preserve">3. </w:t>
      </w:r>
      <w:r w:rsidR="00E25B00"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A</w:t>
      </w:r>
      <w:r>
        <w:rPr>
          <w:rFonts w:ascii="Helvetica Neue" w:hAnsi="Helvetica Neue"/>
          <w:color w:val="000000"/>
          <w:sz w:val="23"/>
          <w:szCs w:val="23"/>
          <w:shd w:val="clear" w:color="auto" w:fill="FFFFFF"/>
        </w:rPr>
        <w:t>ppliquer la modification en re-créant le container (docker-compose up -d)</w:t>
      </w:r>
    </w:p>
    <w:p w14:paraId="47075615" w14:textId="718EDB2D" w:rsidR="007369ED" w:rsidRDefault="007369ED" w:rsidP="007369ED">
      <w:pPr>
        <w:pStyle w:val="Paragraph"/>
        <w:ind w:left="0"/>
        <w:rPr>
          <w:rFonts w:ascii="Roboto" w:hAnsi="Roboto" w:cstheme="minorHAnsi"/>
          <w:sz w:val="22"/>
          <w:lang w:val="fr-FR"/>
        </w:rPr>
      </w:pPr>
    </w:p>
    <w:p w14:paraId="2AC6DC7E" w14:textId="598660AA" w:rsidR="00273E1A" w:rsidRDefault="00273E1A" w:rsidP="00273E1A">
      <w:pPr>
        <w:pStyle w:val="Titre1"/>
      </w:pPr>
      <w:r>
        <w:t>Procédure d’installation Opencell 6.4.</w:t>
      </w:r>
      <w:r w:rsidR="00D22977">
        <w:t>5</w:t>
      </w:r>
    </w:p>
    <w:p w14:paraId="0E5CA1AB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>1) Arrêt de tous les serveurs opencell</w:t>
      </w:r>
      <w:r>
        <w:rPr>
          <w:rFonts w:ascii="MS Mincho" w:eastAsia="MS Mincho" w:hAnsi="MS Mincho" w:cs="MS Mincho"/>
          <w:bCs w:val="0"/>
          <w:color w:val="000000"/>
          <w:sz w:val="29"/>
          <w:szCs w:val="29"/>
          <w:lang w:val="fr-FR" w:eastAsia="fr-FR"/>
        </w:rPr>
        <w:t> </w:t>
      </w:r>
    </w:p>
    <w:p w14:paraId="370913E4" w14:textId="12B2DAF1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2) Sauvegarde de la base de données opencell </w:t>
      </w:r>
    </w:p>
    <w:p w14:paraId="724CD051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opencell_db -Fp -h localhost -U opencell_db_user &gt; backup-opencell.sql </w:t>
      </w:r>
    </w:p>
    <w:p w14:paraId="7285FD67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</w:pPr>
    </w:p>
    <w:p w14:paraId="07E0A000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3) Sauvegarde de la base de données keycloak sur le serveur et lancer la commande </w:t>
      </w: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lastRenderedPageBreak/>
        <w:t xml:space="preserve">suivante pour obtenir un dump sql nommé backup-opencell.sql de la base opencell : </w:t>
      </w:r>
    </w:p>
    <w:p w14:paraId="4F66DB1E" w14:textId="77777777" w:rsidR="00273E1A" w:rsidRDefault="00273E1A" w:rsidP="00273E1A">
      <w:pPr>
        <w:widowControl w:val="0"/>
        <w:tabs>
          <w:tab w:val="clear" w:pos="1418"/>
        </w:tabs>
        <w:suppressAutoHyphens w:val="0"/>
        <w:autoSpaceDE w:val="0"/>
        <w:autoSpaceDN w:val="0"/>
        <w:adjustRightInd w:val="0"/>
        <w:spacing w:after="240" w:line="340" w:lineRule="atLeast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docker exec -ti postgresql pg_dump --no-owner --role=opencell_db_user -d keycloak -Fp -h localhost -U opencell_db_user &gt; backup-keycloak.sql </w:t>
      </w:r>
    </w:p>
    <w:p w14:paraId="37F0F3CD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4)  Copier Fichier Opencell War dans le répertoire /opencell/input-files/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31C5DA83" w14:textId="77777777" w:rsidR="00273E1A" w:rsidRDefault="00273E1A" w:rsidP="00273E1A">
      <w:pPr>
        <w:widowControl w:val="0"/>
        <w:numPr>
          <w:ilvl w:val="0"/>
          <w:numId w:val="21"/>
        </w:numPr>
        <w:tabs>
          <w:tab w:val="clear" w:pos="1418"/>
          <w:tab w:val="left" w:pos="220"/>
          <w:tab w:val="left" w:pos="720"/>
        </w:tabs>
        <w:suppressAutoHyphens w:val="0"/>
        <w:autoSpaceDE w:val="0"/>
        <w:autoSpaceDN w:val="0"/>
        <w:adjustRightInd w:val="0"/>
        <w:spacing w:after="240" w:line="340" w:lineRule="atLeast"/>
        <w:ind w:hanging="720"/>
        <w:rPr>
          <w:rFonts w:ascii="Times" w:hAnsi="Times" w:cs="Times"/>
          <w:bCs w:val="0"/>
          <w:color w:val="000000"/>
          <w:sz w:val="24"/>
          <w:lang w:val="fr-FR" w:eastAsia="fr-FR"/>
        </w:rPr>
      </w:pPr>
      <w:r>
        <w:rPr>
          <w:rFonts w:ascii="Athelas" w:hAnsi="Athelas" w:cs="Athelas"/>
          <w:bCs w:val="0"/>
          <w:color w:val="000000"/>
          <w:sz w:val="29"/>
          <w:szCs w:val="29"/>
          <w:lang w:val="fr-FR" w:eastAsia="fr-FR"/>
        </w:rPr>
        <w:t xml:space="preserve">5)  Redémarrage des services opencell </w:t>
      </w:r>
      <w:r>
        <w:rPr>
          <w:rFonts w:ascii="MS Mincho" w:eastAsia="MS Mincho" w:hAnsi="MS Mincho" w:cs="MS Mincho"/>
          <w:bCs w:val="0"/>
          <w:color w:val="000000"/>
          <w:sz w:val="24"/>
          <w:lang w:val="fr-FR" w:eastAsia="fr-FR"/>
        </w:rPr>
        <w:t> </w:t>
      </w:r>
    </w:p>
    <w:p w14:paraId="216665DB" w14:textId="77777777" w:rsidR="00273E1A" w:rsidRPr="00273E1A" w:rsidRDefault="00273E1A" w:rsidP="00273E1A">
      <w:pPr>
        <w:pStyle w:val="Paragraph"/>
      </w:pPr>
    </w:p>
    <w:sectPr w:rsidR="00273E1A" w:rsidRPr="00273E1A">
      <w:headerReference w:type="default" r:id="rId12"/>
      <w:footerReference w:type="default" r:id="rId13"/>
      <w:pgSz w:w="12240" w:h="15840"/>
      <w:pgMar w:top="1440" w:right="1080" w:bottom="1440" w:left="1080" w:header="3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893E81" w14:textId="77777777" w:rsidR="005E3254" w:rsidRDefault="005E3254">
      <w:r>
        <w:separator/>
      </w:r>
    </w:p>
  </w:endnote>
  <w:endnote w:type="continuationSeparator" w:id="0">
    <w:p w14:paraId="7D1E60AA" w14:textId="77777777" w:rsidR="005E3254" w:rsidRDefault="005E32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T Walsheim">
    <w:altName w:val="Athelas"/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LubalinGraph LT">
    <w:altName w:val="Kefa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Noe Display">
    <w:altName w:val="Athelas"/>
    <w:panose1 w:val="00000000000000000000"/>
    <w:charset w:val="00"/>
    <w:family w:val="roman"/>
    <w:notTrueType/>
    <w:pitch w:val="variable"/>
    <w:sig w:usb0="A000002F" w:usb1="40000072" w:usb2="00000000" w:usb3="00000000" w:csb0="00000093" w:csb1="00000000"/>
  </w:font>
  <w:font w:name="Athelas">
    <w:panose1 w:val="02000503000000020003"/>
    <w:charset w:val="00"/>
    <w:family w:val="auto"/>
    <w:pitch w:val="variable"/>
    <w:sig w:usb0="A00000AF" w:usb1="5000205B" w:usb2="00000000" w:usb3="00000000" w:csb0="0000009B" w:csb1="00000000"/>
  </w:font>
  <w:font w:name="Times">
    <w:panose1 w:val="00000500000000020000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游ゴシック Light">
    <w:charset w:val="80"/>
    <w:family w:val="auto"/>
    <w:pitch w:val="variable"/>
    <w:sig w:usb0="E00002FF" w:usb1="2AC7FDFF" w:usb2="00000016" w:usb3="00000000" w:csb0="0002009F" w:csb1="00000000"/>
  </w:font>
  <w:font w:name="游明朝">
    <w:charset w:val="80"/>
    <w:family w:val="auto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single" w:sz="4" w:space="0" w:color="auto"/>
      </w:tblBorders>
      <w:tblLook w:val="0000" w:firstRow="0" w:lastRow="0" w:firstColumn="0" w:lastColumn="0" w:noHBand="0" w:noVBand="0"/>
    </w:tblPr>
    <w:tblGrid>
      <w:gridCol w:w="3888"/>
      <w:gridCol w:w="2160"/>
      <w:gridCol w:w="3888"/>
    </w:tblGrid>
    <w:tr w:rsidR="00945850" w:rsidRPr="00962919" w14:paraId="271F366E" w14:textId="77777777">
      <w:tc>
        <w:tcPr>
          <w:tcW w:w="3888" w:type="dxa"/>
        </w:tcPr>
        <w:p w14:paraId="52745ACC" w14:textId="0C0C92A4" w:rsidR="00945850" w:rsidRPr="00962919" w:rsidRDefault="00C072D0">
          <w:pPr>
            <w:tabs>
              <w:tab w:val="clear" w:pos="1418"/>
            </w:tabs>
            <w:spacing w:before="80" w:after="0"/>
            <w:rPr>
              <w:sz w:val="16"/>
              <w:szCs w:val="16"/>
              <w:lang w:val="en-CA"/>
            </w:rPr>
          </w:pPr>
          <w:r>
            <w:rPr>
              <w:sz w:val="16"/>
              <w:szCs w:val="16"/>
              <w:lang w:val="en-CA"/>
            </w:rPr>
            <w:t>DELIVERY NOTE</w:t>
          </w:r>
          <w:r w:rsidR="00945850">
            <w:rPr>
              <w:sz w:val="16"/>
              <w:szCs w:val="16"/>
              <w:lang w:val="en-CA"/>
            </w:rPr>
            <w:t xml:space="preserve"> - PROJE</w:t>
          </w:r>
          <w:r>
            <w:rPr>
              <w:sz w:val="16"/>
              <w:szCs w:val="16"/>
              <w:lang w:val="en-CA"/>
            </w:rPr>
            <w:t>C</w:t>
          </w:r>
          <w:r w:rsidR="00945850">
            <w:rPr>
              <w:sz w:val="16"/>
              <w:szCs w:val="16"/>
              <w:lang w:val="en-CA"/>
            </w:rPr>
            <w:t>T</w:t>
          </w:r>
        </w:p>
      </w:tc>
      <w:tc>
        <w:tcPr>
          <w:tcW w:w="2160" w:type="dxa"/>
        </w:tcPr>
        <w:p w14:paraId="54CC34BA" w14:textId="2D572E03" w:rsidR="00945850" w:rsidRPr="00962919" w:rsidRDefault="00945850" w:rsidP="000E6F41">
          <w:pPr>
            <w:tabs>
              <w:tab w:val="clear" w:pos="1418"/>
            </w:tabs>
            <w:spacing w:before="60" w:after="0"/>
            <w:jc w:val="center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Page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PAGE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7B4399">
            <w:rPr>
              <w:noProof/>
              <w:sz w:val="16"/>
              <w:szCs w:val="16"/>
              <w:lang w:val="en-CA"/>
            </w:rPr>
            <w:t>2</w:t>
          </w:r>
          <w:r w:rsidRPr="00962919">
            <w:rPr>
              <w:sz w:val="16"/>
              <w:szCs w:val="16"/>
              <w:lang w:val="en-CA"/>
            </w:rPr>
            <w:fldChar w:fldCharType="end"/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>
            <w:rPr>
              <w:sz w:val="16"/>
              <w:szCs w:val="16"/>
              <w:lang w:val="en-CA"/>
            </w:rPr>
            <w:t>/</w:t>
          </w:r>
          <w:r w:rsidRPr="00962919">
            <w:rPr>
              <w:sz w:val="16"/>
              <w:szCs w:val="16"/>
              <w:lang w:val="en-CA"/>
            </w:rPr>
            <w:t xml:space="preserve">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NUMPAGES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7B4399">
            <w:rPr>
              <w:noProof/>
              <w:sz w:val="16"/>
              <w:szCs w:val="16"/>
              <w:lang w:val="en-CA"/>
            </w:rPr>
            <w:t>3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  <w:tc>
        <w:tcPr>
          <w:tcW w:w="3888" w:type="dxa"/>
        </w:tcPr>
        <w:p w14:paraId="390F9DA3" w14:textId="772600D9" w:rsidR="00945850" w:rsidRPr="00962919" w:rsidRDefault="00945850">
          <w:pPr>
            <w:tabs>
              <w:tab w:val="clear" w:pos="1418"/>
            </w:tabs>
            <w:spacing w:before="80" w:after="0"/>
            <w:jc w:val="right"/>
            <w:rPr>
              <w:sz w:val="16"/>
              <w:szCs w:val="16"/>
              <w:lang w:val="en-CA"/>
            </w:rPr>
          </w:pPr>
          <w:r w:rsidRPr="00962919">
            <w:rPr>
              <w:sz w:val="16"/>
              <w:szCs w:val="16"/>
              <w:lang w:val="en-CA"/>
            </w:rPr>
            <w:t xml:space="preserve">Version </w:t>
          </w:r>
          <w:r w:rsidRPr="00962919">
            <w:rPr>
              <w:sz w:val="16"/>
              <w:szCs w:val="16"/>
              <w:lang w:val="en-CA"/>
            </w:rPr>
            <w:fldChar w:fldCharType="begin"/>
          </w:r>
          <w:r w:rsidRPr="00962919">
            <w:rPr>
              <w:sz w:val="16"/>
              <w:szCs w:val="16"/>
              <w:lang w:val="en-CA"/>
            </w:rPr>
            <w:instrText xml:space="preserve"> DOCPROPERTY "Version"  \* MERGEFORMAT </w:instrText>
          </w:r>
          <w:r w:rsidRPr="00962919">
            <w:rPr>
              <w:sz w:val="16"/>
              <w:szCs w:val="16"/>
              <w:lang w:val="en-CA"/>
            </w:rPr>
            <w:fldChar w:fldCharType="separate"/>
          </w:r>
          <w:r w:rsidR="006A69DA">
            <w:rPr>
              <w:sz w:val="16"/>
              <w:szCs w:val="16"/>
              <w:lang w:val="en-CA"/>
            </w:rPr>
            <w:t>1.0</w:t>
          </w:r>
          <w:r w:rsidRPr="00962919">
            <w:rPr>
              <w:sz w:val="16"/>
              <w:szCs w:val="16"/>
              <w:lang w:val="en-CA"/>
            </w:rPr>
            <w:fldChar w:fldCharType="end"/>
          </w:r>
        </w:p>
      </w:tc>
    </w:tr>
  </w:tbl>
  <w:p w14:paraId="7377E6FC" w14:textId="77777777" w:rsidR="00945850" w:rsidRDefault="00945850">
    <w:pPr>
      <w:tabs>
        <w:tab w:val="clear" w:pos="1418"/>
      </w:tabs>
      <w:spacing w:after="0"/>
      <w:rPr>
        <w:lang w:val="en-CA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603FC4" w14:textId="77777777" w:rsidR="005E3254" w:rsidRDefault="005E3254">
      <w:r>
        <w:separator/>
      </w:r>
    </w:p>
  </w:footnote>
  <w:footnote w:type="continuationSeparator" w:id="0">
    <w:p w14:paraId="32675941" w14:textId="77777777" w:rsidR="005E3254" w:rsidRDefault="005E325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F7626" w14:textId="77777777" w:rsidR="00945850" w:rsidRDefault="00945850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  <w:r>
      <w:rPr>
        <w:b w:val="0"/>
        <w:bCs w:val="0"/>
        <w:noProof/>
        <w:lang w:val="fr-FR" w:eastAsia="fr-FR"/>
      </w:rPr>
      <w:drawing>
        <wp:inline distT="0" distB="0" distL="0" distR="0" wp14:anchorId="27FD73CE" wp14:editId="415061DB">
          <wp:extent cx="2095500" cy="323354"/>
          <wp:effectExtent l="0" t="0" r="0" b="635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opencell-V07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39723" cy="3301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D4878A" w14:textId="77777777" w:rsidR="00D0573D" w:rsidRDefault="00D0573D" w:rsidP="00552D5A">
    <w:pPr>
      <w:pStyle w:val="En-tte"/>
      <w:pBdr>
        <w:bottom w:val="single" w:sz="4" w:space="1" w:color="auto"/>
      </w:pBdr>
      <w:tabs>
        <w:tab w:val="right" w:pos="9720"/>
      </w:tabs>
      <w:rPr>
        <w:b w:val="0"/>
        <w:bCs w:val="0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4"/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FA14A5"/>
    <w:multiLevelType w:val="hybridMultilevel"/>
    <w:tmpl w:val="3DEC02A2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D267B8"/>
    <w:multiLevelType w:val="singleLevel"/>
    <w:tmpl w:val="D0BC746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0D1B63FA"/>
    <w:multiLevelType w:val="hybridMultilevel"/>
    <w:tmpl w:val="680E74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CA04F6"/>
    <w:multiLevelType w:val="hybridMultilevel"/>
    <w:tmpl w:val="E5F8F998"/>
    <w:lvl w:ilvl="0" w:tplc="040C000F">
      <w:start w:val="1"/>
      <w:numFmt w:val="decimal"/>
      <w:lvlText w:val="%1."/>
      <w:lvlJc w:val="left"/>
      <w:pPr>
        <w:ind w:left="928" w:hanging="360"/>
      </w:pPr>
    </w:lvl>
    <w:lvl w:ilvl="1" w:tplc="08090019" w:tentative="1">
      <w:start w:val="1"/>
      <w:numFmt w:val="lowerLetter"/>
      <w:lvlText w:val="%2."/>
      <w:lvlJc w:val="left"/>
      <w:pPr>
        <w:ind w:left="1648" w:hanging="360"/>
      </w:pPr>
    </w:lvl>
    <w:lvl w:ilvl="2" w:tplc="0809001B" w:tentative="1">
      <w:start w:val="1"/>
      <w:numFmt w:val="lowerRoman"/>
      <w:lvlText w:val="%3."/>
      <w:lvlJc w:val="right"/>
      <w:pPr>
        <w:ind w:left="2368" w:hanging="180"/>
      </w:pPr>
    </w:lvl>
    <w:lvl w:ilvl="3" w:tplc="0809000F" w:tentative="1">
      <w:start w:val="1"/>
      <w:numFmt w:val="decimal"/>
      <w:lvlText w:val="%4."/>
      <w:lvlJc w:val="left"/>
      <w:pPr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1C2B5B5F"/>
    <w:multiLevelType w:val="hybridMultilevel"/>
    <w:tmpl w:val="4F6EB4DA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5818B8"/>
    <w:multiLevelType w:val="hybridMultilevel"/>
    <w:tmpl w:val="FA682838"/>
    <w:lvl w:ilvl="0" w:tplc="811222F8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3D4173"/>
    <w:multiLevelType w:val="singleLevel"/>
    <w:tmpl w:val="5532D05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8">
    <w:nsid w:val="330E6A2A"/>
    <w:multiLevelType w:val="hybridMultilevel"/>
    <w:tmpl w:val="F8602874"/>
    <w:lvl w:ilvl="0" w:tplc="8FEAAF7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7405110"/>
    <w:multiLevelType w:val="hybridMultilevel"/>
    <w:tmpl w:val="30B60FD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9D3D52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1">
    <w:nsid w:val="3EBF6AE8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851" w:hanging="360"/>
      </w:pPr>
    </w:lvl>
    <w:lvl w:ilvl="1" w:tplc="040C0019" w:tentative="1">
      <w:start w:val="1"/>
      <w:numFmt w:val="lowerLetter"/>
      <w:lvlText w:val="%2."/>
      <w:lvlJc w:val="left"/>
      <w:pPr>
        <w:ind w:left="1571" w:hanging="360"/>
      </w:pPr>
    </w:lvl>
    <w:lvl w:ilvl="2" w:tplc="040C001B" w:tentative="1">
      <w:start w:val="1"/>
      <w:numFmt w:val="lowerRoman"/>
      <w:lvlText w:val="%3."/>
      <w:lvlJc w:val="right"/>
      <w:pPr>
        <w:ind w:left="2291" w:hanging="180"/>
      </w:pPr>
    </w:lvl>
    <w:lvl w:ilvl="3" w:tplc="040C000F" w:tentative="1">
      <w:start w:val="1"/>
      <w:numFmt w:val="decimal"/>
      <w:lvlText w:val="%4."/>
      <w:lvlJc w:val="left"/>
      <w:pPr>
        <w:ind w:left="3011" w:hanging="360"/>
      </w:pPr>
    </w:lvl>
    <w:lvl w:ilvl="4" w:tplc="040C0019" w:tentative="1">
      <w:start w:val="1"/>
      <w:numFmt w:val="lowerLetter"/>
      <w:lvlText w:val="%5."/>
      <w:lvlJc w:val="left"/>
      <w:pPr>
        <w:ind w:left="3731" w:hanging="360"/>
      </w:pPr>
    </w:lvl>
    <w:lvl w:ilvl="5" w:tplc="040C001B" w:tentative="1">
      <w:start w:val="1"/>
      <w:numFmt w:val="lowerRoman"/>
      <w:lvlText w:val="%6."/>
      <w:lvlJc w:val="right"/>
      <w:pPr>
        <w:ind w:left="4451" w:hanging="180"/>
      </w:pPr>
    </w:lvl>
    <w:lvl w:ilvl="6" w:tplc="040C000F" w:tentative="1">
      <w:start w:val="1"/>
      <w:numFmt w:val="decimal"/>
      <w:lvlText w:val="%7."/>
      <w:lvlJc w:val="left"/>
      <w:pPr>
        <w:ind w:left="5171" w:hanging="360"/>
      </w:pPr>
    </w:lvl>
    <w:lvl w:ilvl="7" w:tplc="040C0019" w:tentative="1">
      <w:start w:val="1"/>
      <w:numFmt w:val="lowerLetter"/>
      <w:lvlText w:val="%8."/>
      <w:lvlJc w:val="left"/>
      <w:pPr>
        <w:ind w:left="5891" w:hanging="360"/>
      </w:pPr>
    </w:lvl>
    <w:lvl w:ilvl="8" w:tplc="040C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2">
    <w:nsid w:val="443C02FC"/>
    <w:multiLevelType w:val="hybridMultilevel"/>
    <w:tmpl w:val="30FEE5E8"/>
    <w:lvl w:ilvl="0" w:tplc="71E02A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76B281E"/>
    <w:multiLevelType w:val="hybridMultilevel"/>
    <w:tmpl w:val="17E2BE62"/>
    <w:lvl w:ilvl="0" w:tplc="040C0011">
      <w:start w:val="1"/>
      <w:numFmt w:val="decimal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D9A63F6"/>
    <w:multiLevelType w:val="hybridMultilevel"/>
    <w:tmpl w:val="FE8A8A58"/>
    <w:lvl w:ilvl="0" w:tplc="D2ACCEB2">
      <w:numFmt w:val="bullet"/>
      <w:lvlText w:val="-"/>
      <w:lvlJc w:val="left"/>
      <w:pPr>
        <w:ind w:left="1211" w:hanging="360"/>
      </w:pPr>
      <w:rPr>
        <w:rFonts w:ascii="GT Walsheim" w:eastAsia="Times New Roman" w:hAnsi="GT Walsheim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5">
    <w:nsid w:val="576759FF"/>
    <w:multiLevelType w:val="multilevel"/>
    <w:tmpl w:val="424E38BC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5D793854"/>
    <w:multiLevelType w:val="hybridMultilevel"/>
    <w:tmpl w:val="B98E2876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6275C6"/>
    <w:multiLevelType w:val="hybridMultilevel"/>
    <w:tmpl w:val="8752E356"/>
    <w:lvl w:ilvl="0" w:tplc="040C000F">
      <w:start w:val="1"/>
      <w:numFmt w:val="decimal"/>
      <w:lvlText w:val="%1."/>
      <w:lvlJc w:val="left"/>
      <w:pPr>
        <w:ind w:left="2498" w:hanging="360"/>
      </w:pPr>
    </w:lvl>
    <w:lvl w:ilvl="1" w:tplc="040C0019" w:tentative="1">
      <w:start w:val="1"/>
      <w:numFmt w:val="lowerLetter"/>
      <w:lvlText w:val="%2."/>
      <w:lvlJc w:val="left"/>
      <w:pPr>
        <w:ind w:left="3218" w:hanging="360"/>
      </w:pPr>
    </w:lvl>
    <w:lvl w:ilvl="2" w:tplc="040C001B" w:tentative="1">
      <w:start w:val="1"/>
      <w:numFmt w:val="lowerRoman"/>
      <w:lvlText w:val="%3."/>
      <w:lvlJc w:val="right"/>
      <w:pPr>
        <w:ind w:left="3938" w:hanging="180"/>
      </w:pPr>
    </w:lvl>
    <w:lvl w:ilvl="3" w:tplc="040C000F" w:tentative="1">
      <w:start w:val="1"/>
      <w:numFmt w:val="decimal"/>
      <w:lvlText w:val="%4."/>
      <w:lvlJc w:val="left"/>
      <w:pPr>
        <w:ind w:left="4658" w:hanging="360"/>
      </w:pPr>
    </w:lvl>
    <w:lvl w:ilvl="4" w:tplc="040C0019" w:tentative="1">
      <w:start w:val="1"/>
      <w:numFmt w:val="lowerLetter"/>
      <w:lvlText w:val="%5."/>
      <w:lvlJc w:val="left"/>
      <w:pPr>
        <w:ind w:left="5378" w:hanging="360"/>
      </w:pPr>
    </w:lvl>
    <w:lvl w:ilvl="5" w:tplc="040C001B" w:tentative="1">
      <w:start w:val="1"/>
      <w:numFmt w:val="lowerRoman"/>
      <w:lvlText w:val="%6."/>
      <w:lvlJc w:val="right"/>
      <w:pPr>
        <w:ind w:left="6098" w:hanging="180"/>
      </w:pPr>
    </w:lvl>
    <w:lvl w:ilvl="6" w:tplc="040C000F" w:tentative="1">
      <w:start w:val="1"/>
      <w:numFmt w:val="decimal"/>
      <w:lvlText w:val="%7."/>
      <w:lvlJc w:val="left"/>
      <w:pPr>
        <w:ind w:left="6818" w:hanging="360"/>
      </w:pPr>
    </w:lvl>
    <w:lvl w:ilvl="7" w:tplc="040C0019" w:tentative="1">
      <w:start w:val="1"/>
      <w:numFmt w:val="lowerLetter"/>
      <w:lvlText w:val="%8."/>
      <w:lvlJc w:val="left"/>
      <w:pPr>
        <w:ind w:left="7538" w:hanging="360"/>
      </w:pPr>
    </w:lvl>
    <w:lvl w:ilvl="8" w:tplc="040C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18">
    <w:nsid w:val="6EB02465"/>
    <w:multiLevelType w:val="hybridMultilevel"/>
    <w:tmpl w:val="BE5C54F6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0B0D82"/>
    <w:multiLevelType w:val="hybridMultilevel"/>
    <w:tmpl w:val="3D3486A8"/>
    <w:lvl w:ilvl="0" w:tplc="040C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3BF33DB"/>
    <w:multiLevelType w:val="hybridMultilevel"/>
    <w:tmpl w:val="92A659B8"/>
    <w:lvl w:ilvl="0" w:tplc="C2F481AC">
      <w:numFmt w:val="bullet"/>
      <w:lvlText w:val="-"/>
      <w:lvlJc w:val="left"/>
      <w:pPr>
        <w:ind w:left="720" w:hanging="360"/>
      </w:pPr>
      <w:rPr>
        <w:rFonts w:ascii="Calibri Light" w:hAnsi="Calibri Light"/>
      </w:rPr>
    </w:lvl>
    <w:lvl w:ilvl="1" w:tplc="06FEAB8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E0B629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E3026C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4A637C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12FA5AE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788E7F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68A16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E28C99A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5"/>
  </w:num>
  <w:num w:numId="2">
    <w:abstractNumId w:val="7"/>
  </w:num>
  <w:num w:numId="3">
    <w:abstractNumId w:val="2"/>
  </w:num>
  <w:num w:numId="4">
    <w:abstractNumId w:val="20"/>
  </w:num>
  <w:num w:numId="5">
    <w:abstractNumId w:val="6"/>
  </w:num>
  <w:num w:numId="6">
    <w:abstractNumId w:val="12"/>
  </w:num>
  <w:num w:numId="7">
    <w:abstractNumId w:val="9"/>
  </w:num>
  <w:num w:numId="8">
    <w:abstractNumId w:val="19"/>
  </w:num>
  <w:num w:numId="9">
    <w:abstractNumId w:val="1"/>
  </w:num>
  <w:num w:numId="10">
    <w:abstractNumId w:val="16"/>
  </w:num>
  <w:num w:numId="11">
    <w:abstractNumId w:val="3"/>
  </w:num>
  <w:num w:numId="12">
    <w:abstractNumId w:val="8"/>
  </w:num>
  <w:num w:numId="13">
    <w:abstractNumId w:val="10"/>
  </w:num>
  <w:num w:numId="14">
    <w:abstractNumId w:val="17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5"/>
  </w:num>
  <w:num w:numId="20">
    <w:abstractNumId w:val="13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241"/>
    <w:rsid w:val="00000064"/>
    <w:rsid w:val="000007E1"/>
    <w:rsid w:val="000041F2"/>
    <w:rsid w:val="000066B5"/>
    <w:rsid w:val="00007488"/>
    <w:rsid w:val="00017A56"/>
    <w:rsid w:val="000205F6"/>
    <w:rsid w:val="000214AB"/>
    <w:rsid w:val="0002223D"/>
    <w:rsid w:val="0002339D"/>
    <w:rsid w:val="0002499D"/>
    <w:rsid w:val="00024F9B"/>
    <w:rsid w:val="000257BE"/>
    <w:rsid w:val="00027657"/>
    <w:rsid w:val="00027DBD"/>
    <w:rsid w:val="00030144"/>
    <w:rsid w:val="000304EB"/>
    <w:rsid w:val="00030BE3"/>
    <w:rsid w:val="00031AE7"/>
    <w:rsid w:val="00032B7A"/>
    <w:rsid w:val="00032D01"/>
    <w:rsid w:val="0003323E"/>
    <w:rsid w:val="00033775"/>
    <w:rsid w:val="000350E4"/>
    <w:rsid w:val="000373A0"/>
    <w:rsid w:val="00037899"/>
    <w:rsid w:val="000405B7"/>
    <w:rsid w:val="00042683"/>
    <w:rsid w:val="0004562A"/>
    <w:rsid w:val="00046BF6"/>
    <w:rsid w:val="00047779"/>
    <w:rsid w:val="00047CD3"/>
    <w:rsid w:val="0005225C"/>
    <w:rsid w:val="000531AA"/>
    <w:rsid w:val="000549F8"/>
    <w:rsid w:val="00054F2D"/>
    <w:rsid w:val="00056810"/>
    <w:rsid w:val="00056B60"/>
    <w:rsid w:val="000600B7"/>
    <w:rsid w:val="000602F6"/>
    <w:rsid w:val="00060342"/>
    <w:rsid w:val="000631AF"/>
    <w:rsid w:val="000632CF"/>
    <w:rsid w:val="000633AF"/>
    <w:rsid w:val="00064BC0"/>
    <w:rsid w:val="00064D09"/>
    <w:rsid w:val="00065B3F"/>
    <w:rsid w:val="00067CE4"/>
    <w:rsid w:val="00070171"/>
    <w:rsid w:val="000714E3"/>
    <w:rsid w:val="000728D0"/>
    <w:rsid w:val="00072FAD"/>
    <w:rsid w:val="00073D12"/>
    <w:rsid w:val="000755C2"/>
    <w:rsid w:val="00076583"/>
    <w:rsid w:val="000779BE"/>
    <w:rsid w:val="00080850"/>
    <w:rsid w:val="00081533"/>
    <w:rsid w:val="0008180E"/>
    <w:rsid w:val="000824CF"/>
    <w:rsid w:val="00082A90"/>
    <w:rsid w:val="00082ED4"/>
    <w:rsid w:val="0008439C"/>
    <w:rsid w:val="00084561"/>
    <w:rsid w:val="000849A9"/>
    <w:rsid w:val="00084F22"/>
    <w:rsid w:val="00085EC6"/>
    <w:rsid w:val="00086201"/>
    <w:rsid w:val="000901FC"/>
    <w:rsid w:val="00090D04"/>
    <w:rsid w:val="00091FB5"/>
    <w:rsid w:val="00093C3C"/>
    <w:rsid w:val="00094821"/>
    <w:rsid w:val="00097A8D"/>
    <w:rsid w:val="00097FF2"/>
    <w:rsid w:val="000A0081"/>
    <w:rsid w:val="000A2638"/>
    <w:rsid w:val="000A417D"/>
    <w:rsid w:val="000A5E7D"/>
    <w:rsid w:val="000B2A25"/>
    <w:rsid w:val="000B30A0"/>
    <w:rsid w:val="000B343C"/>
    <w:rsid w:val="000B37FD"/>
    <w:rsid w:val="000B4B9E"/>
    <w:rsid w:val="000B5019"/>
    <w:rsid w:val="000B6396"/>
    <w:rsid w:val="000B6A08"/>
    <w:rsid w:val="000B744C"/>
    <w:rsid w:val="000C05BB"/>
    <w:rsid w:val="000C1E16"/>
    <w:rsid w:val="000C277B"/>
    <w:rsid w:val="000C307C"/>
    <w:rsid w:val="000C4C00"/>
    <w:rsid w:val="000C5521"/>
    <w:rsid w:val="000C5D5A"/>
    <w:rsid w:val="000C610E"/>
    <w:rsid w:val="000C7911"/>
    <w:rsid w:val="000D0BD9"/>
    <w:rsid w:val="000D1BE4"/>
    <w:rsid w:val="000D3E7A"/>
    <w:rsid w:val="000D5871"/>
    <w:rsid w:val="000D6189"/>
    <w:rsid w:val="000D6596"/>
    <w:rsid w:val="000D740A"/>
    <w:rsid w:val="000D7643"/>
    <w:rsid w:val="000D7C33"/>
    <w:rsid w:val="000D7DBC"/>
    <w:rsid w:val="000E0AA1"/>
    <w:rsid w:val="000E1417"/>
    <w:rsid w:val="000E26B8"/>
    <w:rsid w:val="000E2898"/>
    <w:rsid w:val="000E2C4D"/>
    <w:rsid w:val="000E2F53"/>
    <w:rsid w:val="000E3147"/>
    <w:rsid w:val="000E3605"/>
    <w:rsid w:val="000E4073"/>
    <w:rsid w:val="000E4BAD"/>
    <w:rsid w:val="000E56CA"/>
    <w:rsid w:val="000E6F41"/>
    <w:rsid w:val="000F0212"/>
    <w:rsid w:val="000F2473"/>
    <w:rsid w:val="000F3359"/>
    <w:rsid w:val="000F459E"/>
    <w:rsid w:val="000F4D95"/>
    <w:rsid w:val="000F6985"/>
    <w:rsid w:val="000F7205"/>
    <w:rsid w:val="00100594"/>
    <w:rsid w:val="001013B6"/>
    <w:rsid w:val="00105353"/>
    <w:rsid w:val="0010624B"/>
    <w:rsid w:val="001072F4"/>
    <w:rsid w:val="00107620"/>
    <w:rsid w:val="00107753"/>
    <w:rsid w:val="00110FCF"/>
    <w:rsid w:val="00111480"/>
    <w:rsid w:val="00111EA4"/>
    <w:rsid w:val="00113120"/>
    <w:rsid w:val="00115ABA"/>
    <w:rsid w:val="0011631B"/>
    <w:rsid w:val="00116B5A"/>
    <w:rsid w:val="00120244"/>
    <w:rsid w:val="001207F8"/>
    <w:rsid w:val="001210CF"/>
    <w:rsid w:val="001235AF"/>
    <w:rsid w:val="00123835"/>
    <w:rsid w:val="00123FED"/>
    <w:rsid w:val="00124453"/>
    <w:rsid w:val="00126091"/>
    <w:rsid w:val="001267AA"/>
    <w:rsid w:val="0012753A"/>
    <w:rsid w:val="001300FA"/>
    <w:rsid w:val="00132373"/>
    <w:rsid w:val="0013341B"/>
    <w:rsid w:val="00134976"/>
    <w:rsid w:val="0013535F"/>
    <w:rsid w:val="00135363"/>
    <w:rsid w:val="0013580B"/>
    <w:rsid w:val="00136028"/>
    <w:rsid w:val="0014360E"/>
    <w:rsid w:val="00143808"/>
    <w:rsid w:val="00143FBB"/>
    <w:rsid w:val="001444B0"/>
    <w:rsid w:val="00144882"/>
    <w:rsid w:val="00145BAD"/>
    <w:rsid w:val="00145EB9"/>
    <w:rsid w:val="00147459"/>
    <w:rsid w:val="00150FC5"/>
    <w:rsid w:val="00151A9F"/>
    <w:rsid w:val="00152793"/>
    <w:rsid w:val="00153BCA"/>
    <w:rsid w:val="001543A5"/>
    <w:rsid w:val="00157776"/>
    <w:rsid w:val="00160116"/>
    <w:rsid w:val="00160496"/>
    <w:rsid w:val="00160BEE"/>
    <w:rsid w:val="00161195"/>
    <w:rsid w:val="00161A83"/>
    <w:rsid w:val="00163084"/>
    <w:rsid w:val="001655C7"/>
    <w:rsid w:val="00165C44"/>
    <w:rsid w:val="0016788E"/>
    <w:rsid w:val="00170D37"/>
    <w:rsid w:val="00171805"/>
    <w:rsid w:val="00171B00"/>
    <w:rsid w:val="00172785"/>
    <w:rsid w:val="001728AA"/>
    <w:rsid w:val="001730AE"/>
    <w:rsid w:val="0017384F"/>
    <w:rsid w:val="00173C9A"/>
    <w:rsid w:val="001744AF"/>
    <w:rsid w:val="001745AA"/>
    <w:rsid w:val="0017578E"/>
    <w:rsid w:val="001762E0"/>
    <w:rsid w:val="0018176B"/>
    <w:rsid w:val="00181F85"/>
    <w:rsid w:val="0018279A"/>
    <w:rsid w:val="00182F96"/>
    <w:rsid w:val="00183C5C"/>
    <w:rsid w:val="0018674F"/>
    <w:rsid w:val="00190D14"/>
    <w:rsid w:val="00191510"/>
    <w:rsid w:val="00192977"/>
    <w:rsid w:val="00192CBC"/>
    <w:rsid w:val="00194B18"/>
    <w:rsid w:val="00194BC7"/>
    <w:rsid w:val="001966D4"/>
    <w:rsid w:val="001967F4"/>
    <w:rsid w:val="001A0769"/>
    <w:rsid w:val="001A0D33"/>
    <w:rsid w:val="001A0E38"/>
    <w:rsid w:val="001A2B28"/>
    <w:rsid w:val="001A2E36"/>
    <w:rsid w:val="001A3666"/>
    <w:rsid w:val="001A3E4E"/>
    <w:rsid w:val="001A4FB6"/>
    <w:rsid w:val="001A698C"/>
    <w:rsid w:val="001A6F8D"/>
    <w:rsid w:val="001B1ED9"/>
    <w:rsid w:val="001B2294"/>
    <w:rsid w:val="001B27DE"/>
    <w:rsid w:val="001B34FE"/>
    <w:rsid w:val="001B4BBC"/>
    <w:rsid w:val="001B65D1"/>
    <w:rsid w:val="001C1540"/>
    <w:rsid w:val="001C3529"/>
    <w:rsid w:val="001C3F01"/>
    <w:rsid w:val="001C5E3C"/>
    <w:rsid w:val="001C5E8C"/>
    <w:rsid w:val="001C5FBB"/>
    <w:rsid w:val="001C6863"/>
    <w:rsid w:val="001D1952"/>
    <w:rsid w:val="001D45D8"/>
    <w:rsid w:val="001D7F67"/>
    <w:rsid w:val="001E2B6C"/>
    <w:rsid w:val="001E2F5D"/>
    <w:rsid w:val="001E4654"/>
    <w:rsid w:val="001E62BD"/>
    <w:rsid w:val="001E72F1"/>
    <w:rsid w:val="001E790D"/>
    <w:rsid w:val="001E7960"/>
    <w:rsid w:val="001E7F00"/>
    <w:rsid w:val="001F0C0C"/>
    <w:rsid w:val="001F1446"/>
    <w:rsid w:val="001F2426"/>
    <w:rsid w:val="001F2E5A"/>
    <w:rsid w:val="001F3FA5"/>
    <w:rsid w:val="001F3FBC"/>
    <w:rsid w:val="001F41B7"/>
    <w:rsid w:val="001F57F8"/>
    <w:rsid w:val="001F582A"/>
    <w:rsid w:val="001F5A12"/>
    <w:rsid w:val="001F6168"/>
    <w:rsid w:val="002012D3"/>
    <w:rsid w:val="00202537"/>
    <w:rsid w:val="002026C5"/>
    <w:rsid w:val="00204922"/>
    <w:rsid w:val="00204A11"/>
    <w:rsid w:val="00205B85"/>
    <w:rsid w:val="00206449"/>
    <w:rsid w:val="002071DD"/>
    <w:rsid w:val="0020773D"/>
    <w:rsid w:val="002105C9"/>
    <w:rsid w:val="002111DB"/>
    <w:rsid w:val="0021254A"/>
    <w:rsid w:val="00213E93"/>
    <w:rsid w:val="00214128"/>
    <w:rsid w:val="0021438A"/>
    <w:rsid w:val="00214748"/>
    <w:rsid w:val="00214E6B"/>
    <w:rsid w:val="00214F24"/>
    <w:rsid w:val="00215E6C"/>
    <w:rsid w:val="00217B37"/>
    <w:rsid w:val="002206DD"/>
    <w:rsid w:val="0022297B"/>
    <w:rsid w:val="00223563"/>
    <w:rsid w:val="002246FA"/>
    <w:rsid w:val="00230F21"/>
    <w:rsid w:val="00235B32"/>
    <w:rsid w:val="0023694D"/>
    <w:rsid w:val="00236A0D"/>
    <w:rsid w:val="00237C53"/>
    <w:rsid w:val="002401DB"/>
    <w:rsid w:val="00240DF9"/>
    <w:rsid w:val="00242276"/>
    <w:rsid w:val="00242F5F"/>
    <w:rsid w:val="002435D2"/>
    <w:rsid w:val="002435FA"/>
    <w:rsid w:val="00245807"/>
    <w:rsid w:val="002478DC"/>
    <w:rsid w:val="00250847"/>
    <w:rsid w:val="002515E2"/>
    <w:rsid w:val="00251604"/>
    <w:rsid w:val="00253A9B"/>
    <w:rsid w:val="00253C57"/>
    <w:rsid w:val="00254310"/>
    <w:rsid w:val="002554E4"/>
    <w:rsid w:val="00255A9C"/>
    <w:rsid w:val="00256FC9"/>
    <w:rsid w:val="00257CAB"/>
    <w:rsid w:val="002612E2"/>
    <w:rsid w:val="002626FE"/>
    <w:rsid w:val="0026493E"/>
    <w:rsid w:val="00265CCB"/>
    <w:rsid w:val="002663C4"/>
    <w:rsid w:val="002666E0"/>
    <w:rsid w:val="00266FDE"/>
    <w:rsid w:val="002671DC"/>
    <w:rsid w:val="00270D1E"/>
    <w:rsid w:val="00271BEC"/>
    <w:rsid w:val="00273E1A"/>
    <w:rsid w:val="0027539D"/>
    <w:rsid w:val="00275438"/>
    <w:rsid w:val="0027615C"/>
    <w:rsid w:val="002775E9"/>
    <w:rsid w:val="002805AB"/>
    <w:rsid w:val="00280631"/>
    <w:rsid w:val="00282704"/>
    <w:rsid w:val="002839A6"/>
    <w:rsid w:val="00283E1E"/>
    <w:rsid w:val="00283E90"/>
    <w:rsid w:val="00284EA8"/>
    <w:rsid w:val="00286AC8"/>
    <w:rsid w:val="00286DAF"/>
    <w:rsid w:val="00290AAD"/>
    <w:rsid w:val="00291B43"/>
    <w:rsid w:val="00292202"/>
    <w:rsid w:val="00293C55"/>
    <w:rsid w:val="00294271"/>
    <w:rsid w:val="00295047"/>
    <w:rsid w:val="00296AFC"/>
    <w:rsid w:val="002976C4"/>
    <w:rsid w:val="00297E6C"/>
    <w:rsid w:val="00297E70"/>
    <w:rsid w:val="002A07F4"/>
    <w:rsid w:val="002A15CF"/>
    <w:rsid w:val="002A5725"/>
    <w:rsid w:val="002A7DAF"/>
    <w:rsid w:val="002B0A97"/>
    <w:rsid w:val="002B1E9A"/>
    <w:rsid w:val="002B251D"/>
    <w:rsid w:val="002B5626"/>
    <w:rsid w:val="002B5F72"/>
    <w:rsid w:val="002B60C8"/>
    <w:rsid w:val="002B7B8D"/>
    <w:rsid w:val="002C0671"/>
    <w:rsid w:val="002C158E"/>
    <w:rsid w:val="002C1B17"/>
    <w:rsid w:val="002C1E19"/>
    <w:rsid w:val="002C28D5"/>
    <w:rsid w:val="002C29E4"/>
    <w:rsid w:val="002C44D8"/>
    <w:rsid w:val="002C4B76"/>
    <w:rsid w:val="002C5010"/>
    <w:rsid w:val="002C5029"/>
    <w:rsid w:val="002C56AC"/>
    <w:rsid w:val="002C57A2"/>
    <w:rsid w:val="002C7D74"/>
    <w:rsid w:val="002D1C26"/>
    <w:rsid w:val="002D21C2"/>
    <w:rsid w:val="002D2372"/>
    <w:rsid w:val="002D2499"/>
    <w:rsid w:val="002D25DC"/>
    <w:rsid w:val="002D3585"/>
    <w:rsid w:val="002E01DB"/>
    <w:rsid w:val="002E02DE"/>
    <w:rsid w:val="002E0DD7"/>
    <w:rsid w:val="002E185C"/>
    <w:rsid w:val="002E1C6F"/>
    <w:rsid w:val="002E2386"/>
    <w:rsid w:val="002E3289"/>
    <w:rsid w:val="002E405C"/>
    <w:rsid w:val="002E4863"/>
    <w:rsid w:val="002E4E8A"/>
    <w:rsid w:val="002E5D44"/>
    <w:rsid w:val="002E7BDC"/>
    <w:rsid w:val="002F0333"/>
    <w:rsid w:val="002F0C09"/>
    <w:rsid w:val="002F1468"/>
    <w:rsid w:val="002F298B"/>
    <w:rsid w:val="002F2A9D"/>
    <w:rsid w:val="002F48A6"/>
    <w:rsid w:val="002F50AA"/>
    <w:rsid w:val="002F5DC3"/>
    <w:rsid w:val="002F6F69"/>
    <w:rsid w:val="0030086C"/>
    <w:rsid w:val="003022FB"/>
    <w:rsid w:val="0030594C"/>
    <w:rsid w:val="0030785A"/>
    <w:rsid w:val="00310893"/>
    <w:rsid w:val="00310979"/>
    <w:rsid w:val="0031137D"/>
    <w:rsid w:val="0031262A"/>
    <w:rsid w:val="003131B6"/>
    <w:rsid w:val="003157AF"/>
    <w:rsid w:val="0031617F"/>
    <w:rsid w:val="0031640C"/>
    <w:rsid w:val="00317D24"/>
    <w:rsid w:val="00320C62"/>
    <w:rsid w:val="0032119C"/>
    <w:rsid w:val="00322327"/>
    <w:rsid w:val="00322376"/>
    <w:rsid w:val="003229D1"/>
    <w:rsid w:val="003234DC"/>
    <w:rsid w:val="00323C9C"/>
    <w:rsid w:val="003279E3"/>
    <w:rsid w:val="0033247F"/>
    <w:rsid w:val="00332734"/>
    <w:rsid w:val="003331F4"/>
    <w:rsid w:val="00334E24"/>
    <w:rsid w:val="0033580F"/>
    <w:rsid w:val="0033679C"/>
    <w:rsid w:val="00337BA5"/>
    <w:rsid w:val="003403D5"/>
    <w:rsid w:val="0034228C"/>
    <w:rsid w:val="0034290D"/>
    <w:rsid w:val="00343F92"/>
    <w:rsid w:val="00344377"/>
    <w:rsid w:val="003477EB"/>
    <w:rsid w:val="00347999"/>
    <w:rsid w:val="00350178"/>
    <w:rsid w:val="00350ABC"/>
    <w:rsid w:val="00351AE6"/>
    <w:rsid w:val="00353610"/>
    <w:rsid w:val="00355802"/>
    <w:rsid w:val="00356AB1"/>
    <w:rsid w:val="0035745C"/>
    <w:rsid w:val="00357963"/>
    <w:rsid w:val="0036147A"/>
    <w:rsid w:val="00361AC2"/>
    <w:rsid w:val="00361B0D"/>
    <w:rsid w:val="00361BCB"/>
    <w:rsid w:val="00362931"/>
    <w:rsid w:val="0036301E"/>
    <w:rsid w:val="00363152"/>
    <w:rsid w:val="0036342A"/>
    <w:rsid w:val="00363BA7"/>
    <w:rsid w:val="00363DD5"/>
    <w:rsid w:val="00364304"/>
    <w:rsid w:val="003657B8"/>
    <w:rsid w:val="003662B7"/>
    <w:rsid w:val="0037040D"/>
    <w:rsid w:val="00371055"/>
    <w:rsid w:val="003730E7"/>
    <w:rsid w:val="00374BA4"/>
    <w:rsid w:val="00374C5E"/>
    <w:rsid w:val="003753C8"/>
    <w:rsid w:val="00377784"/>
    <w:rsid w:val="00381DD1"/>
    <w:rsid w:val="003838AF"/>
    <w:rsid w:val="0038550D"/>
    <w:rsid w:val="0038657B"/>
    <w:rsid w:val="003868CB"/>
    <w:rsid w:val="0038717B"/>
    <w:rsid w:val="003875A8"/>
    <w:rsid w:val="0039067F"/>
    <w:rsid w:val="003906D7"/>
    <w:rsid w:val="00391478"/>
    <w:rsid w:val="0039308D"/>
    <w:rsid w:val="003937C4"/>
    <w:rsid w:val="003942EE"/>
    <w:rsid w:val="003A21E0"/>
    <w:rsid w:val="003A235E"/>
    <w:rsid w:val="003A36C0"/>
    <w:rsid w:val="003A3CCB"/>
    <w:rsid w:val="003B056B"/>
    <w:rsid w:val="003B0787"/>
    <w:rsid w:val="003B19C3"/>
    <w:rsid w:val="003B28B5"/>
    <w:rsid w:val="003B3B29"/>
    <w:rsid w:val="003B402B"/>
    <w:rsid w:val="003B4ADE"/>
    <w:rsid w:val="003B5041"/>
    <w:rsid w:val="003B5A87"/>
    <w:rsid w:val="003B6F61"/>
    <w:rsid w:val="003B71AC"/>
    <w:rsid w:val="003B7462"/>
    <w:rsid w:val="003B747F"/>
    <w:rsid w:val="003C509A"/>
    <w:rsid w:val="003C6E45"/>
    <w:rsid w:val="003C7515"/>
    <w:rsid w:val="003D117B"/>
    <w:rsid w:val="003D162D"/>
    <w:rsid w:val="003D40C4"/>
    <w:rsid w:val="003D4256"/>
    <w:rsid w:val="003D6173"/>
    <w:rsid w:val="003D697E"/>
    <w:rsid w:val="003D6B97"/>
    <w:rsid w:val="003D6D10"/>
    <w:rsid w:val="003E0813"/>
    <w:rsid w:val="003E09F2"/>
    <w:rsid w:val="003E1BC2"/>
    <w:rsid w:val="003E1EEB"/>
    <w:rsid w:val="003E2234"/>
    <w:rsid w:val="003E3397"/>
    <w:rsid w:val="003E381C"/>
    <w:rsid w:val="003E7C29"/>
    <w:rsid w:val="003E7E0E"/>
    <w:rsid w:val="003F008C"/>
    <w:rsid w:val="003F07BC"/>
    <w:rsid w:val="003F2BBF"/>
    <w:rsid w:val="003F3A11"/>
    <w:rsid w:val="003F6C43"/>
    <w:rsid w:val="003F6CDE"/>
    <w:rsid w:val="003F7295"/>
    <w:rsid w:val="003F7BB7"/>
    <w:rsid w:val="0040106D"/>
    <w:rsid w:val="00401174"/>
    <w:rsid w:val="00402022"/>
    <w:rsid w:val="0040446E"/>
    <w:rsid w:val="004049AA"/>
    <w:rsid w:val="00405BC7"/>
    <w:rsid w:val="00406A67"/>
    <w:rsid w:val="00412D83"/>
    <w:rsid w:val="0041399D"/>
    <w:rsid w:val="004156C5"/>
    <w:rsid w:val="00415FE2"/>
    <w:rsid w:val="00417387"/>
    <w:rsid w:val="00417801"/>
    <w:rsid w:val="00417FA9"/>
    <w:rsid w:val="00420488"/>
    <w:rsid w:val="00420FA1"/>
    <w:rsid w:val="00421DE7"/>
    <w:rsid w:val="00423232"/>
    <w:rsid w:val="00425B78"/>
    <w:rsid w:val="00430F77"/>
    <w:rsid w:val="004321C0"/>
    <w:rsid w:val="004322F2"/>
    <w:rsid w:val="004340B7"/>
    <w:rsid w:val="0043527E"/>
    <w:rsid w:val="004359A2"/>
    <w:rsid w:val="00435B2E"/>
    <w:rsid w:val="00437526"/>
    <w:rsid w:val="00440721"/>
    <w:rsid w:val="00440BFC"/>
    <w:rsid w:val="00441E71"/>
    <w:rsid w:val="004443DA"/>
    <w:rsid w:val="004459B9"/>
    <w:rsid w:val="00446406"/>
    <w:rsid w:val="00447A74"/>
    <w:rsid w:val="00447C4C"/>
    <w:rsid w:val="00450372"/>
    <w:rsid w:val="004504D2"/>
    <w:rsid w:val="00451B3F"/>
    <w:rsid w:val="004526A8"/>
    <w:rsid w:val="004536F9"/>
    <w:rsid w:val="00453856"/>
    <w:rsid w:val="004550F6"/>
    <w:rsid w:val="00457AC7"/>
    <w:rsid w:val="004602E0"/>
    <w:rsid w:val="00460904"/>
    <w:rsid w:val="00460FDC"/>
    <w:rsid w:val="00463505"/>
    <w:rsid w:val="00464824"/>
    <w:rsid w:val="004654C8"/>
    <w:rsid w:val="00465797"/>
    <w:rsid w:val="0046582F"/>
    <w:rsid w:val="00467724"/>
    <w:rsid w:val="00470DAE"/>
    <w:rsid w:val="00470F52"/>
    <w:rsid w:val="0047110D"/>
    <w:rsid w:val="004715C7"/>
    <w:rsid w:val="00474FBC"/>
    <w:rsid w:val="004805DC"/>
    <w:rsid w:val="0048082C"/>
    <w:rsid w:val="00480A65"/>
    <w:rsid w:val="00481819"/>
    <w:rsid w:val="00482421"/>
    <w:rsid w:val="00482714"/>
    <w:rsid w:val="004835F5"/>
    <w:rsid w:val="00483B4D"/>
    <w:rsid w:val="00484249"/>
    <w:rsid w:val="00485205"/>
    <w:rsid w:val="00485CBC"/>
    <w:rsid w:val="00486166"/>
    <w:rsid w:val="00486C5E"/>
    <w:rsid w:val="00487E2D"/>
    <w:rsid w:val="0049052F"/>
    <w:rsid w:val="0049074B"/>
    <w:rsid w:val="0049138D"/>
    <w:rsid w:val="00493D76"/>
    <w:rsid w:val="00493DE6"/>
    <w:rsid w:val="004944A4"/>
    <w:rsid w:val="00494682"/>
    <w:rsid w:val="00495182"/>
    <w:rsid w:val="0049531B"/>
    <w:rsid w:val="0049652B"/>
    <w:rsid w:val="004A00A2"/>
    <w:rsid w:val="004A496A"/>
    <w:rsid w:val="004A52E4"/>
    <w:rsid w:val="004A5740"/>
    <w:rsid w:val="004A682B"/>
    <w:rsid w:val="004A7BDB"/>
    <w:rsid w:val="004B0E6B"/>
    <w:rsid w:val="004B1F05"/>
    <w:rsid w:val="004B2A8A"/>
    <w:rsid w:val="004B2AA8"/>
    <w:rsid w:val="004B2CDD"/>
    <w:rsid w:val="004B31CB"/>
    <w:rsid w:val="004B32DD"/>
    <w:rsid w:val="004B3A4C"/>
    <w:rsid w:val="004B3D39"/>
    <w:rsid w:val="004B4527"/>
    <w:rsid w:val="004B4E76"/>
    <w:rsid w:val="004B5CEB"/>
    <w:rsid w:val="004B5F21"/>
    <w:rsid w:val="004C21C0"/>
    <w:rsid w:val="004C2AAE"/>
    <w:rsid w:val="004C3262"/>
    <w:rsid w:val="004C64BE"/>
    <w:rsid w:val="004C7673"/>
    <w:rsid w:val="004C7A3D"/>
    <w:rsid w:val="004D2A2C"/>
    <w:rsid w:val="004D36D5"/>
    <w:rsid w:val="004D3D7D"/>
    <w:rsid w:val="004D3DB2"/>
    <w:rsid w:val="004D6E3C"/>
    <w:rsid w:val="004D725F"/>
    <w:rsid w:val="004D72D4"/>
    <w:rsid w:val="004E0ABC"/>
    <w:rsid w:val="004E2F30"/>
    <w:rsid w:val="004E6045"/>
    <w:rsid w:val="004E69F6"/>
    <w:rsid w:val="004E71D1"/>
    <w:rsid w:val="004F17E2"/>
    <w:rsid w:val="004F2173"/>
    <w:rsid w:val="004F47FC"/>
    <w:rsid w:val="004F4C54"/>
    <w:rsid w:val="004F5FF5"/>
    <w:rsid w:val="004F6C0D"/>
    <w:rsid w:val="004F6CF9"/>
    <w:rsid w:val="004F7266"/>
    <w:rsid w:val="00500647"/>
    <w:rsid w:val="0050066B"/>
    <w:rsid w:val="00500AE1"/>
    <w:rsid w:val="0050137C"/>
    <w:rsid w:val="00503832"/>
    <w:rsid w:val="00503B3C"/>
    <w:rsid w:val="00504B9A"/>
    <w:rsid w:val="00512FC6"/>
    <w:rsid w:val="005138CA"/>
    <w:rsid w:val="00514A54"/>
    <w:rsid w:val="00514ED0"/>
    <w:rsid w:val="00516A43"/>
    <w:rsid w:val="005202EE"/>
    <w:rsid w:val="00520673"/>
    <w:rsid w:val="005207AE"/>
    <w:rsid w:val="00521131"/>
    <w:rsid w:val="0052150A"/>
    <w:rsid w:val="00521F7F"/>
    <w:rsid w:val="00522245"/>
    <w:rsid w:val="00522D03"/>
    <w:rsid w:val="00522F73"/>
    <w:rsid w:val="0052541E"/>
    <w:rsid w:val="00527A81"/>
    <w:rsid w:val="00530B36"/>
    <w:rsid w:val="00531AF7"/>
    <w:rsid w:val="00531F9F"/>
    <w:rsid w:val="0053237B"/>
    <w:rsid w:val="00532C7F"/>
    <w:rsid w:val="005333A4"/>
    <w:rsid w:val="005333FE"/>
    <w:rsid w:val="00533C60"/>
    <w:rsid w:val="005350E5"/>
    <w:rsid w:val="00540005"/>
    <w:rsid w:val="005400D4"/>
    <w:rsid w:val="00540DAE"/>
    <w:rsid w:val="005416AB"/>
    <w:rsid w:val="00542680"/>
    <w:rsid w:val="00543A1B"/>
    <w:rsid w:val="00545A24"/>
    <w:rsid w:val="005466CB"/>
    <w:rsid w:val="00546D85"/>
    <w:rsid w:val="00547343"/>
    <w:rsid w:val="005479B4"/>
    <w:rsid w:val="00547A95"/>
    <w:rsid w:val="0055104F"/>
    <w:rsid w:val="0055240D"/>
    <w:rsid w:val="00552D5A"/>
    <w:rsid w:val="00552FEC"/>
    <w:rsid w:val="005555D4"/>
    <w:rsid w:val="005557A9"/>
    <w:rsid w:val="00556BA6"/>
    <w:rsid w:val="005600B9"/>
    <w:rsid w:val="00562AEB"/>
    <w:rsid w:val="005648AC"/>
    <w:rsid w:val="00564EA6"/>
    <w:rsid w:val="005650B2"/>
    <w:rsid w:val="00565DD7"/>
    <w:rsid w:val="00567A13"/>
    <w:rsid w:val="00570A4C"/>
    <w:rsid w:val="00570C41"/>
    <w:rsid w:val="00571F03"/>
    <w:rsid w:val="00572813"/>
    <w:rsid w:val="00575135"/>
    <w:rsid w:val="00575AA3"/>
    <w:rsid w:val="00580511"/>
    <w:rsid w:val="00580C21"/>
    <w:rsid w:val="00580D4B"/>
    <w:rsid w:val="00580F6E"/>
    <w:rsid w:val="0058460D"/>
    <w:rsid w:val="0058759E"/>
    <w:rsid w:val="00587F20"/>
    <w:rsid w:val="005909D0"/>
    <w:rsid w:val="00591030"/>
    <w:rsid w:val="00591735"/>
    <w:rsid w:val="005920C3"/>
    <w:rsid w:val="0059234C"/>
    <w:rsid w:val="00592CEC"/>
    <w:rsid w:val="0059638C"/>
    <w:rsid w:val="00596F61"/>
    <w:rsid w:val="00597394"/>
    <w:rsid w:val="0059780A"/>
    <w:rsid w:val="0059781D"/>
    <w:rsid w:val="00597DFE"/>
    <w:rsid w:val="005A0939"/>
    <w:rsid w:val="005A0CDD"/>
    <w:rsid w:val="005A52F1"/>
    <w:rsid w:val="005A5D2D"/>
    <w:rsid w:val="005A675B"/>
    <w:rsid w:val="005A6A53"/>
    <w:rsid w:val="005A7E23"/>
    <w:rsid w:val="005B0BB8"/>
    <w:rsid w:val="005B12EF"/>
    <w:rsid w:val="005B3DFB"/>
    <w:rsid w:val="005B4555"/>
    <w:rsid w:val="005B6F5D"/>
    <w:rsid w:val="005B7F61"/>
    <w:rsid w:val="005C03F8"/>
    <w:rsid w:val="005C0B70"/>
    <w:rsid w:val="005C1661"/>
    <w:rsid w:val="005C2646"/>
    <w:rsid w:val="005C4307"/>
    <w:rsid w:val="005C44F6"/>
    <w:rsid w:val="005C4FA7"/>
    <w:rsid w:val="005C5A87"/>
    <w:rsid w:val="005C6025"/>
    <w:rsid w:val="005C7687"/>
    <w:rsid w:val="005D1173"/>
    <w:rsid w:val="005D270D"/>
    <w:rsid w:val="005D355E"/>
    <w:rsid w:val="005D37EC"/>
    <w:rsid w:val="005D5889"/>
    <w:rsid w:val="005D7C88"/>
    <w:rsid w:val="005E0168"/>
    <w:rsid w:val="005E03E4"/>
    <w:rsid w:val="005E09A8"/>
    <w:rsid w:val="005E0EFD"/>
    <w:rsid w:val="005E1732"/>
    <w:rsid w:val="005E2BAE"/>
    <w:rsid w:val="005E3254"/>
    <w:rsid w:val="005E3442"/>
    <w:rsid w:val="005E3A3D"/>
    <w:rsid w:val="005E43F4"/>
    <w:rsid w:val="005E45CF"/>
    <w:rsid w:val="005E4EC2"/>
    <w:rsid w:val="005E606D"/>
    <w:rsid w:val="005E76A8"/>
    <w:rsid w:val="005F0A5D"/>
    <w:rsid w:val="005F3612"/>
    <w:rsid w:val="005F6ED2"/>
    <w:rsid w:val="005F721C"/>
    <w:rsid w:val="005F72F2"/>
    <w:rsid w:val="005F7A97"/>
    <w:rsid w:val="00601322"/>
    <w:rsid w:val="00602904"/>
    <w:rsid w:val="00603DA5"/>
    <w:rsid w:val="0060474F"/>
    <w:rsid w:val="00606C3D"/>
    <w:rsid w:val="00610494"/>
    <w:rsid w:val="006112E9"/>
    <w:rsid w:val="00611A67"/>
    <w:rsid w:val="00612097"/>
    <w:rsid w:val="006146E1"/>
    <w:rsid w:val="00614832"/>
    <w:rsid w:val="00614DAB"/>
    <w:rsid w:val="00615B61"/>
    <w:rsid w:val="00615E6C"/>
    <w:rsid w:val="006162DA"/>
    <w:rsid w:val="00617A40"/>
    <w:rsid w:val="00620E01"/>
    <w:rsid w:val="00623595"/>
    <w:rsid w:val="00623A46"/>
    <w:rsid w:val="00623F51"/>
    <w:rsid w:val="00624C28"/>
    <w:rsid w:val="006266A1"/>
    <w:rsid w:val="00626E6D"/>
    <w:rsid w:val="006301DA"/>
    <w:rsid w:val="00630282"/>
    <w:rsid w:val="006329E2"/>
    <w:rsid w:val="0063457C"/>
    <w:rsid w:val="0063525F"/>
    <w:rsid w:val="00635867"/>
    <w:rsid w:val="0063715D"/>
    <w:rsid w:val="00637360"/>
    <w:rsid w:val="0064109E"/>
    <w:rsid w:val="00642015"/>
    <w:rsid w:val="0064207E"/>
    <w:rsid w:val="0064291E"/>
    <w:rsid w:val="00645621"/>
    <w:rsid w:val="006458E6"/>
    <w:rsid w:val="00646341"/>
    <w:rsid w:val="006463AE"/>
    <w:rsid w:val="00647131"/>
    <w:rsid w:val="00647F08"/>
    <w:rsid w:val="0065000C"/>
    <w:rsid w:val="006502E9"/>
    <w:rsid w:val="006518EE"/>
    <w:rsid w:val="0065192F"/>
    <w:rsid w:val="00652D27"/>
    <w:rsid w:val="00653F31"/>
    <w:rsid w:val="0065418A"/>
    <w:rsid w:val="00654CA9"/>
    <w:rsid w:val="00660280"/>
    <w:rsid w:val="006607F1"/>
    <w:rsid w:val="00661B4E"/>
    <w:rsid w:val="00662BF5"/>
    <w:rsid w:val="00662D32"/>
    <w:rsid w:val="00663CC4"/>
    <w:rsid w:val="006656B6"/>
    <w:rsid w:val="00667605"/>
    <w:rsid w:val="00670471"/>
    <w:rsid w:val="006717F0"/>
    <w:rsid w:val="00671DDE"/>
    <w:rsid w:val="00672417"/>
    <w:rsid w:val="0067262F"/>
    <w:rsid w:val="00672915"/>
    <w:rsid w:val="00672F64"/>
    <w:rsid w:val="00675041"/>
    <w:rsid w:val="00675473"/>
    <w:rsid w:val="00676264"/>
    <w:rsid w:val="00676387"/>
    <w:rsid w:val="006769A7"/>
    <w:rsid w:val="006769D9"/>
    <w:rsid w:val="00676E24"/>
    <w:rsid w:val="006808B4"/>
    <w:rsid w:val="006812DB"/>
    <w:rsid w:val="00681952"/>
    <w:rsid w:val="006827B5"/>
    <w:rsid w:val="00682BDC"/>
    <w:rsid w:val="006830CE"/>
    <w:rsid w:val="00683399"/>
    <w:rsid w:val="00684851"/>
    <w:rsid w:val="00686D98"/>
    <w:rsid w:val="0068790D"/>
    <w:rsid w:val="00687E94"/>
    <w:rsid w:val="00691C52"/>
    <w:rsid w:val="006934AB"/>
    <w:rsid w:val="0069415C"/>
    <w:rsid w:val="006951E5"/>
    <w:rsid w:val="00695496"/>
    <w:rsid w:val="00695515"/>
    <w:rsid w:val="00695CDF"/>
    <w:rsid w:val="006A442D"/>
    <w:rsid w:val="006A61A9"/>
    <w:rsid w:val="006A69DA"/>
    <w:rsid w:val="006A7434"/>
    <w:rsid w:val="006B0C4E"/>
    <w:rsid w:val="006B2610"/>
    <w:rsid w:val="006B3A76"/>
    <w:rsid w:val="006B4C5D"/>
    <w:rsid w:val="006B5427"/>
    <w:rsid w:val="006B6983"/>
    <w:rsid w:val="006C36E8"/>
    <w:rsid w:val="006C3889"/>
    <w:rsid w:val="006C39E8"/>
    <w:rsid w:val="006C4A2F"/>
    <w:rsid w:val="006C73AC"/>
    <w:rsid w:val="006D1653"/>
    <w:rsid w:val="006D2505"/>
    <w:rsid w:val="006D3C29"/>
    <w:rsid w:val="006D4255"/>
    <w:rsid w:val="006D4A70"/>
    <w:rsid w:val="006D4A9E"/>
    <w:rsid w:val="006D5898"/>
    <w:rsid w:val="006D601C"/>
    <w:rsid w:val="006D6269"/>
    <w:rsid w:val="006D74FC"/>
    <w:rsid w:val="006E53A8"/>
    <w:rsid w:val="006E7E0B"/>
    <w:rsid w:val="006F03AC"/>
    <w:rsid w:val="006F3036"/>
    <w:rsid w:val="006F3FE4"/>
    <w:rsid w:val="006F6EE0"/>
    <w:rsid w:val="007001A7"/>
    <w:rsid w:val="00701420"/>
    <w:rsid w:val="00701691"/>
    <w:rsid w:val="0070296B"/>
    <w:rsid w:val="00702C43"/>
    <w:rsid w:val="00702CDA"/>
    <w:rsid w:val="00703F8A"/>
    <w:rsid w:val="00704709"/>
    <w:rsid w:val="00705256"/>
    <w:rsid w:val="00706299"/>
    <w:rsid w:val="00706545"/>
    <w:rsid w:val="0071023E"/>
    <w:rsid w:val="007104B3"/>
    <w:rsid w:val="0071108E"/>
    <w:rsid w:val="007119DE"/>
    <w:rsid w:val="0071348F"/>
    <w:rsid w:val="007143EA"/>
    <w:rsid w:val="00717081"/>
    <w:rsid w:val="00720DD8"/>
    <w:rsid w:val="0072344C"/>
    <w:rsid w:val="00724250"/>
    <w:rsid w:val="00724B6E"/>
    <w:rsid w:val="00725020"/>
    <w:rsid w:val="00725FCF"/>
    <w:rsid w:val="007260AB"/>
    <w:rsid w:val="00726661"/>
    <w:rsid w:val="007306A6"/>
    <w:rsid w:val="00732AAB"/>
    <w:rsid w:val="00734840"/>
    <w:rsid w:val="00734C3D"/>
    <w:rsid w:val="007357E7"/>
    <w:rsid w:val="007369ED"/>
    <w:rsid w:val="00737476"/>
    <w:rsid w:val="00740845"/>
    <w:rsid w:val="0074276F"/>
    <w:rsid w:val="00743DCD"/>
    <w:rsid w:val="00745B85"/>
    <w:rsid w:val="00745E06"/>
    <w:rsid w:val="007467BD"/>
    <w:rsid w:val="00746D2A"/>
    <w:rsid w:val="0074747B"/>
    <w:rsid w:val="00750E99"/>
    <w:rsid w:val="00751985"/>
    <w:rsid w:val="007529B7"/>
    <w:rsid w:val="007548B9"/>
    <w:rsid w:val="00754B80"/>
    <w:rsid w:val="007550B1"/>
    <w:rsid w:val="0076226D"/>
    <w:rsid w:val="00764C0B"/>
    <w:rsid w:val="0076691B"/>
    <w:rsid w:val="0076701D"/>
    <w:rsid w:val="0076762A"/>
    <w:rsid w:val="007678BF"/>
    <w:rsid w:val="00767A26"/>
    <w:rsid w:val="007713F5"/>
    <w:rsid w:val="0077160A"/>
    <w:rsid w:val="00775B2D"/>
    <w:rsid w:val="007765CD"/>
    <w:rsid w:val="007765E9"/>
    <w:rsid w:val="007766E2"/>
    <w:rsid w:val="007778F4"/>
    <w:rsid w:val="00782226"/>
    <w:rsid w:val="007826AE"/>
    <w:rsid w:val="0078298B"/>
    <w:rsid w:val="00782E56"/>
    <w:rsid w:val="007839EA"/>
    <w:rsid w:val="00785AC8"/>
    <w:rsid w:val="007866D2"/>
    <w:rsid w:val="00786774"/>
    <w:rsid w:val="00787BC1"/>
    <w:rsid w:val="00787FAA"/>
    <w:rsid w:val="00791F8E"/>
    <w:rsid w:val="00794709"/>
    <w:rsid w:val="00794B3C"/>
    <w:rsid w:val="007958AC"/>
    <w:rsid w:val="007967C2"/>
    <w:rsid w:val="007A13C2"/>
    <w:rsid w:val="007A1A1A"/>
    <w:rsid w:val="007A2129"/>
    <w:rsid w:val="007A2C2A"/>
    <w:rsid w:val="007A38A2"/>
    <w:rsid w:val="007A3BB5"/>
    <w:rsid w:val="007A3D3B"/>
    <w:rsid w:val="007A42ED"/>
    <w:rsid w:val="007A458B"/>
    <w:rsid w:val="007A46E7"/>
    <w:rsid w:val="007A5BA6"/>
    <w:rsid w:val="007A5F72"/>
    <w:rsid w:val="007A6831"/>
    <w:rsid w:val="007B1775"/>
    <w:rsid w:val="007B209F"/>
    <w:rsid w:val="007B3D6C"/>
    <w:rsid w:val="007B3FBD"/>
    <w:rsid w:val="007B4399"/>
    <w:rsid w:val="007B53CD"/>
    <w:rsid w:val="007B6A6D"/>
    <w:rsid w:val="007B6BD9"/>
    <w:rsid w:val="007C019D"/>
    <w:rsid w:val="007C02DE"/>
    <w:rsid w:val="007C04CF"/>
    <w:rsid w:val="007C1129"/>
    <w:rsid w:val="007C1272"/>
    <w:rsid w:val="007C1EFD"/>
    <w:rsid w:val="007C28BA"/>
    <w:rsid w:val="007C3A5F"/>
    <w:rsid w:val="007C3CF0"/>
    <w:rsid w:val="007C4E07"/>
    <w:rsid w:val="007C6664"/>
    <w:rsid w:val="007C6963"/>
    <w:rsid w:val="007D0E0D"/>
    <w:rsid w:val="007D2906"/>
    <w:rsid w:val="007D419F"/>
    <w:rsid w:val="007D4378"/>
    <w:rsid w:val="007D49AE"/>
    <w:rsid w:val="007D7486"/>
    <w:rsid w:val="007E0FC1"/>
    <w:rsid w:val="007E18C3"/>
    <w:rsid w:val="007E1908"/>
    <w:rsid w:val="007E28B1"/>
    <w:rsid w:val="007E516C"/>
    <w:rsid w:val="007E524C"/>
    <w:rsid w:val="007E5583"/>
    <w:rsid w:val="007E55EC"/>
    <w:rsid w:val="007E5A2D"/>
    <w:rsid w:val="007E5A82"/>
    <w:rsid w:val="007E5E33"/>
    <w:rsid w:val="007E5E59"/>
    <w:rsid w:val="007E64A1"/>
    <w:rsid w:val="007E75B6"/>
    <w:rsid w:val="007E7CB0"/>
    <w:rsid w:val="007F0356"/>
    <w:rsid w:val="007F2674"/>
    <w:rsid w:val="007F425E"/>
    <w:rsid w:val="007F530C"/>
    <w:rsid w:val="007F5F4E"/>
    <w:rsid w:val="007F714E"/>
    <w:rsid w:val="00801B41"/>
    <w:rsid w:val="008027A1"/>
    <w:rsid w:val="00803AA7"/>
    <w:rsid w:val="00806A30"/>
    <w:rsid w:val="00807DFF"/>
    <w:rsid w:val="00810017"/>
    <w:rsid w:val="00810B89"/>
    <w:rsid w:val="00810CB1"/>
    <w:rsid w:val="00813260"/>
    <w:rsid w:val="00815845"/>
    <w:rsid w:val="00816A9F"/>
    <w:rsid w:val="0082044A"/>
    <w:rsid w:val="00820BD9"/>
    <w:rsid w:val="00822953"/>
    <w:rsid w:val="00823265"/>
    <w:rsid w:val="00823887"/>
    <w:rsid w:val="00823EC3"/>
    <w:rsid w:val="00823F69"/>
    <w:rsid w:val="00824A90"/>
    <w:rsid w:val="00825EFE"/>
    <w:rsid w:val="00830760"/>
    <w:rsid w:val="00830CF7"/>
    <w:rsid w:val="008324B4"/>
    <w:rsid w:val="00832852"/>
    <w:rsid w:val="0083372B"/>
    <w:rsid w:val="00834B42"/>
    <w:rsid w:val="00835640"/>
    <w:rsid w:val="0083595F"/>
    <w:rsid w:val="008367A2"/>
    <w:rsid w:val="008375A5"/>
    <w:rsid w:val="008377C1"/>
    <w:rsid w:val="008427EF"/>
    <w:rsid w:val="00843434"/>
    <w:rsid w:val="00844394"/>
    <w:rsid w:val="0084449F"/>
    <w:rsid w:val="00845543"/>
    <w:rsid w:val="008461A7"/>
    <w:rsid w:val="00847C9F"/>
    <w:rsid w:val="0085040C"/>
    <w:rsid w:val="0085162A"/>
    <w:rsid w:val="00851BA2"/>
    <w:rsid w:val="008531DF"/>
    <w:rsid w:val="00853453"/>
    <w:rsid w:val="00853B4D"/>
    <w:rsid w:val="00855AC8"/>
    <w:rsid w:val="00856469"/>
    <w:rsid w:val="00856764"/>
    <w:rsid w:val="008569D8"/>
    <w:rsid w:val="00857926"/>
    <w:rsid w:val="00857B9A"/>
    <w:rsid w:val="0086064E"/>
    <w:rsid w:val="00860B6D"/>
    <w:rsid w:val="00862711"/>
    <w:rsid w:val="00862B83"/>
    <w:rsid w:val="00863BE0"/>
    <w:rsid w:val="00863CDE"/>
    <w:rsid w:val="00864FCE"/>
    <w:rsid w:val="00865C6C"/>
    <w:rsid w:val="00866DB1"/>
    <w:rsid w:val="00867366"/>
    <w:rsid w:val="0086742A"/>
    <w:rsid w:val="0087023D"/>
    <w:rsid w:val="00870DA1"/>
    <w:rsid w:val="008728BF"/>
    <w:rsid w:val="00873A53"/>
    <w:rsid w:val="0087473A"/>
    <w:rsid w:val="00877491"/>
    <w:rsid w:val="0088002D"/>
    <w:rsid w:val="0088005E"/>
    <w:rsid w:val="0088127F"/>
    <w:rsid w:val="008825BA"/>
    <w:rsid w:val="008845B5"/>
    <w:rsid w:val="00885AAB"/>
    <w:rsid w:val="0088616D"/>
    <w:rsid w:val="0089341D"/>
    <w:rsid w:val="00894EF9"/>
    <w:rsid w:val="00895ED3"/>
    <w:rsid w:val="00895FAF"/>
    <w:rsid w:val="0089701C"/>
    <w:rsid w:val="008A23BD"/>
    <w:rsid w:val="008A3A3F"/>
    <w:rsid w:val="008A3CC9"/>
    <w:rsid w:val="008A48D0"/>
    <w:rsid w:val="008A5240"/>
    <w:rsid w:val="008A56DB"/>
    <w:rsid w:val="008A65C8"/>
    <w:rsid w:val="008A66E8"/>
    <w:rsid w:val="008A712A"/>
    <w:rsid w:val="008A7E52"/>
    <w:rsid w:val="008B0575"/>
    <w:rsid w:val="008B33A9"/>
    <w:rsid w:val="008B365A"/>
    <w:rsid w:val="008B3CA7"/>
    <w:rsid w:val="008B4C7F"/>
    <w:rsid w:val="008B61CA"/>
    <w:rsid w:val="008B690C"/>
    <w:rsid w:val="008B693D"/>
    <w:rsid w:val="008B7A27"/>
    <w:rsid w:val="008C0451"/>
    <w:rsid w:val="008C0D7F"/>
    <w:rsid w:val="008C2B5B"/>
    <w:rsid w:val="008C3687"/>
    <w:rsid w:val="008C57F3"/>
    <w:rsid w:val="008C6685"/>
    <w:rsid w:val="008C690A"/>
    <w:rsid w:val="008C7D10"/>
    <w:rsid w:val="008D02AE"/>
    <w:rsid w:val="008D05C9"/>
    <w:rsid w:val="008D0E86"/>
    <w:rsid w:val="008D13F2"/>
    <w:rsid w:val="008D291A"/>
    <w:rsid w:val="008D40AE"/>
    <w:rsid w:val="008D4451"/>
    <w:rsid w:val="008D4BB5"/>
    <w:rsid w:val="008D6B71"/>
    <w:rsid w:val="008D7231"/>
    <w:rsid w:val="008D73EF"/>
    <w:rsid w:val="008E172E"/>
    <w:rsid w:val="008E26F0"/>
    <w:rsid w:val="008E4107"/>
    <w:rsid w:val="008E4655"/>
    <w:rsid w:val="008E4EBD"/>
    <w:rsid w:val="008F0A2C"/>
    <w:rsid w:val="008F0F56"/>
    <w:rsid w:val="008F191B"/>
    <w:rsid w:val="008F38FA"/>
    <w:rsid w:val="008F4B4B"/>
    <w:rsid w:val="008F4D13"/>
    <w:rsid w:val="008F548E"/>
    <w:rsid w:val="008F6B91"/>
    <w:rsid w:val="009008E1"/>
    <w:rsid w:val="00900CC0"/>
    <w:rsid w:val="009030D0"/>
    <w:rsid w:val="0090390E"/>
    <w:rsid w:val="00903A28"/>
    <w:rsid w:val="009070C9"/>
    <w:rsid w:val="00910212"/>
    <w:rsid w:val="009112DC"/>
    <w:rsid w:val="00912E50"/>
    <w:rsid w:val="00913067"/>
    <w:rsid w:val="00913532"/>
    <w:rsid w:val="00913DEF"/>
    <w:rsid w:val="00914C23"/>
    <w:rsid w:val="00915426"/>
    <w:rsid w:val="00915738"/>
    <w:rsid w:val="00916E31"/>
    <w:rsid w:val="009170BE"/>
    <w:rsid w:val="009207D4"/>
    <w:rsid w:val="009228DB"/>
    <w:rsid w:val="00922988"/>
    <w:rsid w:val="00923A79"/>
    <w:rsid w:val="009249CB"/>
    <w:rsid w:val="00926480"/>
    <w:rsid w:val="00926DEF"/>
    <w:rsid w:val="00926FFE"/>
    <w:rsid w:val="009274B0"/>
    <w:rsid w:val="00927B05"/>
    <w:rsid w:val="00931A38"/>
    <w:rsid w:val="00932C8F"/>
    <w:rsid w:val="00933859"/>
    <w:rsid w:val="00935530"/>
    <w:rsid w:val="00935535"/>
    <w:rsid w:val="009368A2"/>
    <w:rsid w:val="00936C11"/>
    <w:rsid w:val="00937952"/>
    <w:rsid w:val="009432AD"/>
    <w:rsid w:val="00944049"/>
    <w:rsid w:val="00944CA3"/>
    <w:rsid w:val="0094570C"/>
    <w:rsid w:val="00945850"/>
    <w:rsid w:val="00946208"/>
    <w:rsid w:val="00946649"/>
    <w:rsid w:val="00947436"/>
    <w:rsid w:val="009515A6"/>
    <w:rsid w:val="0095195D"/>
    <w:rsid w:val="00952D3A"/>
    <w:rsid w:val="0095361B"/>
    <w:rsid w:val="00953BB6"/>
    <w:rsid w:val="00954E05"/>
    <w:rsid w:val="0095527A"/>
    <w:rsid w:val="00955636"/>
    <w:rsid w:val="00957694"/>
    <w:rsid w:val="009602B4"/>
    <w:rsid w:val="00960E98"/>
    <w:rsid w:val="00962919"/>
    <w:rsid w:val="009648EA"/>
    <w:rsid w:val="00965C8C"/>
    <w:rsid w:val="00966E6D"/>
    <w:rsid w:val="00967115"/>
    <w:rsid w:val="009671DC"/>
    <w:rsid w:val="00972430"/>
    <w:rsid w:val="00974063"/>
    <w:rsid w:val="00974823"/>
    <w:rsid w:val="00977B28"/>
    <w:rsid w:val="009812E6"/>
    <w:rsid w:val="00981703"/>
    <w:rsid w:val="00982A6B"/>
    <w:rsid w:val="00983179"/>
    <w:rsid w:val="009847AA"/>
    <w:rsid w:val="00984E36"/>
    <w:rsid w:val="00985B20"/>
    <w:rsid w:val="00986103"/>
    <w:rsid w:val="009861B5"/>
    <w:rsid w:val="0098685B"/>
    <w:rsid w:val="009872C4"/>
    <w:rsid w:val="009906FA"/>
    <w:rsid w:val="00992310"/>
    <w:rsid w:val="00993637"/>
    <w:rsid w:val="0099395D"/>
    <w:rsid w:val="00996A19"/>
    <w:rsid w:val="00997387"/>
    <w:rsid w:val="009A04E0"/>
    <w:rsid w:val="009A050C"/>
    <w:rsid w:val="009A05B2"/>
    <w:rsid w:val="009A0781"/>
    <w:rsid w:val="009A09F7"/>
    <w:rsid w:val="009A0A3D"/>
    <w:rsid w:val="009A1CD1"/>
    <w:rsid w:val="009A3471"/>
    <w:rsid w:val="009A4DD2"/>
    <w:rsid w:val="009A593B"/>
    <w:rsid w:val="009A6B92"/>
    <w:rsid w:val="009B0933"/>
    <w:rsid w:val="009B0DFF"/>
    <w:rsid w:val="009B3982"/>
    <w:rsid w:val="009B486D"/>
    <w:rsid w:val="009B4D78"/>
    <w:rsid w:val="009B534C"/>
    <w:rsid w:val="009B6550"/>
    <w:rsid w:val="009B79A5"/>
    <w:rsid w:val="009B79BE"/>
    <w:rsid w:val="009B7ED1"/>
    <w:rsid w:val="009C15D3"/>
    <w:rsid w:val="009C30A0"/>
    <w:rsid w:val="009C3991"/>
    <w:rsid w:val="009C39A1"/>
    <w:rsid w:val="009C44AE"/>
    <w:rsid w:val="009C4DE6"/>
    <w:rsid w:val="009C5349"/>
    <w:rsid w:val="009C793D"/>
    <w:rsid w:val="009D22C2"/>
    <w:rsid w:val="009D3238"/>
    <w:rsid w:val="009D5481"/>
    <w:rsid w:val="009D5861"/>
    <w:rsid w:val="009E01A6"/>
    <w:rsid w:val="009E0740"/>
    <w:rsid w:val="009E501B"/>
    <w:rsid w:val="009E708F"/>
    <w:rsid w:val="009E7CE4"/>
    <w:rsid w:val="009F247C"/>
    <w:rsid w:val="009F3486"/>
    <w:rsid w:val="009F574A"/>
    <w:rsid w:val="009F6989"/>
    <w:rsid w:val="009F7F58"/>
    <w:rsid w:val="00A00CB8"/>
    <w:rsid w:val="00A010EE"/>
    <w:rsid w:val="00A05491"/>
    <w:rsid w:val="00A05B3F"/>
    <w:rsid w:val="00A063A4"/>
    <w:rsid w:val="00A11066"/>
    <w:rsid w:val="00A11A81"/>
    <w:rsid w:val="00A11C34"/>
    <w:rsid w:val="00A13BEA"/>
    <w:rsid w:val="00A13C27"/>
    <w:rsid w:val="00A1469F"/>
    <w:rsid w:val="00A16698"/>
    <w:rsid w:val="00A16C1D"/>
    <w:rsid w:val="00A1757A"/>
    <w:rsid w:val="00A21541"/>
    <w:rsid w:val="00A22CED"/>
    <w:rsid w:val="00A22D3A"/>
    <w:rsid w:val="00A23AA4"/>
    <w:rsid w:val="00A2488B"/>
    <w:rsid w:val="00A248BD"/>
    <w:rsid w:val="00A24A90"/>
    <w:rsid w:val="00A24C0B"/>
    <w:rsid w:val="00A2506B"/>
    <w:rsid w:val="00A26703"/>
    <w:rsid w:val="00A269BD"/>
    <w:rsid w:val="00A316A2"/>
    <w:rsid w:val="00A32CF6"/>
    <w:rsid w:val="00A34D1D"/>
    <w:rsid w:val="00A34F51"/>
    <w:rsid w:val="00A365F7"/>
    <w:rsid w:val="00A408BC"/>
    <w:rsid w:val="00A4457B"/>
    <w:rsid w:val="00A463CA"/>
    <w:rsid w:val="00A46E57"/>
    <w:rsid w:val="00A502F5"/>
    <w:rsid w:val="00A507EE"/>
    <w:rsid w:val="00A53825"/>
    <w:rsid w:val="00A5395A"/>
    <w:rsid w:val="00A53DCD"/>
    <w:rsid w:val="00A54EB5"/>
    <w:rsid w:val="00A57B9B"/>
    <w:rsid w:val="00A61FF9"/>
    <w:rsid w:val="00A631BD"/>
    <w:rsid w:val="00A63950"/>
    <w:rsid w:val="00A63B98"/>
    <w:rsid w:val="00A63DFB"/>
    <w:rsid w:val="00A64C87"/>
    <w:rsid w:val="00A64F8E"/>
    <w:rsid w:val="00A66632"/>
    <w:rsid w:val="00A675BE"/>
    <w:rsid w:val="00A70A23"/>
    <w:rsid w:val="00A71474"/>
    <w:rsid w:val="00A720C7"/>
    <w:rsid w:val="00A744FA"/>
    <w:rsid w:val="00A74749"/>
    <w:rsid w:val="00A75876"/>
    <w:rsid w:val="00A758BC"/>
    <w:rsid w:val="00A77775"/>
    <w:rsid w:val="00A80DBA"/>
    <w:rsid w:val="00A810B6"/>
    <w:rsid w:val="00A82971"/>
    <w:rsid w:val="00A82EFF"/>
    <w:rsid w:val="00A849B6"/>
    <w:rsid w:val="00A85F81"/>
    <w:rsid w:val="00A86DBE"/>
    <w:rsid w:val="00A91D73"/>
    <w:rsid w:val="00A921A8"/>
    <w:rsid w:val="00A94CB6"/>
    <w:rsid w:val="00A96988"/>
    <w:rsid w:val="00A96A8B"/>
    <w:rsid w:val="00A96DAD"/>
    <w:rsid w:val="00A975BF"/>
    <w:rsid w:val="00AA09C4"/>
    <w:rsid w:val="00AA126B"/>
    <w:rsid w:val="00AA15C2"/>
    <w:rsid w:val="00AA24A2"/>
    <w:rsid w:val="00AA40DD"/>
    <w:rsid w:val="00AA4280"/>
    <w:rsid w:val="00AA442B"/>
    <w:rsid w:val="00AB05ED"/>
    <w:rsid w:val="00AB0B40"/>
    <w:rsid w:val="00AB1524"/>
    <w:rsid w:val="00AB1B5B"/>
    <w:rsid w:val="00AB3796"/>
    <w:rsid w:val="00AB390D"/>
    <w:rsid w:val="00AB4647"/>
    <w:rsid w:val="00AB4CC9"/>
    <w:rsid w:val="00AB6FB9"/>
    <w:rsid w:val="00AB7D16"/>
    <w:rsid w:val="00AB7F23"/>
    <w:rsid w:val="00AC1338"/>
    <w:rsid w:val="00AC2493"/>
    <w:rsid w:val="00AC2C6E"/>
    <w:rsid w:val="00AC3365"/>
    <w:rsid w:val="00AC39AD"/>
    <w:rsid w:val="00AC4920"/>
    <w:rsid w:val="00AC4E61"/>
    <w:rsid w:val="00AC5426"/>
    <w:rsid w:val="00AC72DC"/>
    <w:rsid w:val="00AC76B3"/>
    <w:rsid w:val="00AC7DBC"/>
    <w:rsid w:val="00AD1FF1"/>
    <w:rsid w:val="00AD211F"/>
    <w:rsid w:val="00AD22F5"/>
    <w:rsid w:val="00AD5AC4"/>
    <w:rsid w:val="00AD7D87"/>
    <w:rsid w:val="00AE16F9"/>
    <w:rsid w:val="00AE1768"/>
    <w:rsid w:val="00AE4C04"/>
    <w:rsid w:val="00AE7900"/>
    <w:rsid w:val="00AF027C"/>
    <w:rsid w:val="00AF25D5"/>
    <w:rsid w:val="00AF2940"/>
    <w:rsid w:val="00AF55CA"/>
    <w:rsid w:val="00B00208"/>
    <w:rsid w:val="00B00325"/>
    <w:rsid w:val="00B00624"/>
    <w:rsid w:val="00B00A94"/>
    <w:rsid w:val="00B0247C"/>
    <w:rsid w:val="00B0488B"/>
    <w:rsid w:val="00B04FCD"/>
    <w:rsid w:val="00B0540A"/>
    <w:rsid w:val="00B056F4"/>
    <w:rsid w:val="00B06E4D"/>
    <w:rsid w:val="00B12ABE"/>
    <w:rsid w:val="00B13FF5"/>
    <w:rsid w:val="00B15E30"/>
    <w:rsid w:val="00B2256E"/>
    <w:rsid w:val="00B22BC2"/>
    <w:rsid w:val="00B22CBB"/>
    <w:rsid w:val="00B22FBE"/>
    <w:rsid w:val="00B24B81"/>
    <w:rsid w:val="00B24E1B"/>
    <w:rsid w:val="00B302C2"/>
    <w:rsid w:val="00B31056"/>
    <w:rsid w:val="00B31F2E"/>
    <w:rsid w:val="00B32449"/>
    <w:rsid w:val="00B33FDE"/>
    <w:rsid w:val="00B370E3"/>
    <w:rsid w:val="00B37763"/>
    <w:rsid w:val="00B40B3E"/>
    <w:rsid w:val="00B41484"/>
    <w:rsid w:val="00B4158B"/>
    <w:rsid w:val="00B43322"/>
    <w:rsid w:val="00B437FB"/>
    <w:rsid w:val="00B4452E"/>
    <w:rsid w:val="00B46F3D"/>
    <w:rsid w:val="00B475B0"/>
    <w:rsid w:val="00B47D73"/>
    <w:rsid w:val="00B5045F"/>
    <w:rsid w:val="00B51171"/>
    <w:rsid w:val="00B52655"/>
    <w:rsid w:val="00B52EEA"/>
    <w:rsid w:val="00B536AE"/>
    <w:rsid w:val="00B544B6"/>
    <w:rsid w:val="00B55867"/>
    <w:rsid w:val="00B577CE"/>
    <w:rsid w:val="00B57A73"/>
    <w:rsid w:val="00B62BA1"/>
    <w:rsid w:val="00B6481D"/>
    <w:rsid w:val="00B64F4B"/>
    <w:rsid w:val="00B70307"/>
    <w:rsid w:val="00B7041E"/>
    <w:rsid w:val="00B70A9A"/>
    <w:rsid w:val="00B70B2E"/>
    <w:rsid w:val="00B710A3"/>
    <w:rsid w:val="00B711B8"/>
    <w:rsid w:val="00B73F06"/>
    <w:rsid w:val="00B741F8"/>
    <w:rsid w:val="00B74EF3"/>
    <w:rsid w:val="00B75241"/>
    <w:rsid w:val="00B7578D"/>
    <w:rsid w:val="00B75973"/>
    <w:rsid w:val="00B801DF"/>
    <w:rsid w:val="00B82A82"/>
    <w:rsid w:val="00B8325D"/>
    <w:rsid w:val="00B8380B"/>
    <w:rsid w:val="00B84259"/>
    <w:rsid w:val="00B8536C"/>
    <w:rsid w:val="00B85D26"/>
    <w:rsid w:val="00B90462"/>
    <w:rsid w:val="00B919A9"/>
    <w:rsid w:val="00B91A02"/>
    <w:rsid w:val="00B92AB2"/>
    <w:rsid w:val="00B94537"/>
    <w:rsid w:val="00B94CEB"/>
    <w:rsid w:val="00B96519"/>
    <w:rsid w:val="00BA0EED"/>
    <w:rsid w:val="00BA219B"/>
    <w:rsid w:val="00BA3B11"/>
    <w:rsid w:val="00BA40B3"/>
    <w:rsid w:val="00BB1BC9"/>
    <w:rsid w:val="00BB3681"/>
    <w:rsid w:val="00BB38AB"/>
    <w:rsid w:val="00BB3E9C"/>
    <w:rsid w:val="00BB4EB6"/>
    <w:rsid w:val="00BB5C8D"/>
    <w:rsid w:val="00BB6B1A"/>
    <w:rsid w:val="00BC1917"/>
    <w:rsid w:val="00BC25B1"/>
    <w:rsid w:val="00BC25F4"/>
    <w:rsid w:val="00BC46C7"/>
    <w:rsid w:val="00BC489B"/>
    <w:rsid w:val="00BC69D9"/>
    <w:rsid w:val="00BD13CE"/>
    <w:rsid w:val="00BD156C"/>
    <w:rsid w:val="00BD2276"/>
    <w:rsid w:val="00BD3542"/>
    <w:rsid w:val="00BD37E4"/>
    <w:rsid w:val="00BD4269"/>
    <w:rsid w:val="00BD470E"/>
    <w:rsid w:val="00BD4D82"/>
    <w:rsid w:val="00BD4E8B"/>
    <w:rsid w:val="00BE15C5"/>
    <w:rsid w:val="00BE222A"/>
    <w:rsid w:val="00BE54F2"/>
    <w:rsid w:val="00BF016C"/>
    <w:rsid w:val="00BF0310"/>
    <w:rsid w:val="00BF07A3"/>
    <w:rsid w:val="00BF33EA"/>
    <w:rsid w:val="00BF65CC"/>
    <w:rsid w:val="00BF6BFE"/>
    <w:rsid w:val="00C004D0"/>
    <w:rsid w:val="00C01F70"/>
    <w:rsid w:val="00C02C65"/>
    <w:rsid w:val="00C032FC"/>
    <w:rsid w:val="00C03472"/>
    <w:rsid w:val="00C041AE"/>
    <w:rsid w:val="00C04425"/>
    <w:rsid w:val="00C05069"/>
    <w:rsid w:val="00C0544F"/>
    <w:rsid w:val="00C072D0"/>
    <w:rsid w:val="00C1084C"/>
    <w:rsid w:val="00C10955"/>
    <w:rsid w:val="00C12A9E"/>
    <w:rsid w:val="00C15122"/>
    <w:rsid w:val="00C15B60"/>
    <w:rsid w:val="00C16578"/>
    <w:rsid w:val="00C175A4"/>
    <w:rsid w:val="00C179DF"/>
    <w:rsid w:val="00C17B14"/>
    <w:rsid w:val="00C2068A"/>
    <w:rsid w:val="00C23B68"/>
    <w:rsid w:val="00C2463F"/>
    <w:rsid w:val="00C259BB"/>
    <w:rsid w:val="00C27AED"/>
    <w:rsid w:val="00C32C4C"/>
    <w:rsid w:val="00C336D8"/>
    <w:rsid w:val="00C34CEA"/>
    <w:rsid w:val="00C35884"/>
    <w:rsid w:val="00C41B1F"/>
    <w:rsid w:val="00C41CFA"/>
    <w:rsid w:val="00C44D06"/>
    <w:rsid w:val="00C44F71"/>
    <w:rsid w:val="00C5046C"/>
    <w:rsid w:val="00C5109E"/>
    <w:rsid w:val="00C51A73"/>
    <w:rsid w:val="00C52033"/>
    <w:rsid w:val="00C53FC1"/>
    <w:rsid w:val="00C542F3"/>
    <w:rsid w:val="00C543DE"/>
    <w:rsid w:val="00C54E3A"/>
    <w:rsid w:val="00C5591D"/>
    <w:rsid w:val="00C56E19"/>
    <w:rsid w:val="00C615EC"/>
    <w:rsid w:val="00C64B5A"/>
    <w:rsid w:val="00C6635D"/>
    <w:rsid w:val="00C66722"/>
    <w:rsid w:val="00C66C38"/>
    <w:rsid w:val="00C675BF"/>
    <w:rsid w:val="00C71ED4"/>
    <w:rsid w:val="00C72A0F"/>
    <w:rsid w:val="00C72D14"/>
    <w:rsid w:val="00C731FC"/>
    <w:rsid w:val="00C745D1"/>
    <w:rsid w:val="00C749C3"/>
    <w:rsid w:val="00C75A82"/>
    <w:rsid w:val="00C769B6"/>
    <w:rsid w:val="00C76D86"/>
    <w:rsid w:val="00C77245"/>
    <w:rsid w:val="00C77290"/>
    <w:rsid w:val="00C776EC"/>
    <w:rsid w:val="00C8071D"/>
    <w:rsid w:val="00C81676"/>
    <w:rsid w:val="00C824BB"/>
    <w:rsid w:val="00C833F4"/>
    <w:rsid w:val="00C83B7C"/>
    <w:rsid w:val="00C848DF"/>
    <w:rsid w:val="00C854CA"/>
    <w:rsid w:val="00C85BDB"/>
    <w:rsid w:val="00C87235"/>
    <w:rsid w:val="00C924F6"/>
    <w:rsid w:val="00C92ABD"/>
    <w:rsid w:val="00C92D7E"/>
    <w:rsid w:val="00C93791"/>
    <w:rsid w:val="00C94DB0"/>
    <w:rsid w:val="00C9606C"/>
    <w:rsid w:val="00C96D1A"/>
    <w:rsid w:val="00C97451"/>
    <w:rsid w:val="00CA1090"/>
    <w:rsid w:val="00CA1EE1"/>
    <w:rsid w:val="00CA5109"/>
    <w:rsid w:val="00CA5E04"/>
    <w:rsid w:val="00CA6A76"/>
    <w:rsid w:val="00CA6F0E"/>
    <w:rsid w:val="00CA7A15"/>
    <w:rsid w:val="00CB0CE7"/>
    <w:rsid w:val="00CB4789"/>
    <w:rsid w:val="00CB7678"/>
    <w:rsid w:val="00CB771C"/>
    <w:rsid w:val="00CB78CF"/>
    <w:rsid w:val="00CB7FB9"/>
    <w:rsid w:val="00CC0ACF"/>
    <w:rsid w:val="00CC182B"/>
    <w:rsid w:val="00CC3894"/>
    <w:rsid w:val="00CC4156"/>
    <w:rsid w:val="00CC4662"/>
    <w:rsid w:val="00CC51A2"/>
    <w:rsid w:val="00CC54A5"/>
    <w:rsid w:val="00CC552A"/>
    <w:rsid w:val="00CC65BD"/>
    <w:rsid w:val="00CC66CB"/>
    <w:rsid w:val="00CC6B4B"/>
    <w:rsid w:val="00CD001B"/>
    <w:rsid w:val="00CD00A3"/>
    <w:rsid w:val="00CD1EC3"/>
    <w:rsid w:val="00CD2AFE"/>
    <w:rsid w:val="00CD30E1"/>
    <w:rsid w:val="00CD3247"/>
    <w:rsid w:val="00CD3353"/>
    <w:rsid w:val="00CD4E39"/>
    <w:rsid w:val="00CD4E84"/>
    <w:rsid w:val="00CD5ACE"/>
    <w:rsid w:val="00CD69C4"/>
    <w:rsid w:val="00CD6D6D"/>
    <w:rsid w:val="00CE1CDD"/>
    <w:rsid w:val="00CE228F"/>
    <w:rsid w:val="00CE3A14"/>
    <w:rsid w:val="00CE4B44"/>
    <w:rsid w:val="00CE6A3E"/>
    <w:rsid w:val="00CE6D36"/>
    <w:rsid w:val="00CF05ED"/>
    <w:rsid w:val="00CF30E1"/>
    <w:rsid w:val="00CF40A1"/>
    <w:rsid w:val="00CF4290"/>
    <w:rsid w:val="00D0025E"/>
    <w:rsid w:val="00D0092F"/>
    <w:rsid w:val="00D015D2"/>
    <w:rsid w:val="00D0195B"/>
    <w:rsid w:val="00D05198"/>
    <w:rsid w:val="00D0573D"/>
    <w:rsid w:val="00D066B0"/>
    <w:rsid w:val="00D077DF"/>
    <w:rsid w:val="00D1071E"/>
    <w:rsid w:val="00D10803"/>
    <w:rsid w:val="00D11CF5"/>
    <w:rsid w:val="00D12ABB"/>
    <w:rsid w:val="00D13E49"/>
    <w:rsid w:val="00D15461"/>
    <w:rsid w:val="00D17629"/>
    <w:rsid w:val="00D22977"/>
    <w:rsid w:val="00D22DD0"/>
    <w:rsid w:val="00D2402D"/>
    <w:rsid w:val="00D26FBF"/>
    <w:rsid w:val="00D27A0B"/>
    <w:rsid w:val="00D27EA1"/>
    <w:rsid w:val="00D327FC"/>
    <w:rsid w:val="00D3308F"/>
    <w:rsid w:val="00D331BF"/>
    <w:rsid w:val="00D35045"/>
    <w:rsid w:val="00D35BE6"/>
    <w:rsid w:val="00D36374"/>
    <w:rsid w:val="00D40CF5"/>
    <w:rsid w:val="00D40F88"/>
    <w:rsid w:val="00D418A6"/>
    <w:rsid w:val="00D42D89"/>
    <w:rsid w:val="00D43C50"/>
    <w:rsid w:val="00D44261"/>
    <w:rsid w:val="00D443E7"/>
    <w:rsid w:val="00D4480E"/>
    <w:rsid w:val="00D46279"/>
    <w:rsid w:val="00D50999"/>
    <w:rsid w:val="00D527F0"/>
    <w:rsid w:val="00D52881"/>
    <w:rsid w:val="00D53895"/>
    <w:rsid w:val="00D57FB4"/>
    <w:rsid w:val="00D60128"/>
    <w:rsid w:val="00D61431"/>
    <w:rsid w:val="00D628C7"/>
    <w:rsid w:val="00D634E5"/>
    <w:rsid w:val="00D63536"/>
    <w:rsid w:val="00D63E0C"/>
    <w:rsid w:val="00D63F52"/>
    <w:rsid w:val="00D6476D"/>
    <w:rsid w:val="00D70BD2"/>
    <w:rsid w:val="00D72664"/>
    <w:rsid w:val="00D726D9"/>
    <w:rsid w:val="00D732EB"/>
    <w:rsid w:val="00D73FA3"/>
    <w:rsid w:val="00D745C8"/>
    <w:rsid w:val="00D74CDD"/>
    <w:rsid w:val="00D76DD7"/>
    <w:rsid w:val="00D77FEA"/>
    <w:rsid w:val="00D81FEA"/>
    <w:rsid w:val="00D847DD"/>
    <w:rsid w:val="00D85D25"/>
    <w:rsid w:val="00D85EC8"/>
    <w:rsid w:val="00D87B17"/>
    <w:rsid w:val="00D87DFC"/>
    <w:rsid w:val="00D9454A"/>
    <w:rsid w:val="00D94FD2"/>
    <w:rsid w:val="00DA0004"/>
    <w:rsid w:val="00DA2879"/>
    <w:rsid w:val="00DA32DE"/>
    <w:rsid w:val="00DA3D7E"/>
    <w:rsid w:val="00DB2A49"/>
    <w:rsid w:val="00DB42DA"/>
    <w:rsid w:val="00DB4946"/>
    <w:rsid w:val="00DB62D5"/>
    <w:rsid w:val="00DB69EF"/>
    <w:rsid w:val="00DB7FF4"/>
    <w:rsid w:val="00DC09EE"/>
    <w:rsid w:val="00DC1C17"/>
    <w:rsid w:val="00DC33DA"/>
    <w:rsid w:val="00DC5126"/>
    <w:rsid w:val="00DD108C"/>
    <w:rsid w:val="00DD1300"/>
    <w:rsid w:val="00DD1CE9"/>
    <w:rsid w:val="00DD1EA2"/>
    <w:rsid w:val="00DD2642"/>
    <w:rsid w:val="00DD3AB5"/>
    <w:rsid w:val="00DD4D00"/>
    <w:rsid w:val="00DD5F85"/>
    <w:rsid w:val="00DD6720"/>
    <w:rsid w:val="00DD6C63"/>
    <w:rsid w:val="00DE33D4"/>
    <w:rsid w:val="00DE34DF"/>
    <w:rsid w:val="00DE353C"/>
    <w:rsid w:val="00DE3C8A"/>
    <w:rsid w:val="00DE5A5F"/>
    <w:rsid w:val="00DF0025"/>
    <w:rsid w:val="00DF0059"/>
    <w:rsid w:val="00DF067A"/>
    <w:rsid w:val="00DF074A"/>
    <w:rsid w:val="00DF1394"/>
    <w:rsid w:val="00DF51CE"/>
    <w:rsid w:val="00DF7A7E"/>
    <w:rsid w:val="00E0128F"/>
    <w:rsid w:val="00E03271"/>
    <w:rsid w:val="00E038A6"/>
    <w:rsid w:val="00E0406B"/>
    <w:rsid w:val="00E042F2"/>
    <w:rsid w:val="00E04C2A"/>
    <w:rsid w:val="00E05371"/>
    <w:rsid w:val="00E05BFE"/>
    <w:rsid w:val="00E0681F"/>
    <w:rsid w:val="00E07550"/>
    <w:rsid w:val="00E07CE5"/>
    <w:rsid w:val="00E07E73"/>
    <w:rsid w:val="00E106FF"/>
    <w:rsid w:val="00E118F7"/>
    <w:rsid w:val="00E13FB1"/>
    <w:rsid w:val="00E1692E"/>
    <w:rsid w:val="00E16EA5"/>
    <w:rsid w:val="00E171DB"/>
    <w:rsid w:val="00E172FC"/>
    <w:rsid w:val="00E176ED"/>
    <w:rsid w:val="00E2219A"/>
    <w:rsid w:val="00E22ADB"/>
    <w:rsid w:val="00E23310"/>
    <w:rsid w:val="00E25B00"/>
    <w:rsid w:val="00E25D4F"/>
    <w:rsid w:val="00E26A83"/>
    <w:rsid w:val="00E26B36"/>
    <w:rsid w:val="00E36F39"/>
    <w:rsid w:val="00E4067E"/>
    <w:rsid w:val="00E4224C"/>
    <w:rsid w:val="00E43CD5"/>
    <w:rsid w:val="00E44A14"/>
    <w:rsid w:val="00E45474"/>
    <w:rsid w:val="00E4573C"/>
    <w:rsid w:val="00E460F1"/>
    <w:rsid w:val="00E465FD"/>
    <w:rsid w:val="00E46F3A"/>
    <w:rsid w:val="00E52526"/>
    <w:rsid w:val="00E52C00"/>
    <w:rsid w:val="00E52E4D"/>
    <w:rsid w:val="00E53677"/>
    <w:rsid w:val="00E55019"/>
    <w:rsid w:val="00E57A52"/>
    <w:rsid w:val="00E608E0"/>
    <w:rsid w:val="00E620A0"/>
    <w:rsid w:val="00E638CF"/>
    <w:rsid w:val="00E64D94"/>
    <w:rsid w:val="00E70865"/>
    <w:rsid w:val="00E7092A"/>
    <w:rsid w:val="00E71C2A"/>
    <w:rsid w:val="00E72CF7"/>
    <w:rsid w:val="00E72F62"/>
    <w:rsid w:val="00E73BD4"/>
    <w:rsid w:val="00E754A7"/>
    <w:rsid w:val="00E757E0"/>
    <w:rsid w:val="00E759BA"/>
    <w:rsid w:val="00E76491"/>
    <w:rsid w:val="00E81897"/>
    <w:rsid w:val="00E818F8"/>
    <w:rsid w:val="00E82661"/>
    <w:rsid w:val="00E827CE"/>
    <w:rsid w:val="00E848D5"/>
    <w:rsid w:val="00E85833"/>
    <w:rsid w:val="00E86363"/>
    <w:rsid w:val="00E8739F"/>
    <w:rsid w:val="00E920AD"/>
    <w:rsid w:val="00E92237"/>
    <w:rsid w:val="00E92F77"/>
    <w:rsid w:val="00E931CD"/>
    <w:rsid w:val="00E95A63"/>
    <w:rsid w:val="00E9652B"/>
    <w:rsid w:val="00EA009F"/>
    <w:rsid w:val="00EA11B6"/>
    <w:rsid w:val="00EA1EE2"/>
    <w:rsid w:val="00EA28F1"/>
    <w:rsid w:val="00EA2920"/>
    <w:rsid w:val="00EA4815"/>
    <w:rsid w:val="00EA50A9"/>
    <w:rsid w:val="00EA616D"/>
    <w:rsid w:val="00EA7EA6"/>
    <w:rsid w:val="00EB06B9"/>
    <w:rsid w:val="00EB132E"/>
    <w:rsid w:val="00EB1CF4"/>
    <w:rsid w:val="00EB2924"/>
    <w:rsid w:val="00EB39E7"/>
    <w:rsid w:val="00EB51F8"/>
    <w:rsid w:val="00EC17F5"/>
    <w:rsid w:val="00EC20E6"/>
    <w:rsid w:val="00EC29D8"/>
    <w:rsid w:val="00EC33AC"/>
    <w:rsid w:val="00EC41D7"/>
    <w:rsid w:val="00EC4765"/>
    <w:rsid w:val="00EC520B"/>
    <w:rsid w:val="00EC5F75"/>
    <w:rsid w:val="00EC5FF5"/>
    <w:rsid w:val="00EC649D"/>
    <w:rsid w:val="00ED3863"/>
    <w:rsid w:val="00ED503F"/>
    <w:rsid w:val="00ED6460"/>
    <w:rsid w:val="00ED6B58"/>
    <w:rsid w:val="00ED7AAD"/>
    <w:rsid w:val="00EE0F53"/>
    <w:rsid w:val="00EE2442"/>
    <w:rsid w:val="00EE4D91"/>
    <w:rsid w:val="00EE6807"/>
    <w:rsid w:val="00EE6D5A"/>
    <w:rsid w:val="00EE6F9C"/>
    <w:rsid w:val="00EF1BAE"/>
    <w:rsid w:val="00EF23E5"/>
    <w:rsid w:val="00EF34EF"/>
    <w:rsid w:val="00EF4DDA"/>
    <w:rsid w:val="00EF52BF"/>
    <w:rsid w:val="00EF7762"/>
    <w:rsid w:val="00F0005A"/>
    <w:rsid w:val="00F00B05"/>
    <w:rsid w:val="00F00D84"/>
    <w:rsid w:val="00F01345"/>
    <w:rsid w:val="00F02C53"/>
    <w:rsid w:val="00F02D20"/>
    <w:rsid w:val="00F04118"/>
    <w:rsid w:val="00F050E1"/>
    <w:rsid w:val="00F06E0A"/>
    <w:rsid w:val="00F075BA"/>
    <w:rsid w:val="00F100D9"/>
    <w:rsid w:val="00F117D7"/>
    <w:rsid w:val="00F135CF"/>
    <w:rsid w:val="00F13F76"/>
    <w:rsid w:val="00F1518D"/>
    <w:rsid w:val="00F161D4"/>
    <w:rsid w:val="00F16CCB"/>
    <w:rsid w:val="00F17405"/>
    <w:rsid w:val="00F20209"/>
    <w:rsid w:val="00F207A0"/>
    <w:rsid w:val="00F20F5C"/>
    <w:rsid w:val="00F21F44"/>
    <w:rsid w:val="00F2297D"/>
    <w:rsid w:val="00F234FD"/>
    <w:rsid w:val="00F23638"/>
    <w:rsid w:val="00F27861"/>
    <w:rsid w:val="00F27EB3"/>
    <w:rsid w:val="00F3039E"/>
    <w:rsid w:val="00F30A91"/>
    <w:rsid w:val="00F30AAB"/>
    <w:rsid w:val="00F30B2B"/>
    <w:rsid w:val="00F32BDE"/>
    <w:rsid w:val="00F32DCD"/>
    <w:rsid w:val="00F330F3"/>
    <w:rsid w:val="00F3446C"/>
    <w:rsid w:val="00F34897"/>
    <w:rsid w:val="00F371B9"/>
    <w:rsid w:val="00F37962"/>
    <w:rsid w:val="00F37F5A"/>
    <w:rsid w:val="00F401D2"/>
    <w:rsid w:val="00F41332"/>
    <w:rsid w:val="00F422F1"/>
    <w:rsid w:val="00F44F5E"/>
    <w:rsid w:val="00F45786"/>
    <w:rsid w:val="00F45929"/>
    <w:rsid w:val="00F45A3D"/>
    <w:rsid w:val="00F47B07"/>
    <w:rsid w:val="00F47F3E"/>
    <w:rsid w:val="00F47F4B"/>
    <w:rsid w:val="00F51525"/>
    <w:rsid w:val="00F515A2"/>
    <w:rsid w:val="00F519DE"/>
    <w:rsid w:val="00F51BA8"/>
    <w:rsid w:val="00F51D06"/>
    <w:rsid w:val="00F52B5A"/>
    <w:rsid w:val="00F53173"/>
    <w:rsid w:val="00F53D35"/>
    <w:rsid w:val="00F55E95"/>
    <w:rsid w:val="00F5634B"/>
    <w:rsid w:val="00F65176"/>
    <w:rsid w:val="00F65E74"/>
    <w:rsid w:val="00F660C8"/>
    <w:rsid w:val="00F666DA"/>
    <w:rsid w:val="00F676BE"/>
    <w:rsid w:val="00F6785F"/>
    <w:rsid w:val="00F70096"/>
    <w:rsid w:val="00F72B9B"/>
    <w:rsid w:val="00F73DA3"/>
    <w:rsid w:val="00F74056"/>
    <w:rsid w:val="00F756F2"/>
    <w:rsid w:val="00F805F9"/>
    <w:rsid w:val="00F808BE"/>
    <w:rsid w:val="00F808FC"/>
    <w:rsid w:val="00F817AB"/>
    <w:rsid w:val="00F84DD7"/>
    <w:rsid w:val="00F854F3"/>
    <w:rsid w:val="00F85922"/>
    <w:rsid w:val="00F9506F"/>
    <w:rsid w:val="00F951A1"/>
    <w:rsid w:val="00F96AEF"/>
    <w:rsid w:val="00F96B8B"/>
    <w:rsid w:val="00F97331"/>
    <w:rsid w:val="00FA0AFD"/>
    <w:rsid w:val="00FA1D3F"/>
    <w:rsid w:val="00FA21A5"/>
    <w:rsid w:val="00FA289F"/>
    <w:rsid w:val="00FA2F89"/>
    <w:rsid w:val="00FA3062"/>
    <w:rsid w:val="00FA474E"/>
    <w:rsid w:val="00FA604C"/>
    <w:rsid w:val="00FB115B"/>
    <w:rsid w:val="00FB203E"/>
    <w:rsid w:val="00FB263A"/>
    <w:rsid w:val="00FB2EC7"/>
    <w:rsid w:val="00FB3DEC"/>
    <w:rsid w:val="00FB43D4"/>
    <w:rsid w:val="00FB466C"/>
    <w:rsid w:val="00FB4F82"/>
    <w:rsid w:val="00FC097F"/>
    <w:rsid w:val="00FC1342"/>
    <w:rsid w:val="00FC214F"/>
    <w:rsid w:val="00FC6BFD"/>
    <w:rsid w:val="00FD01E2"/>
    <w:rsid w:val="00FD0656"/>
    <w:rsid w:val="00FD07EB"/>
    <w:rsid w:val="00FD18B1"/>
    <w:rsid w:val="00FD1E38"/>
    <w:rsid w:val="00FD2DC3"/>
    <w:rsid w:val="00FD3386"/>
    <w:rsid w:val="00FD3787"/>
    <w:rsid w:val="00FD5D9C"/>
    <w:rsid w:val="00FD6E60"/>
    <w:rsid w:val="00FE0960"/>
    <w:rsid w:val="00FE10A7"/>
    <w:rsid w:val="00FE1210"/>
    <w:rsid w:val="00FE233D"/>
    <w:rsid w:val="00FE247D"/>
    <w:rsid w:val="00FE3DE3"/>
    <w:rsid w:val="00FE66F4"/>
    <w:rsid w:val="00FE67A7"/>
    <w:rsid w:val="00FE7070"/>
    <w:rsid w:val="00FE7AA8"/>
    <w:rsid w:val="00FE7CAF"/>
    <w:rsid w:val="00FF0BC8"/>
    <w:rsid w:val="00FF19F5"/>
    <w:rsid w:val="00FF208E"/>
    <w:rsid w:val="00FF24D3"/>
    <w:rsid w:val="00FF2CCE"/>
    <w:rsid w:val="00FF40AB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3DE5E43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297D"/>
    <w:pPr>
      <w:tabs>
        <w:tab w:val="left" w:pos="1418"/>
      </w:tabs>
      <w:suppressAutoHyphens/>
      <w:spacing w:after="120"/>
    </w:pPr>
    <w:rPr>
      <w:rFonts w:ascii="Verdana" w:hAnsi="Verdana"/>
      <w:bCs/>
      <w:szCs w:val="24"/>
      <w:lang w:val="fr-CA" w:eastAsia="en-US"/>
    </w:rPr>
  </w:style>
  <w:style w:type="paragraph" w:styleId="Titre1">
    <w:name w:val="heading 1"/>
    <w:basedOn w:val="Normal"/>
    <w:next w:val="Paragraph"/>
    <w:link w:val="Titre1Car"/>
    <w:qFormat/>
    <w:rsid w:val="00B43322"/>
    <w:pPr>
      <w:spacing w:before="480" w:after="240"/>
      <w:outlineLvl w:val="0"/>
    </w:pPr>
    <w:rPr>
      <w:rFonts w:ascii="LubalinGraph LT" w:hAnsi="LubalinGraph LT"/>
      <w:b/>
      <w:color w:val="FF0000"/>
      <w:sz w:val="28"/>
      <w:lang w:val="fr-FR"/>
    </w:rPr>
  </w:style>
  <w:style w:type="paragraph" w:styleId="Titre2">
    <w:name w:val="heading 2"/>
    <w:basedOn w:val="Titre1"/>
    <w:next w:val="Paragraph"/>
    <w:qFormat/>
    <w:pPr>
      <w:numPr>
        <w:ilvl w:val="1"/>
      </w:numPr>
      <w:spacing w:before="360"/>
      <w:ind w:left="1418" w:hanging="1418"/>
      <w:outlineLvl w:val="1"/>
    </w:pPr>
    <w:rPr>
      <w:b w:val="0"/>
      <w:bCs w:val="0"/>
      <w:sz w:val="24"/>
    </w:rPr>
  </w:style>
  <w:style w:type="paragraph" w:styleId="Titre3">
    <w:name w:val="heading 3"/>
    <w:basedOn w:val="Titre1"/>
    <w:next w:val="Paragraph"/>
    <w:qFormat/>
    <w:pPr>
      <w:numPr>
        <w:ilvl w:val="2"/>
      </w:numPr>
      <w:spacing w:before="360"/>
      <w:ind w:left="1418" w:hanging="1418"/>
      <w:outlineLvl w:val="2"/>
    </w:pPr>
    <w:rPr>
      <w:rFonts w:cs="Arial"/>
      <w:b w:val="0"/>
      <w:sz w:val="22"/>
      <w:szCs w:val="26"/>
    </w:rPr>
  </w:style>
  <w:style w:type="paragraph" w:styleId="Titre4">
    <w:name w:val="heading 4"/>
    <w:basedOn w:val="Titre1"/>
    <w:next w:val="Paragraph"/>
    <w:qFormat/>
    <w:pPr>
      <w:numPr>
        <w:ilvl w:val="3"/>
      </w:numPr>
      <w:spacing w:before="360"/>
      <w:ind w:left="1418" w:hanging="1418"/>
      <w:outlineLvl w:val="3"/>
    </w:pPr>
    <w:rPr>
      <w:b w:val="0"/>
      <w:sz w:val="20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pPr>
      <w:numPr>
        <w:numId w:val="2"/>
      </w:numPr>
      <w:tabs>
        <w:tab w:val="clear" w:pos="360"/>
      </w:tabs>
      <w:ind w:left="1702" w:hanging="284"/>
    </w:pPr>
  </w:style>
  <w:style w:type="paragraph" w:styleId="Listenumros">
    <w:name w:val="List Number"/>
    <w:basedOn w:val="Listepuces"/>
    <w:pPr>
      <w:numPr>
        <w:numId w:val="3"/>
      </w:numPr>
      <w:tabs>
        <w:tab w:val="clear" w:pos="360"/>
      </w:tabs>
      <w:ind w:left="1702" w:hanging="284"/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cs="Tahoma"/>
    </w:rPr>
  </w:style>
  <w:style w:type="paragraph" w:styleId="En-tte">
    <w:name w:val="header"/>
    <w:basedOn w:val="Normal"/>
    <w:pPr>
      <w:tabs>
        <w:tab w:val="clear" w:pos="1418"/>
      </w:tabs>
      <w:spacing w:before="60" w:after="60"/>
      <w:jc w:val="center"/>
    </w:pPr>
    <w:rPr>
      <w:b/>
    </w:rPr>
  </w:style>
  <w:style w:type="paragraph" w:customStyle="1" w:styleId="Paragraph">
    <w:name w:val="Paragraph"/>
    <w:basedOn w:val="Normal"/>
    <w:pPr>
      <w:tabs>
        <w:tab w:val="clear" w:pos="1418"/>
      </w:tabs>
      <w:ind w:left="1418"/>
    </w:pPr>
  </w:style>
  <w:style w:type="paragraph" w:styleId="TM1">
    <w:name w:val="toc 1"/>
    <w:basedOn w:val="Normal"/>
    <w:next w:val="Normal"/>
    <w:semiHidden/>
    <w:pPr>
      <w:tabs>
        <w:tab w:val="clear" w:pos="1418"/>
      </w:tabs>
    </w:pPr>
  </w:style>
  <w:style w:type="paragraph" w:styleId="TM2">
    <w:name w:val="toc 2"/>
    <w:basedOn w:val="Normal"/>
    <w:next w:val="Normal"/>
    <w:semiHidden/>
    <w:pPr>
      <w:tabs>
        <w:tab w:val="clear" w:pos="1418"/>
      </w:tabs>
      <w:ind w:left="459"/>
    </w:pPr>
  </w:style>
  <w:style w:type="paragraph" w:styleId="TM3">
    <w:name w:val="toc 3"/>
    <w:basedOn w:val="Normal"/>
    <w:next w:val="Normal"/>
    <w:semiHidden/>
    <w:pPr>
      <w:tabs>
        <w:tab w:val="clear" w:pos="1418"/>
      </w:tabs>
      <w:ind w:left="1253"/>
    </w:pPr>
    <w:rPr>
      <w:noProof/>
      <w:szCs w:val="22"/>
    </w:rPr>
  </w:style>
  <w:style w:type="character" w:styleId="Lienhypertexte">
    <w:name w:val="Hyperlink"/>
    <w:basedOn w:val="Policepardfaut"/>
    <w:rPr>
      <w:rFonts w:ascii="Verdana" w:hAnsi="Verdana"/>
      <w:color w:val="0000FF"/>
      <w:u w:val="single"/>
    </w:rPr>
  </w:style>
  <w:style w:type="paragraph" w:styleId="Pieddepage">
    <w:name w:val="footer"/>
    <w:basedOn w:val="Normal"/>
    <w:pPr>
      <w:tabs>
        <w:tab w:val="clear" w:pos="1418"/>
        <w:tab w:val="center" w:pos="4320"/>
        <w:tab w:val="right" w:pos="8640"/>
      </w:tabs>
    </w:pPr>
  </w:style>
  <w:style w:type="paragraph" w:customStyle="1" w:styleId="CharChar1CharCharCharCharCharCharCharCharCharCharCharCharCharCar">
    <w:name w:val="Char Char1 Char Char Char Char Char Char Char Char Char Char Char Char Char Car"/>
    <w:basedOn w:val="Normal"/>
    <w:rsid w:val="006D3C29"/>
    <w:pPr>
      <w:tabs>
        <w:tab w:val="clear" w:pos="1418"/>
      </w:tabs>
      <w:suppressAutoHyphens w:val="0"/>
      <w:spacing w:after="160" w:line="240" w:lineRule="exact"/>
    </w:pPr>
    <w:rPr>
      <w:bCs w:val="0"/>
      <w:szCs w:val="20"/>
      <w:lang w:val="en-US"/>
    </w:rPr>
  </w:style>
  <w:style w:type="paragraph" w:styleId="Textedebulles">
    <w:name w:val="Balloon Text"/>
    <w:basedOn w:val="Normal"/>
    <w:semiHidden/>
    <w:rsid w:val="00860B6D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49052F"/>
    <w:pPr>
      <w:tabs>
        <w:tab w:val="left" w:pos="1418"/>
      </w:tabs>
      <w:suppressAutoHyphens/>
      <w:spacing w:after="12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deliste">
    <w:name w:val="List Paragraph"/>
    <w:basedOn w:val="Normal"/>
    <w:uiPriority w:val="34"/>
    <w:qFormat/>
    <w:rsid w:val="00FC214F"/>
    <w:pPr>
      <w:ind w:left="720"/>
      <w:contextualSpacing/>
    </w:pPr>
  </w:style>
  <w:style w:type="character" w:styleId="Lienhypertextevisit">
    <w:name w:val="FollowedHyperlink"/>
    <w:basedOn w:val="Policepardfaut"/>
    <w:uiPriority w:val="99"/>
    <w:semiHidden/>
    <w:unhideWhenUsed/>
    <w:rsid w:val="004049AA"/>
    <w:rPr>
      <w:color w:val="954F72" w:themeColor="followedHyperlink"/>
      <w:u w:val="single"/>
    </w:rPr>
  </w:style>
  <w:style w:type="character" w:styleId="lev">
    <w:name w:val="Strong"/>
    <w:basedOn w:val="Policepardfaut"/>
    <w:uiPriority w:val="22"/>
    <w:qFormat/>
    <w:rsid w:val="00A80DBA"/>
    <w:rPr>
      <w:b/>
      <w:bCs/>
    </w:rPr>
  </w:style>
  <w:style w:type="character" w:customStyle="1" w:styleId="Titre1Car">
    <w:name w:val="Titre 1 Car"/>
    <w:basedOn w:val="Policepardfaut"/>
    <w:link w:val="Titre1"/>
    <w:rsid w:val="00683399"/>
    <w:rPr>
      <w:rFonts w:ascii="LubalinGraph LT" w:hAnsi="LubalinGraph LT"/>
      <w:b/>
      <w:bCs/>
      <w:color w:val="FF0000"/>
      <w:sz w:val="28"/>
      <w:szCs w:val="24"/>
      <w:lang w:eastAsia="en-US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475B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7766E2"/>
  </w:style>
  <w:style w:type="paragraph" w:styleId="PrformatHTML">
    <w:name w:val="HTML Preformatted"/>
    <w:basedOn w:val="Normal"/>
    <w:link w:val="PrformatHTMLCar"/>
    <w:uiPriority w:val="99"/>
    <w:semiHidden/>
    <w:unhideWhenUsed/>
    <w:rsid w:val="007766E2"/>
    <w:pPr>
      <w:tabs>
        <w:tab w:val="clear" w:pos="1418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/>
    </w:pPr>
    <w:rPr>
      <w:rFonts w:ascii="Courier New" w:hAnsi="Courier New" w:cs="Courier New"/>
      <w:bCs w:val="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7766E2"/>
    <w:rPr>
      <w:rFonts w:ascii="Courier New" w:hAnsi="Courier New" w:cs="Courier New"/>
    </w:rPr>
  </w:style>
  <w:style w:type="character" w:styleId="CodeHTML">
    <w:name w:val="HTML Code"/>
    <w:basedOn w:val="Policepardfaut"/>
    <w:uiPriority w:val="99"/>
    <w:semiHidden/>
    <w:unhideWhenUsed/>
    <w:rsid w:val="007766E2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9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2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08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681746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7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753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51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4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25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781342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735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12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8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083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803451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91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86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75666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83335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96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7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33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6662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1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34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8731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53985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21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2537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53284">
              <w:marLeft w:val="-75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3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38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88493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47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21341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2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1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4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bigfiles.assembla.com/spaces/dQYauwt3ar6i97dmr6bg7m/documents/download/aQJN5ac6ur6OkTcP_HzTya" TargetMode="External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ericgagn\Application%20Data\Microsoft\Templates\nurun_Stylesheet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B8E4969D76324BB36384500E672339" ma:contentTypeVersion="6" ma:contentTypeDescription="Crée un document." ma:contentTypeScope="" ma:versionID="a9d6cb70e993f5bfa9b317d7a48dcc3d">
  <xsd:schema xmlns:xsd="http://www.w3.org/2001/XMLSchema" xmlns:xs="http://www.w3.org/2001/XMLSchema" xmlns:p="http://schemas.microsoft.com/office/2006/metadata/properties" xmlns:ns2="7205f07a-0f1b-40c0-8401-a4094624efb4" targetNamespace="http://schemas.microsoft.com/office/2006/metadata/properties" ma:root="true" ma:fieldsID="0295828f4cd57663ae86711ae3d15f10" ns2:_="">
    <xsd:import namespace="7205f07a-0f1b-40c0-8401-a4094624ef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5f07a-0f1b-40c0-8401-a4094624ef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A6DD04-BD24-4166-A3BF-298239781B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E9E22-73CE-4416-9E09-F92D1F31C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5f07a-0f1b-40c0-8401-a4094624ef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8D0328D-5231-4578-BA64-0F23B38084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AEED1E5-6DC2-B844-90F0-6DAFC0C24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Settings\ericgagn\Application Data\Microsoft\Templates\nurun_Stylesheet.dot</Template>
  <TotalTime>4294948682</TotalTime>
  <Pages>3</Pages>
  <Words>344</Words>
  <Characters>1893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Flash Report</vt:lpstr>
    </vt:vector>
  </TitlesOfParts>
  <Company>Nurun France</Company>
  <LinksUpToDate>false</LinksUpToDate>
  <CharactersWithSpaces>2233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Report</dc:title>
  <dc:subject>Refonte Parcours Clients</dc:subject>
  <dc:creator>StéphaneDINE</dc:creator>
  <cp:keywords>COURSIER</cp:keywords>
  <dc:description/>
  <cp:lastModifiedBy>Utilisateur Microsoft Office</cp:lastModifiedBy>
  <cp:revision>91</cp:revision>
  <cp:lastPrinted>2019-09-05T15:30:00Z</cp:lastPrinted>
  <dcterms:created xsi:type="dcterms:W3CDTF">2019-10-23T15:43:00Z</dcterms:created>
  <dcterms:modified xsi:type="dcterms:W3CDTF">2020-02-27T17:38:00Z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Nom du client</vt:lpwstr>
  </property>
  <property fmtid="{D5CDD505-2E9C-101B-9397-08002B2CF9AE}" pid="3" name="Project name">
    <vt:lpwstr>nom du projet</vt:lpwstr>
  </property>
  <property fmtid="{D5CDD505-2E9C-101B-9397-08002B2CF9AE}" pid="4" name="Project number">
    <vt:lpwstr>code du projet</vt:lpwstr>
  </property>
  <property fmtid="{D5CDD505-2E9C-101B-9397-08002B2CF9AE}" pid="5" name="Version">
    <vt:lpwstr>1.0</vt:lpwstr>
  </property>
  <property fmtid="{D5CDD505-2E9C-101B-9397-08002B2CF9AE}" pid="6" name="Date completed">
    <vt:lpwstr> </vt:lpwstr>
  </property>
  <property fmtid="{D5CDD505-2E9C-101B-9397-08002B2CF9AE}" pid="7" name="ContentTypeId">
    <vt:lpwstr>0x010100E2B8E4969D76324BB36384500E672339</vt:lpwstr>
  </property>
</Properties>
</file>