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3803A279" w:rsidR="00453856" w:rsidRPr="0052541E" w:rsidRDefault="00630282" w:rsidP="00DF21A4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3</w:t>
            </w:r>
            <w:r w:rsidR="00DF21A4">
              <w:rPr>
                <w:rFonts w:ascii="Noe Display" w:hAnsi="Noe Display" w:cstheme="minorHAnsi"/>
                <w:sz w:val="36"/>
                <w:lang w:val="fr-FR"/>
              </w:rPr>
              <w:t>25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DF21A4">
              <w:rPr>
                <w:rFonts w:ascii="Noe Display" w:hAnsi="Noe Display" w:cstheme="minorHAnsi"/>
                <w:sz w:val="36"/>
                <w:lang w:val="fr-FR"/>
              </w:rPr>
              <w:t>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40CDA460" w:rsidR="004526A8" w:rsidRPr="00AC39AD" w:rsidRDefault="001D45D8" w:rsidP="00DF21A4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DF21A4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25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5D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Mars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DF21A4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13</w:t>
            </w:r>
            <w:bookmarkStart w:id="0" w:name="_GoBack"/>
            <w:bookmarkEnd w:id="0"/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8A80E82" w:rsidR="004526A8" w:rsidRPr="006D6269" w:rsidRDefault="00F11CD1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62A2E27" w:rsidR="004526A8" w:rsidRPr="006D6269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1B13ECEF" w:rsidR="00CE4B44" w:rsidRPr="00CE4B44" w:rsidRDefault="00CE419D" w:rsidP="00CE419D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CE419D">
              <w:rPr>
                <w:rFonts w:ascii="Times New Roman" w:hAnsi="Times New Roman"/>
                <w:bCs w:val="0"/>
                <w:sz w:val="24"/>
                <w:lang w:val="fr-FR" w:eastAsia="fr-FR"/>
              </w:rPr>
              <w:t>#594 - [SAE] Métadata des Factures Contributeur Citroën KO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5178A" w14:textId="77777777" w:rsidR="007408DA" w:rsidRDefault="007408DA">
      <w:r>
        <w:separator/>
      </w:r>
    </w:p>
  </w:endnote>
  <w:endnote w:type="continuationSeparator" w:id="0">
    <w:p w14:paraId="58E0A3E4" w14:textId="77777777" w:rsidR="007408DA" w:rsidRDefault="00740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DF21A4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DF21A4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3E125" w14:textId="77777777" w:rsidR="007408DA" w:rsidRDefault="007408DA">
      <w:r>
        <w:separator/>
      </w:r>
    </w:p>
  </w:footnote>
  <w:footnote w:type="continuationSeparator" w:id="0">
    <w:p w14:paraId="3A693E4F" w14:textId="77777777" w:rsidR="007408DA" w:rsidRDefault="007408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2F115A-05F1-B24F-AEE8-77FCB54A7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4294948699</TotalTime>
  <Pages>3</Pages>
  <Words>341</Words>
  <Characters>1878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105</cp:revision>
  <cp:lastPrinted>2019-09-05T15:30:00Z</cp:lastPrinted>
  <dcterms:created xsi:type="dcterms:W3CDTF">2019-10-23T15:43:00Z</dcterms:created>
  <dcterms:modified xsi:type="dcterms:W3CDTF">2020-03-25T23:14:00Z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