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43ADD137" w:rsidR="00453856" w:rsidRPr="0052541E" w:rsidRDefault="00630282" w:rsidP="00490E66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490E66">
              <w:rPr>
                <w:rFonts w:ascii="Noe Display" w:hAnsi="Noe Display" w:cstheme="minorHAnsi"/>
                <w:sz w:val="36"/>
                <w:lang w:val="fr-FR"/>
              </w:rPr>
              <w:t>401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D05DD">
              <w:rPr>
                <w:rFonts w:ascii="Noe Display" w:hAnsi="Noe Display" w:cstheme="minorHAnsi"/>
                <w:sz w:val="36"/>
                <w:lang w:val="fr-FR"/>
              </w:rPr>
              <w:t>Mars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490E66">
              <w:rPr>
                <w:rFonts w:ascii="Noe Display" w:hAnsi="Noe Display" w:cstheme="minorHAnsi"/>
                <w:sz w:val="36"/>
                <w:lang w:val="fr-FR"/>
              </w:rPr>
              <w:t>4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4F16D155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90E66">
        <w:rPr>
          <w:rFonts w:ascii="GT Walsheim" w:hAnsi="GT Walsheim"/>
          <w:b/>
          <w:sz w:val="40"/>
          <w:szCs w:val="40"/>
          <w:lang w:val="fr-FR"/>
        </w:rPr>
        <w:t>5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490E66">
        <w:rPr>
          <w:rFonts w:ascii="GT Walsheim" w:hAnsi="GT Walsheim"/>
          <w:b/>
          <w:sz w:val="40"/>
          <w:szCs w:val="40"/>
          <w:lang w:val="fr-FR"/>
        </w:rPr>
        <w:t>0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0BEA3AE2" w:rsidR="004526A8" w:rsidRPr="00AC39AD" w:rsidRDefault="001D45D8" w:rsidP="00490E66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490E6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401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490E6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Avril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DF21A4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490E6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4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71CEBC20" w:rsidR="004526A8" w:rsidRPr="006D6269" w:rsidRDefault="00490E66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533F44A5" w:rsidR="004526A8" w:rsidRPr="006D6269" w:rsidRDefault="00490E6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332B397" w:rsidR="004526A8" w:rsidRPr="00E22ADB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79592E4B" w:rsidR="00CE4B44" w:rsidRPr="00CE4B44" w:rsidRDefault="00CA1EAC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CA1EAC">
              <w:rPr>
                <w:rFonts w:ascii="Times New Roman" w:hAnsi="Times New Roman"/>
                <w:bCs w:val="0"/>
                <w:sz w:val="24"/>
                <w:lang w:val="fr-FR" w:eastAsia="fr-FR"/>
              </w:rPr>
              <w:t>#596 - [EVOLUTION] - FACTURE CONCESSIONNAIRE UK</w:t>
            </w:r>
          </w:p>
        </w:tc>
      </w:tr>
      <w:tr w:rsidR="00CA1EAC" w:rsidRPr="00BA40B3" w14:paraId="7A591905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A1B09EF" w14:textId="0CC22052" w:rsidR="00CA1EAC" w:rsidRPr="00CA1EAC" w:rsidRDefault="00CA1EAC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CA1EAC">
              <w:rPr>
                <w:rFonts w:ascii="Times New Roman" w:hAnsi="Times New Roman"/>
                <w:bCs w:val="0"/>
                <w:sz w:val="24"/>
                <w:lang w:val="fr-FR" w:eastAsia="fr-FR"/>
              </w:rPr>
              <w:t>#185 - RGPD : Anonymisation insuffisante</w:t>
            </w:r>
          </w:p>
        </w:tc>
      </w:tr>
      <w:tr w:rsidR="00CA1EAC" w:rsidRPr="00BA40B3" w14:paraId="411AF39C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8466EF0" w14:textId="51AE479F" w:rsidR="00CA1EAC" w:rsidRPr="00CA1EAC" w:rsidRDefault="00E55DA1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E55DA1">
              <w:rPr>
                <w:rFonts w:ascii="Times New Roman" w:hAnsi="Times New Roman"/>
                <w:bCs w:val="0"/>
                <w:sz w:val="24"/>
                <w:lang w:val="fr-FR" w:eastAsia="fr-FR"/>
              </w:rPr>
              <w:t>#575 - [Anomalie][GB][CC] Affichage des dates à J-1</w:t>
            </w:r>
          </w:p>
        </w:tc>
      </w:tr>
      <w:tr w:rsidR="00CA1EAC" w:rsidRPr="00BA40B3" w14:paraId="6CE0D329" w14:textId="77777777" w:rsidTr="00E55DA1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7B1D90F" w14:textId="1253DF90" w:rsidR="00E55DA1" w:rsidRPr="00CA1EAC" w:rsidRDefault="00E55DA1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E55DA1">
              <w:rPr>
                <w:rFonts w:ascii="Times New Roman" w:hAnsi="Times New Roman"/>
                <w:bCs w:val="0"/>
                <w:sz w:val="24"/>
                <w:lang w:val="fr-FR" w:eastAsia="fr-FR"/>
              </w:rPr>
              <w:t>#585 - [Anomalie][CC] Bouton Book : code RRDI inconnu</w:t>
            </w:r>
          </w:p>
        </w:tc>
      </w:tr>
    </w:tbl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4753138C" w:rsidR="00273E1A" w:rsidRDefault="00273E1A" w:rsidP="00273E1A">
      <w:pPr>
        <w:pStyle w:val="Titre1"/>
      </w:pPr>
      <w:r>
        <w:t>Procédure d’installation Opencell 6.</w:t>
      </w:r>
      <w:r w:rsidR="00F3638C">
        <w:t>5</w:t>
      </w:r>
      <w:r>
        <w:t>.</w:t>
      </w:r>
      <w:r w:rsidR="00F3638C">
        <w:t>0</w:t>
      </w:r>
      <w:bookmarkStart w:id="0" w:name="_GoBack"/>
      <w:bookmarkEnd w:id="0"/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08A6B" w14:textId="77777777" w:rsidR="00A92F57" w:rsidRDefault="00A92F57">
      <w:r>
        <w:separator/>
      </w:r>
    </w:p>
  </w:endnote>
  <w:endnote w:type="continuationSeparator" w:id="0">
    <w:p w14:paraId="7110F35C" w14:textId="77777777" w:rsidR="00A92F57" w:rsidRDefault="00A92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F3638C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F3638C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26510" w14:textId="77777777" w:rsidR="00A92F57" w:rsidRDefault="00A92F57">
      <w:r>
        <w:separator/>
      </w:r>
    </w:p>
  </w:footnote>
  <w:footnote w:type="continuationSeparator" w:id="0">
    <w:p w14:paraId="20EC89F6" w14:textId="77777777" w:rsidR="00A92F57" w:rsidRDefault="00A92F5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6B88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87F89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2165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0E66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64A0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08DA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2F57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AC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19D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21A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5416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5DA1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1CD1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638C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67E689-77B1-3A4B-9D8C-25E1481BE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4294948700</TotalTime>
  <Pages>3</Pages>
  <Words>362</Words>
  <Characters>1997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110</cp:revision>
  <cp:lastPrinted>2019-09-05T15:30:00Z</cp:lastPrinted>
  <dcterms:created xsi:type="dcterms:W3CDTF">2019-10-23T15:43:00Z</dcterms:created>
  <dcterms:modified xsi:type="dcterms:W3CDTF">2020-04-01T22:01:00Z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