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22CF7871" w:rsidR="00453856" w:rsidRPr="0052541E" w:rsidRDefault="00630282" w:rsidP="00CA5B11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490E66">
              <w:rPr>
                <w:rFonts w:ascii="Noe Display" w:hAnsi="Noe Display" w:cstheme="minorHAnsi"/>
                <w:sz w:val="36"/>
                <w:lang w:val="fr-FR"/>
              </w:rPr>
              <w:t>40</w:t>
            </w:r>
            <w:r w:rsidR="00CA5B11">
              <w:rPr>
                <w:rFonts w:ascii="Noe Display" w:hAnsi="Noe Display" w:cstheme="minorHAnsi"/>
                <w:sz w:val="36"/>
                <w:lang w:val="fr-FR"/>
              </w:rPr>
              <w:t>8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D05DD">
              <w:rPr>
                <w:rFonts w:ascii="Noe Display" w:hAnsi="Noe Display" w:cstheme="minorHAnsi"/>
                <w:sz w:val="36"/>
                <w:lang w:val="fr-FR"/>
              </w:rPr>
              <w:t>Mars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CA5B11">
              <w:rPr>
                <w:rFonts w:ascii="Noe Display" w:hAnsi="Noe Display" w:cstheme="minorHAnsi"/>
                <w:sz w:val="36"/>
                <w:lang w:val="fr-FR"/>
              </w:rPr>
              <w:t>5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16D155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90E66">
        <w:rPr>
          <w:rFonts w:ascii="GT Walsheim" w:hAnsi="GT Walsheim"/>
          <w:b/>
          <w:sz w:val="40"/>
          <w:szCs w:val="40"/>
          <w:lang w:val="fr-FR"/>
        </w:rPr>
        <w:t>5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490E66">
        <w:rPr>
          <w:rFonts w:ascii="GT Walsheim" w:hAnsi="GT Walsheim"/>
          <w:b/>
          <w:sz w:val="40"/>
          <w:szCs w:val="40"/>
          <w:lang w:val="fr-FR"/>
        </w:rPr>
        <w:t>0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66DF3AFC" w:rsidR="004526A8" w:rsidRPr="00AC39AD" w:rsidRDefault="001D45D8" w:rsidP="001F70D7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490E6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4</w:t>
            </w:r>
            <w:r w:rsidR="001F70D7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08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490E6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Avril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DF21A4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1F70D7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</w:t>
            </w:r>
            <w:bookmarkStart w:id="0" w:name="_GoBack"/>
            <w:bookmarkEnd w:id="0"/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643195EB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71CEBC20" w:rsidR="004526A8" w:rsidRPr="006D6269" w:rsidRDefault="00490E66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2EE2607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3D0DFFD0" w:rsidR="00CE4B44" w:rsidRPr="00CE4B44" w:rsidRDefault="00F07CAD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F07CAD">
              <w:rPr>
                <w:rFonts w:ascii="Times New Roman" w:hAnsi="Times New Roman"/>
                <w:bCs w:val="0"/>
                <w:sz w:val="24"/>
                <w:lang w:val="fr-FR" w:eastAsia="fr-FR"/>
              </w:rPr>
              <w:t>#599 - [DE] - Facture Concessionnaire pied de page trop bas</w:t>
            </w:r>
          </w:p>
        </w:tc>
      </w:tr>
      <w:tr w:rsidR="00CA1EAC" w:rsidRPr="00BA40B3" w14:paraId="7A591905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A1B09EF" w14:textId="58E84E7C" w:rsidR="00CA1EAC" w:rsidRPr="00CA1EAC" w:rsidRDefault="00F07CAD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F07CAD">
              <w:rPr>
                <w:rFonts w:ascii="Times New Roman" w:hAnsi="Times New Roman"/>
                <w:bCs w:val="0"/>
                <w:sz w:val="24"/>
                <w:lang w:val="fr-FR" w:eastAsia="fr-FR"/>
              </w:rPr>
              <w:t>#596 - [EVOLUTION] - FACTURE CONCESSIONNAIRE UK</w:t>
            </w:r>
          </w:p>
        </w:tc>
      </w:tr>
      <w:tr w:rsidR="00CA1EAC" w:rsidRPr="00BA40B3" w14:paraId="411AF39C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8466EF0" w14:textId="34030731" w:rsidR="00CA1EAC" w:rsidRPr="00CA1EAC" w:rsidRDefault="00CA1EAC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</w:tbl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4753138C" w:rsidR="00273E1A" w:rsidRDefault="00273E1A" w:rsidP="00273E1A">
      <w:pPr>
        <w:pStyle w:val="Titre1"/>
      </w:pPr>
      <w:r>
        <w:t>Procédure d’installation Opencell 6.</w:t>
      </w:r>
      <w:r w:rsidR="00F3638C">
        <w:t>5</w:t>
      </w:r>
      <w:r>
        <w:t>.</w:t>
      </w:r>
      <w:r w:rsidR="00F3638C">
        <w:t>0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D95B5B" w14:textId="77777777" w:rsidR="001A644E" w:rsidRDefault="001A644E">
      <w:r>
        <w:separator/>
      </w:r>
    </w:p>
  </w:endnote>
  <w:endnote w:type="continuationSeparator" w:id="0">
    <w:p w14:paraId="716C7872" w14:textId="77777777" w:rsidR="001A644E" w:rsidRDefault="001A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1F70D7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1F70D7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C4F66A" w14:textId="77777777" w:rsidR="001A644E" w:rsidRDefault="001A644E">
      <w:r>
        <w:separator/>
      </w:r>
    </w:p>
  </w:footnote>
  <w:footnote w:type="continuationSeparator" w:id="0">
    <w:p w14:paraId="62D50D12" w14:textId="77777777" w:rsidR="001A644E" w:rsidRDefault="001A644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4A0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44E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1F70D7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0E66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64A0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08DA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2F57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AC"/>
    <w:rsid w:val="00CA1EE1"/>
    <w:rsid w:val="00CA5109"/>
    <w:rsid w:val="00CA5B11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19D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21A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5DA1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07CAD"/>
    <w:rsid w:val="00F100D9"/>
    <w:rsid w:val="00F117D7"/>
    <w:rsid w:val="00F11CD1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638C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BCC78E-955F-944C-A426-844387DEB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4294948702</TotalTime>
  <Pages>3</Pages>
  <Words>349</Words>
  <Characters>1923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113</cp:revision>
  <cp:lastPrinted>2019-09-05T15:30:00Z</cp:lastPrinted>
  <dcterms:created xsi:type="dcterms:W3CDTF">2019-10-23T15:43:00Z</dcterms:created>
  <dcterms:modified xsi:type="dcterms:W3CDTF">2020-04-08T13:17:00Z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