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630282" w:rsidRPr="00F01345" w14:paraId="4CF68F1E" w14:textId="77777777" w:rsidTr="00B43322">
        <w:tc>
          <w:tcPr>
            <w:tcW w:w="10065" w:type="dxa"/>
            <w:tcBorders>
              <w:bottom w:val="single" w:sz="4" w:space="0" w:color="auto"/>
            </w:tcBorders>
            <w:shd w:val="clear" w:color="auto" w:fill="auto"/>
          </w:tcPr>
          <w:p w14:paraId="59F2A6D1" w14:textId="4B0A34CA" w:rsidR="00453856" w:rsidRPr="0052541E" w:rsidRDefault="00630282" w:rsidP="00C35A4D">
            <w:pPr>
              <w:spacing w:before="120" w:after="240"/>
              <w:jc w:val="center"/>
              <w:rPr>
                <w:rFonts w:ascii="Noe Display" w:hAnsi="Noe Display" w:cstheme="minorHAnsi"/>
                <w:sz w:val="36"/>
                <w:lang w:val="fr-FR"/>
              </w:rPr>
            </w:pPr>
            <w:r w:rsidRPr="002515E2">
              <w:rPr>
                <w:rFonts w:asciiTheme="minorHAnsi" w:hAnsiTheme="minorHAnsi" w:cstheme="minorHAnsi"/>
                <w:sz w:val="36"/>
                <w:lang w:val="fr-FR"/>
              </w:rPr>
              <w:t xml:space="preserve"> 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PROJET </w:t>
            </w:r>
            <w:proofErr w:type="spellStart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Mobility</w:t>
            </w:r>
            <w:proofErr w:type="spellEnd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proofErr w:type="spellStart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Pass</w:t>
            </w:r>
            <w:proofErr w:type="spellEnd"/>
            <w:r w:rsidR="00D0573D" w:rsidRPr="0052541E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– 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Bordereau de livraison</w:t>
            </w:r>
            <w:r w:rsidR="00CF4290" w:rsidRPr="0052541E">
              <w:rPr>
                <w:rFonts w:ascii="Noe Display" w:hAnsi="Noe Display" w:cstheme="minorHAnsi"/>
                <w:sz w:val="36"/>
                <w:lang w:val="fr-FR"/>
              </w:rPr>
              <w:br/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20</w:t>
            </w:r>
            <w:r w:rsidR="001D45D8">
              <w:rPr>
                <w:rFonts w:ascii="Noe Display" w:hAnsi="Noe Display" w:cstheme="minorHAnsi"/>
                <w:sz w:val="36"/>
                <w:lang w:val="fr-FR"/>
              </w:rPr>
              <w:t>200</w:t>
            </w:r>
            <w:r w:rsidR="00C35A4D">
              <w:rPr>
                <w:rFonts w:ascii="Noe Display" w:hAnsi="Noe Display" w:cstheme="minorHAnsi"/>
                <w:sz w:val="36"/>
                <w:lang w:val="fr-FR"/>
              </w:rPr>
              <w:t>520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C35A4D">
              <w:rPr>
                <w:rFonts w:ascii="Noe Display" w:hAnsi="Noe Display" w:cstheme="minorHAnsi"/>
                <w:sz w:val="36"/>
                <w:lang w:val="fr-FR"/>
              </w:rPr>
              <w:t>Mai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C35A4D">
              <w:rPr>
                <w:rFonts w:ascii="Noe Display" w:hAnsi="Noe Display" w:cstheme="minorHAnsi"/>
                <w:sz w:val="36"/>
                <w:lang w:val="fr-FR"/>
              </w:rPr>
              <w:t>22</w:t>
            </w:r>
          </w:p>
        </w:tc>
      </w:tr>
    </w:tbl>
    <w:p w14:paraId="59309B15" w14:textId="35919238" w:rsidR="000E4073" w:rsidRDefault="00C072D0" w:rsidP="000E4073">
      <w:pPr>
        <w:pStyle w:val="Titre1"/>
      </w:pPr>
      <w:r w:rsidRPr="0052541E">
        <w:rPr>
          <w:rFonts w:ascii="Noe Display" w:hAnsi="Noe Display"/>
        </w:rPr>
        <w:t>NOTES</w:t>
      </w:r>
    </w:p>
    <w:p w14:paraId="2C9DEA3D" w14:textId="4F16D155" w:rsidR="00FB115B" w:rsidRDefault="002401DB" w:rsidP="00F01345">
      <w:pPr>
        <w:pStyle w:val="Paragraph"/>
        <w:numPr>
          <w:ilvl w:val="0"/>
          <w:numId w:val="11"/>
        </w:numPr>
        <w:rPr>
          <w:rFonts w:ascii="GT Walsheim" w:hAnsi="GT Walsheim"/>
          <w:sz w:val="22"/>
          <w:lang w:val="fr-FR"/>
        </w:rPr>
      </w:pPr>
      <w:r>
        <w:rPr>
          <w:rFonts w:ascii="GT Walsheim" w:hAnsi="GT Walsheim"/>
          <w:sz w:val="22"/>
          <w:lang w:val="fr-FR"/>
        </w:rPr>
        <w:t>Le livrable</w:t>
      </w:r>
      <w:r w:rsidR="0010624B" w:rsidRPr="0052541E">
        <w:rPr>
          <w:rFonts w:ascii="GT Walsheim" w:hAnsi="GT Walsheim"/>
          <w:sz w:val="22"/>
          <w:lang w:val="fr-FR"/>
        </w:rPr>
        <w:t xml:space="preserve"> est à installer sur la nouvelle version d’Opencell </w:t>
      </w:r>
      <w:r w:rsidR="0010624B" w:rsidRPr="00D22977">
        <w:rPr>
          <w:rFonts w:ascii="GT Walsheim" w:hAnsi="GT Walsheim"/>
          <w:b/>
          <w:sz w:val="40"/>
          <w:szCs w:val="40"/>
          <w:lang w:val="fr-FR"/>
        </w:rPr>
        <w:t>6.</w:t>
      </w:r>
      <w:r w:rsidR="00490E66">
        <w:rPr>
          <w:rFonts w:ascii="GT Walsheim" w:hAnsi="GT Walsheim"/>
          <w:b/>
          <w:sz w:val="40"/>
          <w:szCs w:val="40"/>
          <w:lang w:val="fr-FR"/>
        </w:rPr>
        <w:t>5</w:t>
      </w:r>
      <w:r w:rsidR="008D7231" w:rsidRPr="00D22977">
        <w:rPr>
          <w:rFonts w:ascii="GT Walsheim" w:hAnsi="GT Walsheim"/>
          <w:b/>
          <w:sz w:val="40"/>
          <w:szCs w:val="40"/>
          <w:lang w:val="fr-FR"/>
        </w:rPr>
        <w:t>.</w:t>
      </w:r>
      <w:r w:rsidR="00490E66">
        <w:rPr>
          <w:rFonts w:ascii="GT Walsheim" w:hAnsi="GT Walsheim"/>
          <w:b/>
          <w:sz w:val="40"/>
          <w:szCs w:val="40"/>
          <w:lang w:val="fr-FR"/>
        </w:rPr>
        <w:t>0</w:t>
      </w:r>
      <w:r w:rsidR="007C02DE">
        <w:rPr>
          <w:rFonts w:ascii="GT Walsheim" w:hAnsi="GT Walsheim"/>
          <w:sz w:val="22"/>
          <w:lang w:val="fr-FR"/>
        </w:rPr>
        <w:t xml:space="preserve"> et sur tous les environnements « Multi-Seller ». </w:t>
      </w:r>
      <w:r w:rsidR="0010624B" w:rsidRPr="0052541E">
        <w:rPr>
          <w:rFonts w:ascii="GT Walsheim" w:hAnsi="GT Walsheim"/>
          <w:sz w:val="22"/>
          <w:lang w:val="fr-FR"/>
        </w:rPr>
        <w:t xml:space="preserve"> </w:t>
      </w:r>
    </w:p>
    <w:p w14:paraId="29DD6105" w14:textId="3A518238" w:rsidR="003F2BBF" w:rsidRPr="0052541E" w:rsidRDefault="00C072D0" w:rsidP="00B43322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t>CONTENU DE LA LIVRAISON</w:t>
      </w:r>
    </w:p>
    <w:tbl>
      <w:tblPr>
        <w:tblStyle w:val="Grilledutableau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single" w:sz="4" w:space="0" w:color="767171"/>
        </w:tblBorders>
        <w:tblLayout w:type="fixed"/>
        <w:tblLook w:val="04A0" w:firstRow="1" w:lastRow="0" w:firstColumn="1" w:lastColumn="0" w:noHBand="0" w:noVBand="1"/>
      </w:tblPr>
      <w:tblGrid>
        <w:gridCol w:w="4973"/>
        <w:gridCol w:w="3669"/>
        <w:gridCol w:w="1428"/>
      </w:tblGrid>
      <w:tr w:rsidR="00823F69" w:rsidRPr="00BA40B3" w14:paraId="6AA0F71C" w14:textId="5F3AC720" w:rsidTr="00823F69"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000000" w:fill="000000"/>
            <w:vAlign w:val="center"/>
          </w:tcPr>
          <w:p w14:paraId="2CDFBE9B" w14:textId="6236542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  <w:t>Fichier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10320971" w14:textId="4CCA6CA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Contenu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6CF61075" w14:textId="7E8171CB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ModifiE</w:t>
            </w:r>
          </w:p>
        </w:tc>
      </w:tr>
      <w:tr w:rsidR="004526A8" w:rsidRPr="00E0406B" w14:paraId="068D89BA" w14:textId="36E23FAE" w:rsidTr="00823F69"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4C4E7A" w14:textId="428EC33E" w:rsidR="004526A8" w:rsidRPr="00AC39AD" w:rsidRDefault="001D45D8" w:rsidP="00C35A4D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20200</w:t>
            </w:r>
            <w:r w:rsidR="00C35A4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520</w:t>
            </w: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C35A4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Mai</w:t>
            </w: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C35A4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22</w:t>
            </w:r>
            <w:r w:rsidR="004526A8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_Notes.pdf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0049B" w14:textId="6B3DCF07" w:rsidR="004526A8" w:rsidRPr="00AC39AD" w:rsidRDefault="004526A8" w:rsidP="00AE16F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Bordereau de livraison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D4B3" w14:textId="77777777" w:rsidR="004526A8" w:rsidRPr="00AC39AD" w:rsidRDefault="004526A8" w:rsidP="0016788E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</w:p>
        </w:tc>
      </w:tr>
      <w:tr w:rsidR="004526A8" w:rsidRPr="00E0406B" w14:paraId="6F1AF0A5" w14:textId="61398C6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E948C2" w14:textId="68C43E28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Opencell_PSA-350_Setup.soapui_project.xml</w:t>
            </w: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979A" w14:textId="7139EAC4" w:rsidR="004526A8" w:rsidRPr="00AC39AD" w:rsidRDefault="004526A8" w:rsidP="006D4255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Paramétrage projet complet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254D" w14:textId="7322DF6F" w:rsidR="004526A8" w:rsidRPr="006D6269" w:rsidRDefault="003A21E0" w:rsidP="0016788E">
            <w:pPr>
              <w:spacing w:before="60" w:after="60"/>
              <w:jc w:val="center"/>
              <w:rPr>
                <w:rFonts w:ascii="Athelas" w:hAnsi="Athelas" w:cs="Calibri"/>
                <w:b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77E910E7" w14:textId="4762E06D" w:rsidTr="00E6403E">
        <w:trPr>
          <w:trHeight w:val="95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A2644" w14:textId="26FD9184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Opencell_PSA-350_InitData.soapui_project.xml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B055A" w14:textId="3C79C815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Données contributeurs et marque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8D57" w14:textId="643195EB" w:rsidR="004526A8" w:rsidRPr="006D6269" w:rsidRDefault="00CA5B11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jc w:val="center"/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</w:pPr>
            <w:r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NON</w:t>
            </w:r>
          </w:p>
        </w:tc>
      </w:tr>
      <w:tr w:rsidR="004526A8" w:rsidRPr="00A502F5" w14:paraId="02DBE9AC" w14:textId="756310FA" w:rsidTr="00E71C2A">
        <w:trPr>
          <w:trHeight w:val="940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7845D5" w14:textId="370EF41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BDC36" w14:textId="53B638CE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ZIP des</w:t>
            </w:r>
            <w:r w:rsidRPr="00AC39AD">
              <w:rPr>
                <w:rFonts w:ascii="Athelas" w:hAnsi="Athelas" w:cs="Calibri"/>
                <w:color w:val="000000" w:themeColor="text1"/>
                <w:sz w:val="22"/>
                <w:lang w:val="en-GB"/>
              </w:rPr>
              <w:t xml:space="preserve">  </w:t>
            </w: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jaspers</w:t>
            </w:r>
            <w:proofErr w:type="spellEnd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dans leurs arborescence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46DF" w14:textId="5E446AB5" w:rsidR="004526A8" w:rsidRPr="006D6269" w:rsidRDefault="00C35A4D" w:rsidP="00AC39AD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4526A8" w:rsidRPr="00A502F5" w14:paraId="6CDD354C" w14:textId="379EC330" w:rsidTr="00D22977">
        <w:trPr>
          <w:trHeight w:val="70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16765" w14:textId="24A708F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CC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84789" w14:textId="2BB574A4" w:rsidR="004526A8" w:rsidRPr="006D74FC" w:rsidRDefault="004526A8" w:rsidP="006D74FC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Customer Care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CABF" w14:textId="12EE2607" w:rsidR="004526A8" w:rsidRPr="006D6269" w:rsidRDefault="00CA5B11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4526A8" w:rsidRPr="00A502F5" w14:paraId="0125DD4A" w14:textId="4618F813" w:rsidTr="00803AA7">
        <w:trPr>
          <w:trHeight w:val="702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2A505" w14:textId="48563ED0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SQLs</w:t>
            </w:r>
            <w:proofErr w:type="spellEnd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7A19" w14:textId="0411770D" w:rsidR="004526A8" w:rsidRPr="00AC39AD" w:rsidRDefault="00D8570A" w:rsidP="00D8570A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migrationBefore</w:t>
            </w:r>
            <w:r w:rsidR="00823F69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Delivry.sql</w:t>
            </w:r>
            <w:proofErr w:type="spellEnd"/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BFF4" w14:textId="4332B397" w:rsidR="004526A8" w:rsidRPr="00E22ADB" w:rsidRDefault="00E15416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 w:themeColor="text1"/>
                <w:sz w:val="26"/>
                <w:szCs w:val="26"/>
                <w:lang w:val="fr-FR" w:eastAsia="fr-FR"/>
              </w:rPr>
              <w:t>NON</w:t>
            </w:r>
          </w:p>
        </w:tc>
      </w:tr>
      <w:tr w:rsidR="00A2506B" w:rsidRPr="00A502F5" w14:paraId="2E425A31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490E77" w14:textId="1AF6C29E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 w:rsidRPr="00A2506B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swagger.yaml</w:t>
            </w:r>
            <w:proofErr w:type="spellEnd"/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CB9FC" w14:textId="0908205A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</w:t>
            </w:r>
            <w:proofErr w:type="spellEnd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PSA API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A859" w14:textId="20D329CE" w:rsidR="00A2506B" w:rsidRPr="006D6269" w:rsidRDefault="00AB05ED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A96DAD" w:rsidRPr="00A502F5" w14:paraId="04111F32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857D3A" w14:textId="65973A73" w:rsidR="00A96DAD" w:rsidRPr="00A2506B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96D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opencellsoft.zip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A322E" w14:textId="77777777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Module font </w:t>
            </w:r>
            <w:proofErr w:type="spellStart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jaspers</w:t>
            </w:r>
            <w:proofErr w:type="spellEnd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, </w:t>
            </w:r>
          </w:p>
          <w:p w14:paraId="7A220B82" w14:textId="50F4A0A4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Procédure d’installation en dessous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7ABB" w14:textId="7614D55A" w:rsidR="00A96DAD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</w:tbl>
    <w:p w14:paraId="480F114D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517A439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F1D3CEC" w14:textId="1D53F7D6" w:rsidR="00D50999" w:rsidRPr="0052541E" w:rsidRDefault="000849A9" w:rsidP="00C072D0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lastRenderedPageBreak/>
        <w:t xml:space="preserve">ÉLÉMENTS </w:t>
      </w:r>
      <w:r w:rsidR="00C072D0" w:rsidRPr="0052541E">
        <w:rPr>
          <w:rFonts w:ascii="Noe Display" w:hAnsi="Noe Display"/>
        </w:rPr>
        <w:t>MIS À JOUR</w:t>
      </w:r>
      <w:r w:rsidR="00064BC0">
        <w:rPr>
          <w:rFonts w:ascii="Noe Display" w:hAnsi="Noe Display"/>
        </w:rPr>
        <w:t xml:space="preserve"> : </w:t>
      </w: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CE4B44" w:rsidRPr="00BA40B3" w14:paraId="28CF4C54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37789A96" w14:textId="6F5C4F4A" w:rsidR="00CE4B44" w:rsidRPr="00CE4B44" w:rsidRDefault="00C35A4D" w:rsidP="00CA1EA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C35A4D">
              <w:rPr>
                <w:rFonts w:ascii="Times New Roman" w:hAnsi="Times New Roman"/>
                <w:bCs w:val="0"/>
                <w:sz w:val="24"/>
                <w:lang w:val="fr-FR" w:eastAsia="fr-FR"/>
              </w:rPr>
              <w:t xml:space="preserve">#597 - Flux [F7] : Numéro de facture AC à mettre en place les </w:t>
            </w:r>
            <w:proofErr w:type="spellStart"/>
            <w:r w:rsidRPr="00C35A4D">
              <w:rPr>
                <w:rFonts w:ascii="Times New Roman" w:hAnsi="Times New Roman"/>
                <w:bCs w:val="0"/>
                <w:sz w:val="24"/>
                <w:lang w:val="fr-FR" w:eastAsia="fr-FR"/>
              </w:rPr>
              <w:t>CREs</w:t>
            </w:r>
            <w:proofErr w:type="spellEnd"/>
            <w:r w:rsidRPr="00C35A4D">
              <w:rPr>
                <w:rFonts w:ascii="Times New Roman" w:hAnsi="Times New Roman"/>
                <w:bCs w:val="0"/>
                <w:sz w:val="24"/>
                <w:lang w:val="fr-FR" w:eastAsia="fr-FR"/>
              </w:rPr>
              <w:t xml:space="preserve"> "AVBDM", "RESTM", "FACTM" &amp; "NFACTM"</w:t>
            </w:r>
          </w:p>
        </w:tc>
      </w:tr>
      <w:tr w:rsidR="00CA1EAC" w:rsidRPr="00BA40B3" w14:paraId="7A591905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7A1B09EF" w14:textId="00B6C018" w:rsidR="00CA1EAC" w:rsidRPr="00CA1EAC" w:rsidRDefault="00C35A4D" w:rsidP="00C35A4D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C35A4D">
              <w:rPr>
                <w:rFonts w:ascii="Times New Roman" w:hAnsi="Times New Roman"/>
                <w:bCs w:val="0"/>
                <w:sz w:val="24"/>
                <w:lang w:val="fr-FR" w:eastAsia="fr-FR"/>
              </w:rPr>
              <w:t xml:space="preserve">#600 - [PROD] Incident INCI09433355 - FR - incohérence </w:t>
            </w:r>
            <w:proofErr w:type="spellStart"/>
            <w:r w:rsidRPr="00C35A4D">
              <w:rPr>
                <w:rFonts w:ascii="Times New Roman" w:hAnsi="Times New Roman"/>
                <w:bCs w:val="0"/>
                <w:sz w:val="24"/>
                <w:lang w:val="fr-FR" w:eastAsia="fr-FR"/>
              </w:rPr>
              <w:t>reporting</w:t>
            </w:r>
            <w:proofErr w:type="spellEnd"/>
            <w:r w:rsidRPr="00C35A4D">
              <w:rPr>
                <w:rFonts w:ascii="Times New Roman" w:hAnsi="Times New Roman"/>
                <w:bCs w:val="0"/>
                <w:sz w:val="24"/>
                <w:lang w:val="fr-FR" w:eastAsia="fr-FR"/>
              </w:rPr>
              <w:t xml:space="preserve"> / facture</w:t>
            </w:r>
            <w:bookmarkStart w:id="0" w:name="_GoBack"/>
            <w:bookmarkEnd w:id="0"/>
          </w:p>
        </w:tc>
      </w:tr>
      <w:tr w:rsidR="00CA1EAC" w:rsidRPr="00BA40B3" w14:paraId="411AF39C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78466EF0" w14:textId="34030731" w:rsidR="00CA1EAC" w:rsidRPr="00CA1EAC" w:rsidRDefault="00CA1EAC" w:rsidP="00CA1EA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</w:p>
        </w:tc>
      </w:tr>
    </w:tbl>
    <w:p w14:paraId="495BA92E" w14:textId="40E2AB53" w:rsidR="007369ED" w:rsidRDefault="002B0A97" w:rsidP="002B0A97">
      <w:pPr>
        <w:pStyle w:val="Titre1"/>
      </w:pPr>
      <w:r>
        <w:t xml:space="preserve">Paramétrage </w:t>
      </w:r>
      <w:proofErr w:type="spellStart"/>
      <w:r>
        <w:t>FakeTime</w:t>
      </w:r>
      <w:proofErr w:type="spellEnd"/>
    </w:p>
    <w:p w14:paraId="52D371FB" w14:textId="60FDECE7" w:rsidR="002B0A97" w:rsidRDefault="005600B9" w:rsidP="002B0A97">
      <w:pPr>
        <w:pStyle w:val="Paragraph"/>
      </w:pPr>
      <w:r>
        <w:t xml:space="preserve">Dans le </w:t>
      </w:r>
      <w:proofErr w:type="spellStart"/>
      <w:r>
        <w:t>compoer</w:t>
      </w:r>
      <w:proofErr w:type="spellEnd"/>
      <w:r>
        <w:t>, ajo</w:t>
      </w:r>
      <w:r w:rsidR="007778F4">
        <w:t>uter la v</w:t>
      </w:r>
      <w:r>
        <w:t>ariable (Exemple +15 jours</w:t>
      </w:r>
      <w:proofErr w:type="gramStart"/>
      <w:r>
        <w:t>):</w:t>
      </w:r>
      <w:proofErr w:type="gramEnd"/>
    </w:p>
    <w:p w14:paraId="09A93CE3" w14:textId="77777777" w:rsidR="005600B9" w:rsidRPr="005600B9" w:rsidRDefault="005600B9" w:rsidP="005600B9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proofErr w:type="gramStart"/>
      <w:r w:rsidRPr="005600B9"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>FAKETIME:</w:t>
      </w:r>
      <w:proofErr w:type="gramEnd"/>
      <w:r w:rsidRPr="005600B9"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"+15d"</w:t>
      </w:r>
    </w:p>
    <w:p w14:paraId="7A90D792" w14:textId="77777777" w:rsidR="005600B9" w:rsidRDefault="005600B9" w:rsidP="002B0A97">
      <w:pPr>
        <w:pStyle w:val="Paragraph"/>
      </w:pPr>
    </w:p>
    <w:p w14:paraId="14C89A6E" w14:textId="77777777" w:rsidR="002B0A97" w:rsidRDefault="002B0A97" w:rsidP="002B0A97">
      <w:pPr>
        <w:pStyle w:val="Paragraph"/>
      </w:pPr>
    </w:p>
    <w:p w14:paraId="6ED9252E" w14:textId="77777777" w:rsidR="002B0A97" w:rsidRPr="002B0A97" w:rsidRDefault="002B0A97" w:rsidP="002B0A97">
      <w:pPr>
        <w:pStyle w:val="Paragraph"/>
      </w:pPr>
    </w:p>
    <w:p w14:paraId="39EB7928" w14:textId="3B85FEEE" w:rsidR="007369ED" w:rsidRPr="00944049" w:rsidRDefault="00E25B00" w:rsidP="00944049">
      <w:pPr>
        <w:pStyle w:val="Titre1"/>
      </w:pPr>
      <w:r>
        <w:t>Procédure d’installation du ‘font’</w:t>
      </w:r>
      <w:r w:rsidR="007357E7">
        <w:t xml:space="preserve"> (</w:t>
      </w:r>
      <w:r w:rsidR="007357E7" w:rsidRPr="007357E7">
        <w:t>opencellsoft.zip)</w:t>
      </w:r>
    </w:p>
    <w:p w14:paraId="50B306D9" w14:textId="2F174EAC" w:rsidR="007766E2" w:rsidRDefault="007766E2" w:rsidP="007766E2">
      <w:pPr>
        <w:tabs>
          <w:tab w:val="clear" w:pos="1418"/>
        </w:tabs>
        <w:suppressAutoHyphens w:val="0"/>
        <w:spacing w:after="0"/>
        <w:rPr>
          <w:rFonts w:ascii="Times New Roman" w:hAnsi="Times New Roman"/>
          <w:bCs w:val="0"/>
          <w:lang w:val="fr-FR" w:eastAsia="fr-FR"/>
        </w:rPr>
      </w:pP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Afin d'ajouter les polices de caractères, il faut monter un nouveau volume à l'image docker 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opencell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: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1.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Déc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ompresser et copier le module de font</w:t>
      </w:r>
      <w:r w:rsidRPr="00E25B00">
        <w:rPr>
          <w:rStyle w:val="apple-converted-space"/>
          <w:rFonts w:ascii="Helvetica Neue" w:hAnsi="Helvetica Neue"/>
          <w:b/>
          <w:color w:val="000000"/>
          <w:sz w:val="23"/>
          <w:szCs w:val="23"/>
          <w:shd w:val="clear" w:color="auto" w:fill="FFFFFF"/>
        </w:rPr>
        <w:t> </w:t>
      </w:r>
      <w:hyperlink r:id="rId11" w:history="1">
        <w:r w:rsidRPr="00E25B00">
          <w:rPr>
            <w:b/>
            <w:color w:val="000000"/>
            <w:shd w:val="clear" w:color="auto" w:fill="FFFFFF"/>
          </w:rPr>
          <w:t>opencellsoft.zip</w:t>
        </w:r>
      </w:hyperlink>
      <w:r w:rsidRPr="00E25B00">
        <w:rPr>
          <w:b/>
        </w:rPr>
        <w:t> 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par exemple dans le répertoire input-files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2. Modifier le fichier docker-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compose.yml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afin d'y inclure le nouveau module de fonts comme volume :</w:t>
      </w:r>
      <w:r>
        <w:rPr>
          <w:rFonts w:ascii="Helvetica Neue" w:hAnsi="Helvetica Neue"/>
          <w:color w:val="000000"/>
          <w:sz w:val="23"/>
          <w:szCs w:val="23"/>
        </w:rPr>
        <w:br/>
      </w:r>
    </w:p>
    <w:p w14:paraId="7F1A8553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</w:t>
      </w:r>
      <w:proofErr w:type="gramStart"/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>volumes:</w:t>
      </w:r>
      <w:proofErr w:type="gramEnd"/>
    </w:p>
    <w:p w14:paraId="3779C0D5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Fonts w:ascii="Courier" w:hAnsi="Courier"/>
          <w:color w:val="455464"/>
          <w:sz w:val="19"/>
          <w:szCs w:val="19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  - $PWD/input-files/opencellsoft:/opt/jboss/wildfly/modules/com/opencellsoft</w:t>
      </w:r>
    </w:p>
    <w:p w14:paraId="54E772A2" w14:textId="192613BD" w:rsidR="007766E2" w:rsidRDefault="007766E2" w:rsidP="007766E2">
      <w:pPr>
        <w:rPr>
          <w:rFonts w:ascii="Times New Roman" w:hAnsi="Times New Roman"/>
          <w:sz w:val="24"/>
        </w:rPr>
      </w:pP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3.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ppliquer la modification en 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re-créant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le container (docker-compose up -d)</w:t>
      </w:r>
    </w:p>
    <w:p w14:paraId="47075615" w14:textId="718EDB2D" w:rsidR="007369ED" w:rsidRDefault="007369ED" w:rsidP="007369ED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2AC6DC7E" w14:textId="4753138C" w:rsidR="00273E1A" w:rsidRDefault="00273E1A" w:rsidP="00273E1A">
      <w:pPr>
        <w:pStyle w:val="Titre1"/>
      </w:pPr>
      <w:r>
        <w:t>Procédure d’installation Opencell 6.</w:t>
      </w:r>
      <w:r w:rsidR="00F3638C">
        <w:t>5</w:t>
      </w:r>
      <w:r>
        <w:t>.</w:t>
      </w:r>
      <w:r w:rsidR="00F3638C">
        <w:t>0</w:t>
      </w:r>
    </w:p>
    <w:p w14:paraId="0E5CA1AB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1) Arrêt de tous les serveurs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  <w:t> </w:t>
      </w:r>
    </w:p>
    <w:p w14:paraId="370913E4" w14:textId="12B2DAF1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2) Sauvegarde de la base de données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</w:p>
    <w:p w14:paraId="724CD051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proofErr w:type="gram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docker</w:t>
      </w:r>
      <w:proofErr w:type="gram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exec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-ti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postgresql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pg_dump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--no-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owner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role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=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-d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Fp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-h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localhost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-U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&gt; backup-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opencell.sql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</w:p>
    <w:p w14:paraId="7285FD67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</w:pPr>
    </w:p>
    <w:p w14:paraId="07E0A000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3) Sauvegarde de la base de données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keycloak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sur le serveur et lancer la commande suivante pour obtenir un dump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nommé backup-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opencell.sql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de la base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: </w:t>
      </w:r>
    </w:p>
    <w:p w14:paraId="4F66DB1E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proofErr w:type="gram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docker</w:t>
      </w:r>
      <w:proofErr w:type="gram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exec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-ti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postgresql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pg_dump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--no-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owner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role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=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-d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keycloak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Fp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-h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localhost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-U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&gt; backup-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keycloak.sql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</w:p>
    <w:p w14:paraId="37F0F3CD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4)  Copier Fichier Opencell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War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dans le répertoire /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/input-files/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31C5DA83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5)  Redémarrage des services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216665DB" w14:textId="77777777" w:rsidR="00273E1A" w:rsidRPr="00273E1A" w:rsidRDefault="00273E1A" w:rsidP="00273E1A">
      <w:pPr>
        <w:pStyle w:val="Paragraph"/>
      </w:pPr>
    </w:p>
    <w:sectPr w:rsidR="00273E1A" w:rsidRPr="00273E1A">
      <w:headerReference w:type="default" r:id="rId12"/>
      <w:footerReference w:type="default" r:id="rId13"/>
      <w:pgSz w:w="12240" w:h="15840"/>
      <w:pgMar w:top="1440" w:right="1080" w:bottom="1440" w:left="1080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7B3F49" w14:textId="77777777" w:rsidR="00EA77A5" w:rsidRDefault="00EA77A5">
      <w:r>
        <w:separator/>
      </w:r>
    </w:p>
  </w:endnote>
  <w:endnote w:type="continuationSeparator" w:id="0">
    <w:p w14:paraId="1C4B55EC" w14:textId="77777777" w:rsidR="00EA77A5" w:rsidRDefault="00EA7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T Walsheim">
    <w:altName w:val="Athelas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LubalinGraph LT">
    <w:altName w:val="Kefa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Noe Display">
    <w:altName w:val="Athelas"/>
    <w:panose1 w:val="00000000000000000000"/>
    <w:charset w:val="00"/>
    <w:family w:val="roman"/>
    <w:notTrueType/>
    <w:pitch w:val="variable"/>
    <w:sig w:usb0="A000002F" w:usb1="40000072" w:usb2="00000000" w:usb3="00000000" w:csb0="00000093" w:csb1="00000000"/>
  </w:font>
  <w:font w:name="Athelas"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3888"/>
      <w:gridCol w:w="2160"/>
      <w:gridCol w:w="3888"/>
    </w:tblGrid>
    <w:tr w:rsidR="00945850" w:rsidRPr="00962919" w14:paraId="271F366E" w14:textId="77777777">
      <w:tc>
        <w:tcPr>
          <w:tcW w:w="3888" w:type="dxa"/>
        </w:tcPr>
        <w:p w14:paraId="52745ACC" w14:textId="0C0C92A4" w:rsidR="00945850" w:rsidRPr="00962919" w:rsidRDefault="00C072D0">
          <w:pPr>
            <w:tabs>
              <w:tab w:val="clear" w:pos="1418"/>
            </w:tabs>
            <w:spacing w:before="80" w:after="0"/>
            <w:rPr>
              <w:sz w:val="16"/>
              <w:szCs w:val="16"/>
              <w:lang w:val="en-CA"/>
            </w:rPr>
          </w:pPr>
          <w:r>
            <w:rPr>
              <w:sz w:val="16"/>
              <w:szCs w:val="16"/>
              <w:lang w:val="en-CA"/>
            </w:rPr>
            <w:t>DELIVERY NOTE</w:t>
          </w:r>
          <w:r w:rsidR="00945850">
            <w:rPr>
              <w:sz w:val="16"/>
              <w:szCs w:val="16"/>
              <w:lang w:val="en-CA"/>
            </w:rPr>
            <w:t xml:space="preserve"> - PROJE</w:t>
          </w:r>
          <w:r>
            <w:rPr>
              <w:sz w:val="16"/>
              <w:szCs w:val="16"/>
              <w:lang w:val="en-CA"/>
            </w:rPr>
            <w:t>C</w:t>
          </w:r>
          <w:r w:rsidR="00945850">
            <w:rPr>
              <w:sz w:val="16"/>
              <w:szCs w:val="16"/>
              <w:lang w:val="en-CA"/>
            </w:rPr>
            <w:t>T</w:t>
          </w:r>
        </w:p>
      </w:tc>
      <w:tc>
        <w:tcPr>
          <w:tcW w:w="2160" w:type="dxa"/>
        </w:tcPr>
        <w:p w14:paraId="54CC34BA" w14:textId="2D572E03" w:rsidR="00945850" w:rsidRPr="00962919" w:rsidRDefault="00945850" w:rsidP="000E6F41">
          <w:pPr>
            <w:tabs>
              <w:tab w:val="clear" w:pos="1418"/>
            </w:tabs>
            <w:spacing w:before="60" w:after="0"/>
            <w:jc w:val="center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Page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PAGE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C35A4D">
            <w:rPr>
              <w:noProof/>
              <w:sz w:val="16"/>
              <w:szCs w:val="16"/>
              <w:lang w:val="en-CA"/>
            </w:rPr>
            <w:t>2</w:t>
          </w:r>
          <w:r w:rsidRPr="00962919">
            <w:rPr>
              <w:sz w:val="16"/>
              <w:szCs w:val="16"/>
              <w:lang w:val="en-CA"/>
            </w:rPr>
            <w:fldChar w:fldCharType="end"/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>
            <w:rPr>
              <w:sz w:val="16"/>
              <w:szCs w:val="16"/>
              <w:lang w:val="en-CA"/>
            </w:rPr>
            <w:t>/</w:t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NUMPAGES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C35A4D">
            <w:rPr>
              <w:noProof/>
              <w:sz w:val="16"/>
              <w:szCs w:val="16"/>
              <w:lang w:val="en-CA"/>
            </w:rPr>
            <w:t>3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  <w:tc>
        <w:tcPr>
          <w:tcW w:w="3888" w:type="dxa"/>
        </w:tcPr>
        <w:p w14:paraId="390F9DA3" w14:textId="772600D9" w:rsidR="00945850" w:rsidRPr="00962919" w:rsidRDefault="00945850">
          <w:pPr>
            <w:tabs>
              <w:tab w:val="clear" w:pos="1418"/>
            </w:tabs>
            <w:spacing w:before="80" w:after="0"/>
            <w:jc w:val="right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Version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DOCPROPERTY "Version"  \* MERGEFORMAT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6A69DA">
            <w:rPr>
              <w:sz w:val="16"/>
              <w:szCs w:val="16"/>
              <w:lang w:val="en-CA"/>
            </w:rPr>
            <w:t>1.0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</w:tr>
  </w:tbl>
  <w:p w14:paraId="7377E6FC" w14:textId="77777777" w:rsidR="00945850" w:rsidRDefault="00945850">
    <w:pPr>
      <w:tabs>
        <w:tab w:val="clear" w:pos="1418"/>
      </w:tabs>
      <w:spacing w:after="0"/>
      <w:rPr>
        <w:lang w:val="en-CA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C34872" w14:textId="77777777" w:rsidR="00EA77A5" w:rsidRDefault="00EA77A5">
      <w:r>
        <w:separator/>
      </w:r>
    </w:p>
  </w:footnote>
  <w:footnote w:type="continuationSeparator" w:id="0">
    <w:p w14:paraId="7E199131" w14:textId="77777777" w:rsidR="00EA77A5" w:rsidRDefault="00EA77A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F7626" w14:textId="77777777" w:rsidR="00945850" w:rsidRDefault="00945850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  <w:r>
      <w:rPr>
        <w:b w:val="0"/>
        <w:bCs w:val="0"/>
        <w:noProof/>
        <w:lang w:val="fr-FR" w:eastAsia="fr-FR"/>
      </w:rPr>
      <w:drawing>
        <wp:inline distT="0" distB="0" distL="0" distR="0" wp14:anchorId="27FD73CE" wp14:editId="415061DB">
          <wp:extent cx="2095500" cy="323354"/>
          <wp:effectExtent l="0" t="0" r="0" b="63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opencell-V07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39723" cy="330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D4878A" w14:textId="77777777" w:rsidR="00D0573D" w:rsidRDefault="00D0573D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4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FA14A5"/>
    <w:multiLevelType w:val="hybridMultilevel"/>
    <w:tmpl w:val="3DEC02A2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D267B8"/>
    <w:multiLevelType w:val="singleLevel"/>
    <w:tmpl w:val="D0BC746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D1B63FA"/>
    <w:multiLevelType w:val="hybridMultilevel"/>
    <w:tmpl w:val="680E74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CA04F6"/>
    <w:multiLevelType w:val="hybridMultilevel"/>
    <w:tmpl w:val="E5F8F998"/>
    <w:lvl w:ilvl="0" w:tplc="040C000F">
      <w:start w:val="1"/>
      <w:numFmt w:val="decimal"/>
      <w:lvlText w:val="%1."/>
      <w:lvlJc w:val="left"/>
      <w:pPr>
        <w:ind w:left="928" w:hanging="360"/>
      </w:p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C2B5B5F"/>
    <w:multiLevelType w:val="hybridMultilevel"/>
    <w:tmpl w:val="4F6EB4DA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5818B8"/>
    <w:multiLevelType w:val="hybridMultilevel"/>
    <w:tmpl w:val="FA682838"/>
    <w:lvl w:ilvl="0" w:tplc="811222F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3D4173"/>
    <w:multiLevelType w:val="singleLevel"/>
    <w:tmpl w:val="5532D05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8">
    <w:nsid w:val="330E6A2A"/>
    <w:multiLevelType w:val="hybridMultilevel"/>
    <w:tmpl w:val="F8602874"/>
    <w:lvl w:ilvl="0" w:tplc="8FEAAF7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37405110"/>
    <w:multiLevelType w:val="hybridMultilevel"/>
    <w:tmpl w:val="30B60FD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9D3D52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1">
    <w:nsid w:val="3EBF6AE8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851" w:hanging="360"/>
      </w:pPr>
    </w:lvl>
    <w:lvl w:ilvl="1" w:tplc="040C0019" w:tentative="1">
      <w:start w:val="1"/>
      <w:numFmt w:val="lowerLetter"/>
      <w:lvlText w:val="%2."/>
      <w:lvlJc w:val="left"/>
      <w:pPr>
        <w:ind w:left="1571" w:hanging="360"/>
      </w:pPr>
    </w:lvl>
    <w:lvl w:ilvl="2" w:tplc="040C001B" w:tentative="1">
      <w:start w:val="1"/>
      <w:numFmt w:val="lowerRoman"/>
      <w:lvlText w:val="%3."/>
      <w:lvlJc w:val="right"/>
      <w:pPr>
        <w:ind w:left="2291" w:hanging="180"/>
      </w:pPr>
    </w:lvl>
    <w:lvl w:ilvl="3" w:tplc="040C000F" w:tentative="1">
      <w:start w:val="1"/>
      <w:numFmt w:val="decimal"/>
      <w:lvlText w:val="%4."/>
      <w:lvlJc w:val="left"/>
      <w:pPr>
        <w:ind w:left="3011" w:hanging="360"/>
      </w:pPr>
    </w:lvl>
    <w:lvl w:ilvl="4" w:tplc="040C0019" w:tentative="1">
      <w:start w:val="1"/>
      <w:numFmt w:val="lowerLetter"/>
      <w:lvlText w:val="%5."/>
      <w:lvlJc w:val="left"/>
      <w:pPr>
        <w:ind w:left="3731" w:hanging="360"/>
      </w:pPr>
    </w:lvl>
    <w:lvl w:ilvl="5" w:tplc="040C001B" w:tentative="1">
      <w:start w:val="1"/>
      <w:numFmt w:val="lowerRoman"/>
      <w:lvlText w:val="%6."/>
      <w:lvlJc w:val="right"/>
      <w:pPr>
        <w:ind w:left="4451" w:hanging="180"/>
      </w:pPr>
    </w:lvl>
    <w:lvl w:ilvl="6" w:tplc="040C000F" w:tentative="1">
      <w:start w:val="1"/>
      <w:numFmt w:val="decimal"/>
      <w:lvlText w:val="%7."/>
      <w:lvlJc w:val="left"/>
      <w:pPr>
        <w:ind w:left="5171" w:hanging="360"/>
      </w:pPr>
    </w:lvl>
    <w:lvl w:ilvl="7" w:tplc="040C0019" w:tentative="1">
      <w:start w:val="1"/>
      <w:numFmt w:val="lowerLetter"/>
      <w:lvlText w:val="%8."/>
      <w:lvlJc w:val="left"/>
      <w:pPr>
        <w:ind w:left="5891" w:hanging="360"/>
      </w:pPr>
    </w:lvl>
    <w:lvl w:ilvl="8" w:tplc="040C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2">
    <w:nsid w:val="443C02FC"/>
    <w:multiLevelType w:val="hybridMultilevel"/>
    <w:tmpl w:val="30FEE5E8"/>
    <w:lvl w:ilvl="0" w:tplc="71E02AB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6B281E"/>
    <w:multiLevelType w:val="hybridMultilevel"/>
    <w:tmpl w:val="17E2BE62"/>
    <w:lvl w:ilvl="0" w:tplc="040C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D9A63F6"/>
    <w:multiLevelType w:val="hybridMultilevel"/>
    <w:tmpl w:val="FE8A8A58"/>
    <w:lvl w:ilvl="0" w:tplc="D2ACCEB2">
      <w:numFmt w:val="bullet"/>
      <w:lvlText w:val="-"/>
      <w:lvlJc w:val="left"/>
      <w:pPr>
        <w:ind w:left="1211" w:hanging="360"/>
      </w:pPr>
      <w:rPr>
        <w:rFonts w:ascii="GT Walsheim" w:eastAsia="Times New Roman" w:hAnsi="GT Walsheim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>
    <w:nsid w:val="576759FF"/>
    <w:multiLevelType w:val="multilevel"/>
    <w:tmpl w:val="424E38B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5D793854"/>
    <w:multiLevelType w:val="hybridMultilevel"/>
    <w:tmpl w:val="B98E2876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6275C6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8">
    <w:nsid w:val="6EB02465"/>
    <w:multiLevelType w:val="hybridMultilevel"/>
    <w:tmpl w:val="BE5C54F6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0B0D82"/>
    <w:multiLevelType w:val="hybridMultilevel"/>
    <w:tmpl w:val="3D3486A8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BF33DB"/>
    <w:multiLevelType w:val="hybridMultilevel"/>
    <w:tmpl w:val="92A659B8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6FEAB8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0B6292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E3026C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4A637C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2FA5AE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788E7F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68A165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28C99A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5"/>
  </w:num>
  <w:num w:numId="2">
    <w:abstractNumId w:val="7"/>
  </w:num>
  <w:num w:numId="3">
    <w:abstractNumId w:val="2"/>
  </w:num>
  <w:num w:numId="4">
    <w:abstractNumId w:val="20"/>
  </w:num>
  <w:num w:numId="5">
    <w:abstractNumId w:val="6"/>
  </w:num>
  <w:num w:numId="6">
    <w:abstractNumId w:val="12"/>
  </w:num>
  <w:num w:numId="7">
    <w:abstractNumId w:val="9"/>
  </w:num>
  <w:num w:numId="8">
    <w:abstractNumId w:val="19"/>
  </w:num>
  <w:num w:numId="9">
    <w:abstractNumId w:val="1"/>
  </w:num>
  <w:num w:numId="10">
    <w:abstractNumId w:val="16"/>
  </w:num>
  <w:num w:numId="11">
    <w:abstractNumId w:val="3"/>
  </w:num>
  <w:num w:numId="12">
    <w:abstractNumId w:val="8"/>
  </w:num>
  <w:num w:numId="13">
    <w:abstractNumId w:val="10"/>
  </w:num>
  <w:num w:numId="14">
    <w:abstractNumId w:val="17"/>
  </w:num>
  <w:num w:numId="15">
    <w:abstractNumId w:val="4"/>
  </w:num>
  <w:num w:numId="16">
    <w:abstractNumId w:val="11"/>
  </w:num>
  <w:num w:numId="17">
    <w:abstractNumId w:val="14"/>
  </w:num>
  <w:num w:numId="18">
    <w:abstractNumId w:val="18"/>
  </w:num>
  <w:num w:numId="19">
    <w:abstractNumId w:val="5"/>
  </w:num>
  <w:num w:numId="20">
    <w:abstractNumId w:val="13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241"/>
    <w:rsid w:val="00000064"/>
    <w:rsid w:val="000007E1"/>
    <w:rsid w:val="000041F2"/>
    <w:rsid w:val="000066B5"/>
    <w:rsid w:val="00007488"/>
    <w:rsid w:val="00017A56"/>
    <w:rsid w:val="000205F6"/>
    <w:rsid w:val="000214AB"/>
    <w:rsid w:val="0002223D"/>
    <w:rsid w:val="0002339D"/>
    <w:rsid w:val="0002499D"/>
    <w:rsid w:val="00024F9B"/>
    <w:rsid w:val="000257BE"/>
    <w:rsid w:val="00027657"/>
    <w:rsid w:val="00027DBD"/>
    <w:rsid w:val="00030144"/>
    <w:rsid w:val="000304EB"/>
    <w:rsid w:val="00030BE3"/>
    <w:rsid w:val="00031AE7"/>
    <w:rsid w:val="00032B7A"/>
    <w:rsid w:val="00032D01"/>
    <w:rsid w:val="0003323E"/>
    <w:rsid w:val="00033775"/>
    <w:rsid w:val="000350E4"/>
    <w:rsid w:val="000373A0"/>
    <w:rsid w:val="00037899"/>
    <w:rsid w:val="000405B7"/>
    <w:rsid w:val="00042683"/>
    <w:rsid w:val="0004562A"/>
    <w:rsid w:val="00046BF6"/>
    <w:rsid w:val="000474A0"/>
    <w:rsid w:val="00047779"/>
    <w:rsid w:val="00047CD3"/>
    <w:rsid w:val="0005225C"/>
    <w:rsid w:val="000531AA"/>
    <w:rsid w:val="000549F8"/>
    <w:rsid w:val="00054F2D"/>
    <w:rsid w:val="00056810"/>
    <w:rsid w:val="00056B60"/>
    <w:rsid w:val="000600B7"/>
    <w:rsid w:val="000602F6"/>
    <w:rsid w:val="00060342"/>
    <w:rsid w:val="000631AF"/>
    <w:rsid w:val="000632CF"/>
    <w:rsid w:val="000633AF"/>
    <w:rsid w:val="00064BC0"/>
    <w:rsid w:val="00064D09"/>
    <w:rsid w:val="00065B3F"/>
    <w:rsid w:val="00067CE4"/>
    <w:rsid w:val="00070171"/>
    <w:rsid w:val="000714E3"/>
    <w:rsid w:val="000728D0"/>
    <w:rsid w:val="00072B65"/>
    <w:rsid w:val="00072FAD"/>
    <w:rsid w:val="00073D12"/>
    <w:rsid w:val="000755C2"/>
    <w:rsid w:val="00076583"/>
    <w:rsid w:val="000779BE"/>
    <w:rsid w:val="00080850"/>
    <w:rsid w:val="00081533"/>
    <w:rsid w:val="0008180E"/>
    <w:rsid w:val="000824CF"/>
    <w:rsid w:val="00082A90"/>
    <w:rsid w:val="00082ED4"/>
    <w:rsid w:val="0008439C"/>
    <w:rsid w:val="00084561"/>
    <w:rsid w:val="000849A9"/>
    <w:rsid w:val="00084F22"/>
    <w:rsid w:val="00085EC6"/>
    <w:rsid w:val="00086201"/>
    <w:rsid w:val="000901FC"/>
    <w:rsid w:val="00090D04"/>
    <w:rsid w:val="00091FB5"/>
    <w:rsid w:val="00093C3C"/>
    <w:rsid w:val="00094821"/>
    <w:rsid w:val="00097A8D"/>
    <w:rsid w:val="00097FF2"/>
    <w:rsid w:val="000A0081"/>
    <w:rsid w:val="000A2638"/>
    <w:rsid w:val="000A417D"/>
    <w:rsid w:val="000A5E7D"/>
    <w:rsid w:val="000B2A25"/>
    <w:rsid w:val="000B30A0"/>
    <w:rsid w:val="000B343C"/>
    <w:rsid w:val="000B37FD"/>
    <w:rsid w:val="000B4B9E"/>
    <w:rsid w:val="000B5019"/>
    <w:rsid w:val="000B6396"/>
    <w:rsid w:val="000B6A08"/>
    <w:rsid w:val="000B744C"/>
    <w:rsid w:val="000C05BB"/>
    <w:rsid w:val="000C1E16"/>
    <w:rsid w:val="000C277B"/>
    <w:rsid w:val="000C307C"/>
    <w:rsid w:val="000C4C00"/>
    <w:rsid w:val="000C5521"/>
    <w:rsid w:val="000C5D5A"/>
    <w:rsid w:val="000C610E"/>
    <w:rsid w:val="000C7911"/>
    <w:rsid w:val="000D0BD9"/>
    <w:rsid w:val="000D1BE4"/>
    <w:rsid w:val="000D3E7A"/>
    <w:rsid w:val="000D5871"/>
    <w:rsid w:val="000D6189"/>
    <w:rsid w:val="000D6596"/>
    <w:rsid w:val="000D740A"/>
    <w:rsid w:val="000D7643"/>
    <w:rsid w:val="000D7C33"/>
    <w:rsid w:val="000D7DBC"/>
    <w:rsid w:val="000E0AA1"/>
    <w:rsid w:val="000E1417"/>
    <w:rsid w:val="000E26B8"/>
    <w:rsid w:val="000E2898"/>
    <w:rsid w:val="000E2C4D"/>
    <w:rsid w:val="000E2F53"/>
    <w:rsid w:val="000E3147"/>
    <w:rsid w:val="000E3605"/>
    <w:rsid w:val="000E4073"/>
    <w:rsid w:val="000E4BAD"/>
    <w:rsid w:val="000E56CA"/>
    <w:rsid w:val="000E6F41"/>
    <w:rsid w:val="000F0212"/>
    <w:rsid w:val="000F2473"/>
    <w:rsid w:val="000F3359"/>
    <w:rsid w:val="000F459E"/>
    <w:rsid w:val="000F4D95"/>
    <w:rsid w:val="000F6985"/>
    <w:rsid w:val="000F7205"/>
    <w:rsid w:val="00100594"/>
    <w:rsid w:val="001013B6"/>
    <w:rsid w:val="00105353"/>
    <w:rsid w:val="0010624B"/>
    <w:rsid w:val="001072F4"/>
    <w:rsid w:val="00107620"/>
    <w:rsid w:val="00107753"/>
    <w:rsid w:val="00110FCF"/>
    <w:rsid w:val="00111480"/>
    <w:rsid w:val="00111EA4"/>
    <w:rsid w:val="00113120"/>
    <w:rsid w:val="00115ABA"/>
    <w:rsid w:val="0011631B"/>
    <w:rsid w:val="00116B5A"/>
    <w:rsid w:val="00120244"/>
    <w:rsid w:val="001207F8"/>
    <w:rsid w:val="001210CF"/>
    <w:rsid w:val="001235AF"/>
    <w:rsid w:val="00123835"/>
    <w:rsid w:val="00123FED"/>
    <w:rsid w:val="00124453"/>
    <w:rsid w:val="00126091"/>
    <w:rsid w:val="001267AA"/>
    <w:rsid w:val="0012753A"/>
    <w:rsid w:val="001300FA"/>
    <w:rsid w:val="00132373"/>
    <w:rsid w:val="0013341B"/>
    <w:rsid w:val="00134976"/>
    <w:rsid w:val="0013535F"/>
    <w:rsid w:val="00135363"/>
    <w:rsid w:val="0013580B"/>
    <w:rsid w:val="00136028"/>
    <w:rsid w:val="0014360E"/>
    <w:rsid w:val="00143808"/>
    <w:rsid w:val="00143FBB"/>
    <w:rsid w:val="001444B0"/>
    <w:rsid w:val="00144882"/>
    <w:rsid w:val="00145BAD"/>
    <w:rsid w:val="00145EB9"/>
    <w:rsid w:val="00147459"/>
    <w:rsid w:val="00150FC5"/>
    <w:rsid w:val="00151A9F"/>
    <w:rsid w:val="00152793"/>
    <w:rsid w:val="00153BCA"/>
    <w:rsid w:val="001543A5"/>
    <w:rsid w:val="00156B88"/>
    <w:rsid w:val="00157776"/>
    <w:rsid w:val="00160116"/>
    <w:rsid w:val="00160496"/>
    <w:rsid w:val="00160BEE"/>
    <w:rsid w:val="00161195"/>
    <w:rsid w:val="00161A83"/>
    <w:rsid w:val="00163084"/>
    <w:rsid w:val="001655C7"/>
    <w:rsid w:val="00165C44"/>
    <w:rsid w:val="0016788E"/>
    <w:rsid w:val="00170D37"/>
    <w:rsid w:val="00171805"/>
    <w:rsid w:val="00171B00"/>
    <w:rsid w:val="00172785"/>
    <w:rsid w:val="001728AA"/>
    <w:rsid w:val="001730AE"/>
    <w:rsid w:val="0017384F"/>
    <w:rsid w:val="00173C9A"/>
    <w:rsid w:val="001744AF"/>
    <w:rsid w:val="001745AA"/>
    <w:rsid w:val="0017578E"/>
    <w:rsid w:val="001762E0"/>
    <w:rsid w:val="0018176B"/>
    <w:rsid w:val="00181F85"/>
    <w:rsid w:val="0018279A"/>
    <w:rsid w:val="00182F96"/>
    <w:rsid w:val="00183C5C"/>
    <w:rsid w:val="00184BB4"/>
    <w:rsid w:val="0018674F"/>
    <w:rsid w:val="00187F89"/>
    <w:rsid w:val="00190D14"/>
    <w:rsid w:val="00191510"/>
    <w:rsid w:val="00192977"/>
    <w:rsid w:val="00192CBC"/>
    <w:rsid w:val="00194B18"/>
    <w:rsid w:val="00194BC7"/>
    <w:rsid w:val="001966D4"/>
    <w:rsid w:val="001967F4"/>
    <w:rsid w:val="001A0769"/>
    <w:rsid w:val="001A0D33"/>
    <w:rsid w:val="001A0E38"/>
    <w:rsid w:val="001A2B28"/>
    <w:rsid w:val="001A2E36"/>
    <w:rsid w:val="001A3666"/>
    <w:rsid w:val="001A3E4E"/>
    <w:rsid w:val="001A4FB6"/>
    <w:rsid w:val="001A644E"/>
    <w:rsid w:val="001A698C"/>
    <w:rsid w:val="001A6F8D"/>
    <w:rsid w:val="001B1ED9"/>
    <w:rsid w:val="001B2294"/>
    <w:rsid w:val="001B27DE"/>
    <w:rsid w:val="001B34FE"/>
    <w:rsid w:val="001B4BBC"/>
    <w:rsid w:val="001B65D1"/>
    <w:rsid w:val="001C1540"/>
    <w:rsid w:val="001C3529"/>
    <w:rsid w:val="001C3F01"/>
    <w:rsid w:val="001C5E3C"/>
    <w:rsid w:val="001C5E8C"/>
    <w:rsid w:val="001C5FBB"/>
    <w:rsid w:val="001C6863"/>
    <w:rsid w:val="001D1952"/>
    <w:rsid w:val="001D45D8"/>
    <w:rsid w:val="001D7F67"/>
    <w:rsid w:val="001E2B6C"/>
    <w:rsid w:val="001E2F5D"/>
    <w:rsid w:val="001E4654"/>
    <w:rsid w:val="001E62BD"/>
    <w:rsid w:val="001E72F1"/>
    <w:rsid w:val="001E790D"/>
    <w:rsid w:val="001E7960"/>
    <w:rsid w:val="001E7F00"/>
    <w:rsid w:val="001F0C0C"/>
    <w:rsid w:val="001F1446"/>
    <w:rsid w:val="001F2426"/>
    <w:rsid w:val="001F2E5A"/>
    <w:rsid w:val="001F3FA5"/>
    <w:rsid w:val="001F3FBC"/>
    <w:rsid w:val="001F41B7"/>
    <w:rsid w:val="001F57F8"/>
    <w:rsid w:val="001F582A"/>
    <w:rsid w:val="001F5A12"/>
    <w:rsid w:val="001F6168"/>
    <w:rsid w:val="001F70D7"/>
    <w:rsid w:val="002012D3"/>
    <w:rsid w:val="00202537"/>
    <w:rsid w:val="002026C5"/>
    <w:rsid w:val="00204922"/>
    <w:rsid w:val="00204A11"/>
    <w:rsid w:val="00205B85"/>
    <w:rsid w:val="00206449"/>
    <w:rsid w:val="002071DD"/>
    <w:rsid w:val="0020773D"/>
    <w:rsid w:val="002105C9"/>
    <w:rsid w:val="002111DB"/>
    <w:rsid w:val="0021254A"/>
    <w:rsid w:val="00213E93"/>
    <w:rsid w:val="00214128"/>
    <w:rsid w:val="0021438A"/>
    <w:rsid w:val="00214748"/>
    <w:rsid w:val="00214E6B"/>
    <w:rsid w:val="00214F24"/>
    <w:rsid w:val="00215E6C"/>
    <w:rsid w:val="00217B37"/>
    <w:rsid w:val="002206DD"/>
    <w:rsid w:val="0022297B"/>
    <w:rsid w:val="00223563"/>
    <w:rsid w:val="002246FA"/>
    <w:rsid w:val="00230F21"/>
    <w:rsid w:val="00235B32"/>
    <w:rsid w:val="0023694D"/>
    <w:rsid w:val="00236A0D"/>
    <w:rsid w:val="00237C53"/>
    <w:rsid w:val="002401DB"/>
    <w:rsid w:val="00240DF9"/>
    <w:rsid w:val="00242276"/>
    <w:rsid w:val="00242F5F"/>
    <w:rsid w:val="002435D2"/>
    <w:rsid w:val="002435FA"/>
    <w:rsid w:val="00245807"/>
    <w:rsid w:val="002478DC"/>
    <w:rsid w:val="00250847"/>
    <w:rsid w:val="002515E2"/>
    <w:rsid w:val="00251604"/>
    <w:rsid w:val="00253A9B"/>
    <w:rsid w:val="00253C57"/>
    <w:rsid w:val="00254310"/>
    <w:rsid w:val="002554E4"/>
    <w:rsid w:val="00255A9C"/>
    <w:rsid w:val="00256FC9"/>
    <w:rsid w:val="00257CAB"/>
    <w:rsid w:val="002612E2"/>
    <w:rsid w:val="002626FE"/>
    <w:rsid w:val="0026493E"/>
    <w:rsid w:val="00265CCB"/>
    <w:rsid w:val="002663C4"/>
    <w:rsid w:val="002666E0"/>
    <w:rsid w:val="00266FDE"/>
    <w:rsid w:val="002671DC"/>
    <w:rsid w:val="00270D1E"/>
    <w:rsid w:val="00271BEC"/>
    <w:rsid w:val="00273E1A"/>
    <w:rsid w:val="0027539D"/>
    <w:rsid w:val="00275438"/>
    <w:rsid w:val="0027615C"/>
    <w:rsid w:val="002775E9"/>
    <w:rsid w:val="002805AB"/>
    <w:rsid w:val="00280631"/>
    <w:rsid w:val="00282704"/>
    <w:rsid w:val="002839A6"/>
    <w:rsid w:val="00283E1E"/>
    <w:rsid w:val="00283E90"/>
    <w:rsid w:val="00284EA8"/>
    <w:rsid w:val="00286AC8"/>
    <w:rsid w:val="00286DAF"/>
    <w:rsid w:val="00290AAD"/>
    <w:rsid w:val="00291B43"/>
    <w:rsid w:val="00292202"/>
    <w:rsid w:val="00293C55"/>
    <w:rsid w:val="00294271"/>
    <w:rsid w:val="00295047"/>
    <w:rsid w:val="00296AFC"/>
    <w:rsid w:val="002976C4"/>
    <w:rsid w:val="00297E6C"/>
    <w:rsid w:val="00297E70"/>
    <w:rsid w:val="002A07F4"/>
    <w:rsid w:val="002A15CF"/>
    <w:rsid w:val="002A2165"/>
    <w:rsid w:val="002A5725"/>
    <w:rsid w:val="002A7DAF"/>
    <w:rsid w:val="002B0A97"/>
    <w:rsid w:val="002B1E9A"/>
    <w:rsid w:val="002B251D"/>
    <w:rsid w:val="002B5626"/>
    <w:rsid w:val="002B5F72"/>
    <w:rsid w:val="002B60C8"/>
    <w:rsid w:val="002B7B8D"/>
    <w:rsid w:val="002C0671"/>
    <w:rsid w:val="002C158E"/>
    <w:rsid w:val="002C1B17"/>
    <w:rsid w:val="002C1E19"/>
    <w:rsid w:val="002C28D5"/>
    <w:rsid w:val="002C29E4"/>
    <w:rsid w:val="002C44D8"/>
    <w:rsid w:val="002C4B76"/>
    <w:rsid w:val="002C5010"/>
    <w:rsid w:val="002C5029"/>
    <w:rsid w:val="002C56AC"/>
    <w:rsid w:val="002C57A2"/>
    <w:rsid w:val="002C7D74"/>
    <w:rsid w:val="002D1C26"/>
    <w:rsid w:val="002D21C2"/>
    <w:rsid w:val="002D2372"/>
    <w:rsid w:val="002D2499"/>
    <w:rsid w:val="002D25DC"/>
    <w:rsid w:val="002D3585"/>
    <w:rsid w:val="002E01DB"/>
    <w:rsid w:val="002E02DE"/>
    <w:rsid w:val="002E0DD7"/>
    <w:rsid w:val="002E185C"/>
    <w:rsid w:val="002E1C6F"/>
    <w:rsid w:val="002E2386"/>
    <w:rsid w:val="002E3289"/>
    <w:rsid w:val="002E405C"/>
    <w:rsid w:val="002E4863"/>
    <w:rsid w:val="002E4E8A"/>
    <w:rsid w:val="002E5D44"/>
    <w:rsid w:val="002E7BDC"/>
    <w:rsid w:val="002F0333"/>
    <w:rsid w:val="002F0C09"/>
    <w:rsid w:val="002F1468"/>
    <w:rsid w:val="002F298B"/>
    <w:rsid w:val="002F2A9D"/>
    <w:rsid w:val="002F48A6"/>
    <w:rsid w:val="002F50AA"/>
    <w:rsid w:val="002F5DC3"/>
    <w:rsid w:val="002F6F69"/>
    <w:rsid w:val="0030086C"/>
    <w:rsid w:val="003022FB"/>
    <w:rsid w:val="0030594C"/>
    <w:rsid w:val="0030785A"/>
    <w:rsid w:val="00310893"/>
    <w:rsid w:val="00310979"/>
    <w:rsid w:val="0031137D"/>
    <w:rsid w:val="0031262A"/>
    <w:rsid w:val="003131B6"/>
    <w:rsid w:val="003157AF"/>
    <w:rsid w:val="0031617F"/>
    <w:rsid w:val="0031640C"/>
    <w:rsid w:val="00317D24"/>
    <w:rsid w:val="00320C62"/>
    <w:rsid w:val="0032119C"/>
    <w:rsid w:val="00322327"/>
    <w:rsid w:val="00322376"/>
    <w:rsid w:val="003229D1"/>
    <w:rsid w:val="003234DC"/>
    <w:rsid w:val="00323C9C"/>
    <w:rsid w:val="003279E3"/>
    <w:rsid w:val="0033247F"/>
    <w:rsid w:val="00332734"/>
    <w:rsid w:val="003331F4"/>
    <w:rsid w:val="00334E24"/>
    <w:rsid w:val="0033580F"/>
    <w:rsid w:val="0033679C"/>
    <w:rsid w:val="00337BA5"/>
    <w:rsid w:val="003403D5"/>
    <w:rsid w:val="0034228C"/>
    <w:rsid w:val="0034290D"/>
    <w:rsid w:val="00343F92"/>
    <w:rsid w:val="00344377"/>
    <w:rsid w:val="003477EB"/>
    <w:rsid w:val="00347999"/>
    <w:rsid w:val="00350178"/>
    <w:rsid w:val="00350ABC"/>
    <w:rsid w:val="00351AE6"/>
    <w:rsid w:val="00353610"/>
    <w:rsid w:val="00355802"/>
    <w:rsid w:val="00356AB1"/>
    <w:rsid w:val="0035745C"/>
    <w:rsid w:val="00357963"/>
    <w:rsid w:val="0036147A"/>
    <w:rsid w:val="00361AC2"/>
    <w:rsid w:val="00361B0D"/>
    <w:rsid w:val="00361BCB"/>
    <w:rsid w:val="00362931"/>
    <w:rsid w:val="0036301E"/>
    <w:rsid w:val="00363152"/>
    <w:rsid w:val="0036342A"/>
    <w:rsid w:val="00363BA7"/>
    <w:rsid w:val="00363DD5"/>
    <w:rsid w:val="00364304"/>
    <w:rsid w:val="003657B8"/>
    <w:rsid w:val="003662B7"/>
    <w:rsid w:val="0037040D"/>
    <w:rsid w:val="00371055"/>
    <w:rsid w:val="003730E7"/>
    <w:rsid w:val="00374BA4"/>
    <w:rsid w:val="00374C5E"/>
    <w:rsid w:val="003753C8"/>
    <w:rsid w:val="00377784"/>
    <w:rsid w:val="00381DD1"/>
    <w:rsid w:val="003838AF"/>
    <w:rsid w:val="0038550D"/>
    <w:rsid w:val="0038657B"/>
    <w:rsid w:val="003868CB"/>
    <w:rsid w:val="0038717B"/>
    <w:rsid w:val="003875A8"/>
    <w:rsid w:val="0039067F"/>
    <w:rsid w:val="003906D7"/>
    <w:rsid w:val="00391478"/>
    <w:rsid w:val="0039308D"/>
    <w:rsid w:val="003937C4"/>
    <w:rsid w:val="003942EE"/>
    <w:rsid w:val="003A21E0"/>
    <w:rsid w:val="003A235E"/>
    <w:rsid w:val="003A36C0"/>
    <w:rsid w:val="003A3CCB"/>
    <w:rsid w:val="003B056B"/>
    <w:rsid w:val="003B0787"/>
    <w:rsid w:val="003B19C3"/>
    <w:rsid w:val="003B28B5"/>
    <w:rsid w:val="003B3B29"/>
    <w:rsid w:val="003B402B"/>
    <w:rsid w:val="003B4ADE"/>
    <w:rsid w:val="003B5041"/>
    <w:rsid w:val="003B5A87"/>
    <w:rsid w:val="003B6F61"/>
    <w:rsid w:val="003B71AC"/>
    <w:rsid w:val="003B7462"/>
    <w:rsid w:val="003B747F"/>
    <w:rsid w:val="003C509A"/>
    <w:rsid w:val="003C6E45"/>
    <w:rsid w:val="003C7515"/>
    <w:rsid w:val="003D117B"/>
    <w:rsid w:val="003D162D"/>
    <w:rsid w:val="003D40C4"/>
    <w:rsid w:val="003D4256"/>
    <w:rsid w:val="003D6173"/>
    <w:rsid w:val="003D697E"/>
    <w:rsid w:val="003D6B97"/>
    <w:rsid w:val="003D6D10"/>
    <w:rsid w:val="003E0813"/>
    <w:rsid w:val="003E09F2"/>
    <w:rsid w:val="003E1BC2"/>
    <w:rsid w:val="003E1EEB"/>
    <w:rsid w:val="003E2234"/>
    <w:rsid w:val="003E3397"/>
    <w:rsid w:val="003E381C"/>
    <w:rsid w:val="003E7C29"/>
    <w:rsid w:val="003E7E0E"/>
    <w:rsid w:val="003F008C"/>
    <w:rsid w:val="003F07BC"/>
    <w:rsid w:val="003F2BBF"/>
    <w:rsid w:val="003F3A11"/>
    <w:rsid w:val="003F6C43"/>
    <w:rsid w:val="003F6CDE"/>
    <w:rsid w:val="003F7295"/>
    <w:rsid w:val="003F7BB7"/>
    <w:rsid w:val="0040106D"/>
    <w:rsid w:val="00401174"/>
    <w:rsid w:val="00402022"/>
    <w:rsid w:val="0040446E"/>
    <w:rsid w:val="004049AA"/>
    <w:rsid w:val="00405BC7"/>
    <w:rsid w:val="00406A67"/>
    <w:rsid w:val="00412D83"/>
    <w:rsid w:val="0041399D"/>
    <w:rsid w:val="004156C5"/>
    <w:rsid w:val="00415FE2"/>
    <w:rsid w:val="00417387"/>
    <w:rsid w:val="00417801"/>
    <w:rsid w:val="00417FA9"/>
    <w:rsid w:val="00420488"/>
    <w:rsid w:val="00420FA1"/>
    <w:rsid w:val="00421DE7"/>
    <w:rsid w:val="00423232"/>
    <w:rsid w:val="00425B78"/>
    <w:rsid w:val="00430F77"/>
    <w:rsid w:val="004321C0"/>
    <w:rsid w:val="004322F2"/>
    <w:rsid w:val="004340B7"/>
    <w:rsid w:val="0043527E"/>
    <w:rsid w:val="004359A2"/>
    <w:rsid w:val="00435B2E"/>
    <w:rsid w:val="00437526"/>
    <w:rsid w:val="00440721"/>
    <w:rsid w:val="00440BFC"/>
    <w:rsid w:val="00441E71"/>
    <w:rsid w:val="004443DA"/>
    <w:rsid w:val="004459B9"/>
    <w:rsid w:val="00446406"/>
    <w:rsid w:val="00447A74"/>
    <w:rsid w:val="00447C4C"/>
    <w:rsid w:val="00450372"/>
    <w:rsid w:val="004504D2"/>
    <w:rsid w:val="00451B3F"/>
    <w:rsid w:val="004526A8"/>
    <w:rsid w:val="004536F9"/>
    <w:rsid w:val="00453856"/>
    <w:rsid w:val="004550F6"/>
    <w:rsid w:val="00457AC7"/>
    <w:rsid w:val="004602E0"/>
    <w:rsid w:val="00460904"/>
    <w:rsid w:val="00460FDC"/>
    <w:rsid w:val="00463505"/>
    <w:rsid w:val="00464824"/>
    <w:rsid w:val="004654C8"/>
    <w:rsid w:val="00465797"/>
    <w:rsid w:val="0046582F"/>
    <w:rsid w:val="00467724"/>
    <w:rsid w:val="00470DAE"/>
    <w:rsid w:val="00470F52"/>
    <w:rsid w:val="0047110D"/>
    <w:rsid w:val="004715C7"/>
    <w:rsid w:val="00474FBC"/>
    <w:rsid w:val="004805DC"/>
    <w:rsid w:val="0048082C"/>
    <w:rsid w:val="00480A65"/>
    <w:rsid w:val="00481819"/>
    <w:rsid w:val="00482421"/>
    <w:rsid w:val="00482714"/>
    <w:rsid w:val="004835F5"/>
    <w:rsid w:val="00483B4D"/>
    <w:rsid w:val="00484249"/>
    <w:rsid w:val="00485205"/>
    <w:rsid w:val="00485CBC"/>
    <w:rsid w:val="00486166"/>
    <w:rsid w:val="00486C5E"/>
    <w:rsid w:val="00487E2D"/>
    <w:rsid w:val="0049052F"/>
    <w:rsid w:val="0049074B"/>
    <w:rsid w:val="00490E66"/>
    <w:rsid w:val="0049138D"/>
    <w:rsid w:val="00493D76"/>
    <w:rsid w:val="00493DE6"/>
    <w:rsid w:val="004944A4"/>
    <w:rsid w:val="00494682"/>
    <w:rsid w:val="00495182"/>
    <w:rsid w:val="0049531B"/>
    <w:rsid w:val="0049652B"/>
    <w:rsid w:val="004A00A2"/>
    <w:rsid w:val="004A496A"/>
    <w:rsid w:val="004A52E4"/>
    <w:rsid w:val="004A5740"/>
    <w:rsid w:val="004A682B"/>
    <w:rsid w:val="004A7BDB"/>
    <w:rsid w:val="004B0E6B"/>
    <w:rsid w:val="004B1F05"/>
    <w:rsid w:val="004B2A8A"/>
    <w:rsid w:val="004B2AA8"/>
    <w:rsid w:val="004B2CDD"/>
    <w:rsid w:val="004B31CB"/>
    <w:rsid w:val="004B32DD"/>
    <w:rsid w:val="004B3A4C"/>
    <w:rsid w:val="004B3D39"/>
    <w:rsid w:val="004B4527"/>
    <w:rsid w:val="004B4E76"/>
    <w:rsid w:val="004B5CEB"/>
    <w:rsid w:val="004B5F21"/>
    <w:rsid w:val="004C21C0"/>
    <w:rsid w:val="004C2AAE"/>
    <w:rsid w:val="004C3262"/>
    <w:rsid w:val="004C64BE"/>
    <w:rsid w:val="004C7673"/>
    <w:rsid w:val="004C7A3D"/>
    <w:rsid w:val="004D2A2C"/>
    <w:rsid w:val="004D36D5"/>
    <w:rsid w:val="004D3D7D"/>
    <w:rsid w:val="004D3DB2"/>
    <w:rsid w:val="004D6E3C"/>
    <w:rsid w:val="004D725F"/>
    <w:rsid w:val="004D72D4"/>
    <w:rsid w:val="004E0ABC"/>
    <w:rsid w:val="004E2F30"/>
    <w:rsid w:val="004E6045"/>
    <w:rsid w:val="004E69F6"/>
    <w:rsid w:val="004E71D1"/>
    <w:rsid w:val="004F17E2"/>
    <w:rsid w:val="004F2173"/>
    <w:rsid w:val="004F47FC"/>
    <w:rsid w:val="004F4C54"/>
    <w:rsid w:val="004F5FF5"/>
    <w:rsid w:val="004F6C0D"/>
    <w:rsid w:val="004F6CF9"/>
    <w:rsid w:val="004F7266"/>
    <w:rsid w:val="00500647"/>
    <w:rsid w:val="0050066B"/>
    <w:rsid w:val="00500AE1"/>
    <w:rsid w:val="0050137C"/>
    <w:rsid w:val="00503832"/>
    <w:rsid w:val="00503B3C"/>
    <w:rsid w:val="00504B9A"/>
    <w:rsid w:val="00512FC6"/>
    <w:rsid w:val="005138CA"/>
    <w:rsid w:val="00514A54"/>
    <w:rsid w:val="00514ED0"/>
    <w:rsid w:val="00516A43"/>
    <w:rsid w:val="005202EE"/>
    <w:rsid w:val="00520673"/>
    <w:rsid w:val="005207AE"/>
    <w:rsid w:val="00521131"/>
    <w:rsid w:val="0052150A"/>
    <w:rsid w:val="00521F7F"/>
    <w:rsid w:val="00522245"/>
    <w:rsid w:val="00522D03"/>
    <w:rsid w:val="00522F73"/>
    <w:rsid w:val="0052541E"/>
    <w:rsid w:val="005264A0"/>
    <w:rsid w:val="00527A81"/>
    <w:rsid w:val="00530B36"/>
    <w:rsid w:val="00531AF7"/>
    <w:rsid w:val="00531F9F"/>
    <w:rsid w:val="0053237B"/>
    <w:rsid w:val="00532C7F"/>
    <w:rsid w:val="005333A4"/>
    <w:rsid w:val="005333FE"/>
    <w:rsid w:val="00533C60"/>
    <w:rsid w:val="005350E5"/>
    <w:rsid w:val="00540005"/>
    <w:rsid w:val="005400D4"/>
    <w:rsid w:val="00540DAE"/>
    <w:rsid w:val="005416AB"/>
    <w:rsid w:val="00542680"/>
    <w:rsid w:val="00543A1B"/>
    <w:rsid w:val="00545A24"/>
    <w:rsid w:val="005466CB"/>
    <w:rsid w:val="00546D85"/>
    <w:rsid w:val="00547343"/>
    <w:rsid w:val="005479B4"/>
    <w:rsid w:val="00547A95"/>
    <w:rsid w:val="0055104F"/>
    <w:rsid w:val="0055240D"/>
    <w:rsid w:val="00552D5A"/>
    <w:rsid w:val="00552FEC"/>
    <w:rsid w:val="005555D4"/>
    <w:rsid w:val="005557A9"/>
    <w:rsid w:val="00555C78"/>
    <w:rsid w:val="00556BA6"/>
    <w:rsid w:val="005600B9"/>
    <w:rsid w:val="00562AEB"/>
    <w:rsid w:val="005648AC"/>
    <w:rsid w:val="00564EA6"/>
    <w:rsid w:val="005650B2"/>
    <w:rsid w:val="00565DD7"/>
    <w:rsid w:val="0056693F"/>
    <w:rsid w:val="00567A13"/>
    <w:rsid w:val="00570A4C"/>
    <w:rsid w:val="00570C41"/>
    <w:rsid w:val="00571F03"/>
    <w:rsid w:val="00572813"/>
    <w:rsid w:val="00575135"/>
    <w:rsid w:val="00575AA3"/>
    <w:rsid w:val="00580511"/>
    <w:rsid w:val="00580C21"/>
    <w:rsid w:val="00580D4B"/>
    <w:rsid w:val="00580F6E"/>
    <w:rsid w:val="0058460D"/>
    <w:rsid w:val="0058759E"/>
    <w:rsid w:val="00587F20"/>
    <w:rsid w:val="005909D0"/>
    <w:rsid w:val="00591030"/>
    <w:rsid w:val="00591735"/>
    <w:rsid w:val="005920C3"/>
    <w:rsid w:val="0059234C"/>
    <w:rsid w:val="00592CEC"/>
    <w:rsid w:val="0059638C"/>
    <w:rsid w:val="00596F61"/>
    <w:rsid w:val="00597394"/>
    <w:rsid w:val="0059780A"/>
    <w:rsid w:val="0059781D"/>
    <w:rsid w:val="00597DFE"/>
    <w:rsid w:val="005A0939"/>
    <w:rsid w:val="005A0CDD"/>
    <w:rsid w:val="005A52F1"/>
    <w:rsid w:val="005A5D2D"/>
    <w:rsid w:val="005A675B"/>
    <w:rsid w:val="005A6A53"/>
    <w:rsid w:val="005A7E23"/>
    <w:rsid w:val="005B0BB8"/>
    <w:rsid w:val="005B12EF"/>
    <w:rsid w:val="005B3DFB"/>
    <w:rsid w:val="005B4555"/>
    <w:rsid w:val="005B6F5D"/>
    <w:rsid w:val="005B7F61"/>
    <w:rsid w:val="005C03F8"/>
    <w:rsid w:val="005C0B70"/>
    <w:rsid w:val="005C1661"/>
    <w:rsid w:val="005C2646"/>
    <w:rsid w:val="005C4307"/>
    <w:rsid w:val="005C44F6"/>
    <w:rsid w:val="005C4FA7"/>
    <w:rsid w:val="005C5A87"/>
    <w:rsid w:val="005C6025"/>
    <w:rsid w:val="005C7687"/>
    <w:rsid w:val="005D1173"/>
    <w:rsid w:val="005D270D"/>
    <w:rsid w:val="005D355E"/>
    <w:rsid w:val="005D37EC"/>
    <w:rsid w:val="005D5889"/>
    <w:rsid w:val="005D7C88"/>
    <w:rsid w:val="005E0168"/>
    <w:rsid w:val="005E03E4"/>
    <w:rsid w:val="005E09A8"/>
    <w:rsid w:val="005E0EFD"/>
    <w:rsid w:val="005E1732"/>
    <w:rsid w:val="005E2BAE"/>
    <w:rsid w:val="005E3254"/>
    <w:rsid w:val="005E3442"/>
    <w:rsid w:val="005E3A3D"/>
    <w:rsid w:val="005E43F4"/>
    <w:rsid w:val="005E45CF"/>
    <w:rsid w:val="005E4EC2"/>
    <w:rsid w:val="005E606D"/>
    <w:rsid w:val="005E76A8"/>
    <w:rsid w:val="005F0A5D"/>
    <w:rsid w:val="005F3612"/>
    <w:rsid w:val="005F6ED2"/>
    <w:rsid w:val="005F721C"/>
    <w:rsid w:val="005F72F2"/>
    <w:rsid w:val="005F7A97"/>
    <w:rsid w:val="00601322"/>
    <w:rsid w:val="00602904"/>
    <w:rsid w:val="00603DA5"/>
    <w:rsid w:val="0060474F"/>
    <w:rsid w:val="00606C3D"/>
    <w:rsid w:val="00610494"/>
    <w:rsid w:val="006112E9"/>
    <w:rsid w:val="00611A67"/>
    <w:rsid w:val="00612097"/>
    <w:rsid w:val="006146E1"/>
    <w:rsid w:val="00614832"/>
    <w:rsid w:val="00614DAB"/>
    <w:rsid w:val="00615B61"/>
    <w:rsid w:val="00615E6C"/>
    <w:rsid w:val="006162DA"/>
    <w:rsid w:val="00617A40"/>
    <w:rsid w:val="00620E01"/>
    <w:rsid w:val="00623595"/>
    <w:rsid w:val="00623A46"/>
    <w:rsid w:val="00623F51"/>
    <w:rsid w:val="00624C28"/>
    <w:rsid w:val="006266A1"/>
    <w:rsid w:val="00626E6D"/>
    <w:rsid w:val="006301DA"/>
    <w:rsid w:val="00630282"/>
    <w:rsid w:val="006329E2"/>
    <w:rsid w:val="0063457C"/>
    <w:rsid w:val="0063525F"/>
    <w:rsid w:val="00635867"/>
    <w:rsid w:val="0063715D"/>
    <w:rsid w:val="00637360"/>
    <w:rsid w:val="0064109E"/>
    <w:rsid w:val="00642015"/>
    <w:rsid w:val="0064207E"/>
    <w:rsid w:val="0064291E"/>
    <w:rsid w:val="00645621"/>
    <w:rsid w:val="006458E6"/>
    <w:rsid w:val="00646341"/>
    <w:rsid w:val="006463AE"/>
    <w:rsid w:val="00647131"/>
    <w:rsid w:val="00647F08"/>
    <w:rsid w:val="0065000C"/>
    <w:rsid w:val="006502E9"/>
    <w:rsid w:val="006518EE"/>
    <w:rsid w:val="0065192F"/>
    <w:rsid w:val="00652D27"/>
    <w:rsid w:val="00653F31"/>
    <w:rsid w:val="0065418A"/>
    <w:rsid w:val="00654CA9"/>
    <w:rsid w:val="00660280"/>
    <w:rsid w:val="006607F1"/>
    <w:rsid w:val="00661B4E"/>
    <w:rsid w:val="00662BF5"/>
    <w:rsid w:val="00662D32"/>
    <w:rsid w:val="00663CC4"/>
    <w:rsid w:val="006656B6"/>
    <w:rsid w:val="00667605"/>
    <w:rsid w:val="00670471"/>
    <w:rsid w:val="006717F0"/>
    <w:rsid w:val="00671DDE"/>
    <w:rsid w:val="00672417"/>
    <w:rsid w:val="0067262F"/>
    <w:rsid w:val="00672915"/>
    <w:rsid w:val="00672F64"/>
    <w:rsid w:val="00675041"/>
    <w:rsid w:val="00675473"/>
    <w:rsid w:val="00676264"/>
    <w:rsid w:val="00676387"/>
    <w:rsid w:val="006769A7"/>
    <w:rsid w:val="006769D9"/>
    <w:rsid w:val="00676E24"/>
    <w:rsid w:val="006808B4"/>
    <w:rsid w:val="006812DB"/>
    <w:rsid w:val="00681952"/>
    <w:rsid w:val="006827B5"/>
    <w:rsid w:val="00682BDC"/>
    <w:rsid w:val="006830CE"/>
    <w:rsid w:val="00683399"/>
    <w:rsid w:val="00684851"/>
    <w:rsid w:val="00686D98"/>
    <w:rsid w:val="0068790D"/>
    <w:rsid w:val="00687E94"/>
    <w:rsid w:val="00691C52"/>
    <w:rsid w:val="006934AB"/>
    <w:rsid w:val="0069415C"/>
    <w:rsid w:val="006951E5"/>
    <w:rsid w:val="00695496"/>
    <w:rsid w:val="00695515"/>
    <w:rsid w:val="00695CDF"/>
    <w:rsid w:val="006A442D"/>
    <w:rsid w:val="006A61A9"/>
    <w:rsid w:val="006A69DA"/>
    <w:rsid w:val="006A7434"/>
    <w:rsid w:val="006B0C4E"/>
    <w:rsid w:val="006B2610"/>
    <w:rsid w:val="006B3A76"/>
    <w:rsid w:val="006B4C5D"/>
    <w:rsid w:val="006B5427"/>
    <w:rsid w:val="006B6983"/>
    <w:rsid w:val="006C36E8"/>
    <w:rsid w:val="006C3889"/>
    <w:rsid w:val="006C39E8"/>
    <w:rsid w:val="006C4A2F"/>
    <w:rsid w:val="006C73AC"/>
    <w:rsid w:val="006D1653"/>
    <w:rsid w:val="006D2505"/>
    <w:rsid w:val="006D3C29"/>
    <w:rsid w:val="006D4255"/>
    <w:rsid w:val="006D4A70"/>
    <w:rsid w:val="006D4A9E"/>
    <w:rsid w:val="006D5898"/>
    <w:rsid w:val="006D601C"/>
    <w:rsid w:val="006D6269"/>
    <w:rsid w:val="006D74FC"/>
    <w:rsid w:val="006E53A8"/>
    <w:rsid w:val="006E7E0B"/>
    <w:rsid w:val="006F03AC"/>
    <w:rsid w:val="006F3036"/>
    <w:rsid w:val="006F3FE4"/>
    <w:rsid w:val="006F6EE0"/>
    <w:rsid w:val="007001A7"/>
    <w:rsid w:val="00701420"/>
    <w:rsid w:val="00701691"/>
    <w:rsid w:val="0070296B"/>
    <w:rsid w:val="00702C43"/>
    <w:rsid w:val="00702CDA"/>
    <w:rsid w:val="00703F8A"/>
    <w:rsid w:val="00704035"/>
    <w:rsid w:val="00704709"/>
    <w:rsid w:val="00705256"/>
    <w:rsid w:val="00706299"/>
    <w:rsid w:val="00706545"/>
    <w:rsid w:val="0071023E"/>
    <w:rsid w:val="007104B3"/>
    <w:rsid w:val="0071108E"/>
    <w:rsid w:val="007119DE"/>
    <w:rsid w:val="0071348F"/>
    <w:rsid w:val="007143EA"/>
    <w:rsid w:val="00717081"/>
    <w:rsid w:val="00720DD8"/>
    <w:rsid w:val="0072344C"/>
    <w:rsid w:val="00724250"/>
    <w:rsid w:val="00724B6E"/>
    <w:rsid w:val="00725020"/>
    <w:rsid w:val="00725FCF"/>
    <w:rsid w:val="007260AB"/>
    <w:rsid w:val="00726661"/>
    <w:rsid w:val="007306A6"/>
    <w:rsid w:val="00732AAB"/>
    <w:rsid w:val="00734840"/>
    <w:rsid w:val="00734C3D"/>
    <w:rsid w:val="007357E7"/>
    <w:rsid w:val="007369ED"/>
    <w:rsid w:val="00737476"/>
    <w:rsid w:val="00740845"/>
    <w:rsid w:val="007408DA"/>
    <w:rsid w:val="0074276F"/>
    <w:rsid w:val="00743DCD"/>
    <w:rsid w:val="00745B85"/>
    <w:rsid w:val="00745E06"/>
    <w:rsid w:val="007467BD"/>
    <w:rsid w:val="00746D2A"/>
    <w:rsid w:val="0074747B"/>
    <w:rsid w:val="00750E99"/>
    <w:rsid w:val="00751985"/>
    <w:rsid w:val="007529B7"/>
    <w:rsid w:val="007548B9"/>
    <w:rsid w:val="00754B80"/>
    <w:rsid w:val="007550B1"/>
    <w:rsid w:val="0076226D"/>
    <w:rsid w:val="00764C0B"/>
    <w:rsid w:val="0076691B"/>
    <w:rsid w:val="0076701D"/>
    <w:rsid w:val="0076762A"/>
    <w:rsid w:val="007678BF"/>
    <w:rsid w:val="00767A26"/>
    <w:rsid w:val="007713F5"/>
    <w:rsid w:val="0077160A"/>
    <w:rsid w:val="00775B2D"/>
    <w:rsid w:val="007765CD"/>
    <w:rsid w:val="007765E9"/>
    <w:rsid w:val="007766E2"/>
    <w:rsid w:val="007778F4"/>
    <w:rsid w:val="00782226"/>
    <w:rsid w:val="007826AE"/>
    <w:rsid w:val="0078298B"/>
    <w:rsid w:val="00782E56"/>
    <w:rsid w:val="007839EA"/>
    <w:rsid w:val="00785AC8"/>
    <w:rsid w:val="007866D2"/>
    <w:rsid w:val="00786774"/>
    <w:rsid w:val="00787BC1"/>
    <w:rsid w:val="00787FAA"/>
    <w:rsid w:val="00791F8E"/>
    <w:rsid w:val="00794709"/>
    <w:rsid w:val="00794B3C"/>
    <w:rsid w:val="007958AC"/>
    <w:rsid w:val="007967C2"/>
    <w:rsid w:val="007A13C2"/>
    <w:rsid w:val="007A1A1A"/>
    <w:rsid w:val="007A2129"/>
    <w:rsid w:val="007A2C2A"/>
    <w:rsid w:val="007A38A2"/>
    <w:rsid w:val="007A3BB5"/>
    <w:rsid w:val="007A3D3B"/>
    <w:rsid w:val="007A42ED"/>
    <w:rsid w:val="007A458B"/>
    <w:rsid w:val="007A46E7"/>
    <w:rsid w:val="007A5BA6"/>
    <w:rsid w:val="007A5F72"/>
    <w:rsid w:val="007A6831"/>
    <w:rsid w:val="007B1775"/>
    <w:rsid w:val="007B209F"/>
    <w:rsid w:val="007B3D6C"/>
    <w:rsid w:val="007B3FBD"/>
    <w:rsid w:val="007B4399"/>
    <w:rsid w:val="007B53CD"/>
    <w:rsid w:val="007B6A6D"/>
    <w:rsid w:val="007B6BD9"/>
    <w:rsid w:val="007C019D"/>
    <w:rsid w:val="007C02DE"/>
    <w:rsid w:val="007C04CF"/>
    <w:rsid w:val="007C1129"/>
    <w:rsid w:val="007C1272"/>
    <w:rsid w:val="007C1EFD"/>
    <w:rsid w:val="007C28BA"/>
    <w:rsid w:val="007C3A5F"/>
    <w:rsid w:val="007C3CF0"/>
    <w:rsid w:val="007C4E07"/>
    <w:rsid w:val="007C6664"/>
    <w:rsid w:val="007C6963"/>
    <w:rsid w:val="007D0E0D"/>
    <w:rsid w:val="007D2906"/>
    <w:rsid w:val="007D419F"/>
    <w:rsid w:val="007D4378"/>
    <w:rsid w:val="007D49AE"/>
    <w:rsid w:val="007D7486"/>
    <w:rsid w:val="007E0FC1"/>
    <w:rsid w:val="007E18C3"/>
    <w:rsid w:val="007E1908"/>
    <w:rsid w:val="007E28B1"/>
    <w:rsid w:val="007E516C"/>
    <w:rsid w:val="007E524C"/>
    <w:rsid w:val="007E5583"/>
    <w:rsid w:val="007E55EC"/>
    <w:rsid w:val="007E5A2D"/>
    <w:rsid w:val="007E5A82"/>
    <w:rsid w:val="007E5E33"/>
    <w:rsid w:val="007E5E59"/>
    <w:rsid w:val="007E64A1"/>
    <w:rsid w:val="007E75B6"/>
    <w:rsid w:val="007E7CB0"/>
    <w:rsid w:val="007F0356"/>
    <w:rsid w:val="007F2674"/>
    <w:rsid w:val="007F425E"/>
    <w:rsid w:val="007F530C"/>
    <w:rsid w:val="007F5F4E"/>
    <w:rsid w:val="007F714E"/>
    <w:rsid w:val="00801B41"/>
    <w:rsid w:val="008027A1"/>
    <w:rsid w:val="00803AA7"/>
    <w:rsid w:val="00806A30"/>
    <w:rsid w:val="00807DFF"/>
    <w:rsid w:val="00810017"/>
    <w:rsid w:val="00810B89"/>
    <w:rsid w:val="00810CB1"/>
    <w:rsid w:val="00813260"/>
    <w:rsid w:val="00815845"/>
    <w:rsid w:val="00816A9F"/>
    <w:rsid w:val="0082044A"/>
    <w:rsid w:val="00820BD9"/>
    <w:rsid w:val="00822953"/>
    <w:rsid w:val="00823265"/>
    <w:rsid w:val="00823887"/>
    <w:rsid w:val="00823EC3"/>
    <w:rsid w:val="00823F69"/>
    <w:rsid w:val="00824A90"/>
    <w:rsid w:val="00825EFE"/>
    <w:rsid w:val="00830760"/>
    <w:rsid w:val="00830CF7"/>
    <w:rsid w:val="008324B4"/>
    <w:rsid w:val="00832852"/>
    <w:rsid w:val="0083372B"/>
    <w:rsid w:val="00834B42"/>
    <w:rsid w:val="00835640"/>
    <w:rsid w:val="0083595F"/>
    <w:rsid w:val="008367A2"/>
    <w:rsid w:val="008375A5"/>
    <w:rsid w:val="008377C1"/>
    <w:rsid w:val="008427EF"/>
    <w:rsid w:val="00843434"/>
    <w:rsid w:val="00844394"/>
    <w:rsid w:val="0084449F"/>
    <w:rsid w:val="00845543"/>
    <w:rsid w:val="008461A7"/>
    <w:rsid w:val="00847C9F"/>
    <w:rsid w:val="0085040C"/>
    <w:rsid w:val="0085162A"/>
    <w:rsid w:val="00851BA2"/>
    <w:rsid w:val="008531DF"/>
    <w:rsid w:val="00853453"/>
    <w:rsid w:val="00853B4D"/>
    <w:rsid w:val="00855AC8"/>
    <w:rsid w:val="00856469"/>
    <w:rsid w:val="00856764"/>
    <w:rsid w:val="008569D8"/>
    <w:rsid w:val="00857926"/>
    <w:rsid w:val="00857B9A"/>
    <w:rsid w:val="0086064E"/>
    <w:rsid w:val="00860B6D"/>
    <w:rsid w:val="00862711"/>
    <w:rsid w:val="00862B83"/>
    <w:rsid w:val="00863BE0"/>
    <w:rsid w:val="00863CDE"/>
    <w:rsid w:val="00864FCE"/>
    <w:rsid w:val="00865C6C"/>
    <w:rsid w:val="00866DB1"/>
    <w:rsid w:val="00867366"/>
    <w:rsid w:val="0086742A"/>
    <w:rsid w:val="0087023D"/>
    <w:rsid w:val="00870DA1"/>
    <w:rsid w:val="008728BF"/>
    <w:rsid w:val="00873A53"/>
    <w:rsid w:val="0087473A"/>
    <w:rsid w:val="00877491"/>
    <w:rsid w:val="0088002D"/>
    <w:rsid w:val="0088005E"/>
    <w:rsid w:val="0088127F"/>
    <w:rsid w:val="008825BA"/>
    <w:rsid w:val="008845B5"/>
    <w:rsid w:val="00885AAB"/>
    <w:rsid w:val="0088616D"/>
    <w:rsid w:val="0089341D"/>
    <w:rsid w:val="00894EF9"/>
    <w:rsid w:val="00895ED3"/>
    <w:rsid w:val="00895FAF"/>
    <w:rsid w:val="0089701C"/>
    <w:rsid w:val="008A23BD"/>
    <w:rsid w:val="008A3A3F"/>
    <w:rsid w:val="008A3CC9"/>
    <w:rsid w:val="008A48D0"/>
    <w:rsid w:val="008A5240"/>
    <w:rsid w:val="008A56DB"/>
    <w:rsid w:val="008A65C8"/>
    <w:rsid w:val="008A66E8"/>
    <w:rsid w:val="008A712A"/>
    <w:rsid w:val="008A7E52"/>
    <w:rsid w:val="008B0575"/>
    <w:rsid w:val="008B33A9"/>
    <w:rsid w:val="008B365A"/>
    <w:rsid w:val="008B3CA7"/>
    <w:rsid w:val="008B4C7F"/>
    <w:rsid w:val="008B61CA"/>
    <w:rsid w:val="008B690C"/>
    <w:rsid w:val="008B693D"/>
    <w:rsid w:val="008B7A27"/>
    <w:rsid w:val="008C0451"/>
    <w:rsid w:val="008C0D7F"/>
    <w:rsid w:val="008C2B5B"/>
    <w:rsid w:val="008C3687"/>
    <w:rsid w:val="008C57F3"/>
    <w:rsid w:val="008C6685"/>
    <w:rsid w:val="008C690A"/>
    <w:rsid w:val="008C7D10"/>
    <w:rsid w:val="008D02AE"/>
    <w:rsid w:val="008D05C9"/>
    <w:rsid w:val="008D0E86"/>
    <w:rsid w:val="008D13F2"/>
    <w:rsid w:val="008D291A"/>
    <w:rsid w:val="008D40AE"/>
    <w:rsid w:val="008D4451"/>
    <w:rsid w:val="008D4BB5"/>
    <w:rsid w:val="008D6B71"/>
    <w:rsid w:val="008D7231"/>
    <w:rsid w:val="008D73EF"/>
    <w:rsid w:val="008E172E"/>
    <w:rsid w:val="008E26F0"/>
    <w:rsid w:val="008E4107"/>
    <w:rsid w:val="008E4655"/>
    <w:rsid w:val="008E4EBD"/>
    <w:rsid w:val="008F0A2C"/>
    <w:rsid w:val="008F0F56"/>
    <w:rsid w:val="008F191B"/>
    <w:rsid w:val="008F38FA"/>
    <w:rsid w:val="008F4B4B"/>
    <w:rsid w:val="008F4D13"/>
    <w:rsid w:val="008F548E"/>
    <w:rsid w:val="008F6B91"/>
    <w:rsid w:val="009008E1"/>
    <w:rsid w:val="00900CC0"/>
    <w:rsid w:val="009030D0"/>
    <w:rsid w:val="0090390E"/>
    <w:rsid w:val="00903A28"/>
    <w:rsid w:val="009070C9"/>
    <w:rsid w:val="00910212"/>
    <w:rsid w:val="009112DC"/>
    <w:rsid w:val="00912E50"/>
    <w:rsid w:val="00913067"/>
    <w:rsid w:val="00913532"/>
    <w:rsid w:val="00913DEF"/>
    <w:rsid w:val="00914C23"/>
    <w:rsid w:val="00915426"/>
    <w:rsid w:val="00915738"/>
    <w:rsid w:val="00916E31"/>
    <w:rsid w:val="009170BE"/>
    <w:rsid w:val="009207D4"/>
    <w:rsid w:val="009228DB"/>
    <w:rsid w:val="00922988"/>
    <w:rsid w:val="00923A79"/>
    <w:rsid w:val="009249CB"/>
    <w:rsid w:val="00926480"/>
    <w:rsid w:val="00926DEF"/>
    <w:rsid w:val="00926FFE"/>
    <w:rsid w:val="009274B0"/>
    <w:rsid w:val="00927B05"/>
    <w:rsid w:val="00931A38"/>
    <w:rsid w:val="00932C8F"/>
    <w:rsid w:val="00933859"/>
    <w:rsid w:val="00935530"/>
    <w:rsid w:val="00935535"/>
    <w:rsid w:val="009368A2"/>
    <w:rsid w:val="00936C11"/>
    <w:rsid w:val="00937952"/>
    <w:rsid w:val="009432AD"/>
    <w:rsid w:val="00944049"/>
    <w:rsid w:val="00944CA3"/>
    <w:rsid w:val="0094570C"/>
    <w:rsid w:val="00945850"/>
    <w:rsid w:val="00946208"/>
    <w:rsid w:val="00946649"/>
    <w:rsid w:val="00947436"/>
    <w:rsid w:val="009515A6"/>
    <w:rsid w:val="0095195D"/>
    <w:rsid w:val="00952D3A"/>
    <w:rsid w:val="0095361B"/>
    <w:rsid w:val="00953BB6"/>
    <w:rsid w:val="00954E05"/>
    <w:rsid w:val="0095527A"/>
    <w:rsid w:val="00955636"/>
    <w:rsid w:val="00957694"/>
    <w:rsid w:val="009602B4"/>
    <w:rsid w:val="00960E98"/>
    <w:rsid w:val="00962919"/>
    <w:rsid w:val="009648EA"/>
    <w:rsid w:val="00965C8C"/>
    <w:rsid w:val="00966E6D"/>
    <w:rsid w:val="00967115"/>
    <w:rsid w:val="009671DC"/>
    <w:rsid w:val="00972430"/>
    <w:rsid w:val="00974063"/>
    <w:rsid w:val="00974823"/>
    <w:rsid w:val="00977B28"/>
    <w:rsid w:val="009812E6"/>
    <w:rsid w:val="00981703"/>
    <w:rsid w:val="00982A6B"/>
    <w:rsid w:val="00983179"/>
    <w:rsid w:val="009847AA"/>
    <w:rsid w:val="00984E36"/>
    <w:rsid w:val="00985B20"/>
    <w:rsid w:val="00986103"/>
    <w:rsid w:val="009861B5"/>
    <w:rsid w:val="0098685B"/>
    <w:rsid w:val="009872C4"/>
    <w:rsid w:val="009906FA"/>
    <w:rsid w:val="00992310"/>
    <w:rsid w:val="00993637"/>
    <w:rsid w:val="0099395D"/>
    <w:rsid w:val="00996A19"/>
    <w:rsid w:val="00997387"/>
    <w:rsid w:val="009A04E0"/>
    <w:rsid w:val="009A050C"/>
    <w:rsid w:val="009A05B2"/>
    <w:rsid w:val="009A0781"/>
    <w:rsid w:val="009A09F7"/>
    <w:rsid w:val="009A0A3D"/>
    <w:rsid w:val="009A1CD1"/>
    <w:rsid w:val="009A3471"/>
    <w:rsid w:val="009A4DD2"/>
    <w:rsid w:val="009A593B"/>
    <w:rsid w:val="009A6B92"/>
    <w:rsid w:val="009B0933"/>
    <w:rsid w:val="009B0DFF"/>
    <w:rsid w:val="009B3982"/>
    <w:rsid w:val="009B486D"/>
    <w:rsid w:val="009B4D78"/>
    <w:rsid w:val="009B534C"/>
    <w:rsid w:val="009B6550"/>
    <w:rsid w:val="009B79A5"/>
    <w:rsid w:val="009B79BE"/>
    <w:rsid w:val="009B7ED1"/>
    <w:rsid w:val="009C15D3"/>
    <w:rsid w:val="009C30A0"/>
    <w:rsid w:val="009C3991"/>
    <w:rsid w:val="009C39A1"/>
    <w:rsid w:val="009C44AE"/>
    <w:rsid w:val="009C4DE6"/>
    <w:rsid w:val="009C5349"/>
    <w:rsid w:val="009C793D"/>
    <w:rsid w:val="009D22C2"/>
    <w:rsid w:val="009D3238"/>
    <w:rsid w:val="009D5481"/>
    <w:rsid w:val="009D5861"/>
    <w:rsid w:val="009E01A6"/>
    <w:rsid w:val="009E0740"/>
    <w:rsid w:val="009E501B"/>
    <w:rsid w:val="009E708F"/>
    <w:rsid w:val="009E7CE4"/>
    <w:rsid w:val="009F247C"/>
    <w:rsid w:val="009F3486"/>
    <w:rsid w:val="009F574A"/>
    <w:rsid w:val="009F6989"/>
    <w:rsid w:val="009F7F58"/>
    <w:rsid w:val="00A00CB8"/>
    <w:rsid w:val="00A010EE"/>
    <w:rsid w:val="00A05491"/>
    <w:rsid w:val="00A05B3F"/>
    <w:rsid w:val="00A063A4"/>
    <w:rsid w:val="00A11066"/>
    <w:rsid w:val="00A11A81"/>
    <w:rsid w:val="00A11C34"/>
    <w:rsid w:val="00A13BEA"/>
    <w:rsid w:val="00A13C27"/>
    <w:rsid w:val="00A1469F"/>
    <w:rsid w:val="00A16698"/>
    <w:rsid w:val="00A16C1D"/>
    <w:rsid w:val="00A1757A"/>
    <w:rsid w:val="00A21541"/>
    <w:rsid w:val="00A22CED"/>
    <w:rsid w:val="00A22D3A"/>
    <w:rsid w:val="00A23AA4"/>
    <w:rsid w:val="00A2488B"/>
    <w:rsid w:val="00A248BD"/>
    <w:rsid w:val="00A24A90"/>
    <w:rsid w:val="00A24C0B"/>
    <w:rsid w:val="00A2506B"/>
    <w:rsid w:val="00A26703"/>
    <w:rsid w:val="00A269BD"/>
    <w:rsid w:val="00A316A2"/>
    <w:rsid w:val="00A32CF6"/>
    <w:rsid w:val="00A34D1D"/>
    <w:rsid w:val="00A34F51"/>
    <w:rsid w:val="00A365F7"/>
    <w:rsid w:val="00A408BC"/>
    <w:rsid w:val="00A4457B"/>
    <w:rsid w:val="00A463CA"/>
    <w:rsid w:val="00A46E57"/>
    <w:rsid w:val="00A502F5"/>
    <w:rsid w:val="00A507EE"/>
    <w:rsid w:val="00A53825"/>
    <w:rsid w:val="00A5395A"/>
    <w:rsid w:val="00A53DCD"/>
    <w:rsid w:val="00A54EB5"/>
    <w:rsid w:val="00A57B9B"/>
    <w:rsid w:val="00A61FF9"/>
    <w:rsid w:val="00A631BD"/>
    <w:rsid w:val="00A63950"/>
    <w:rsid w:val="00A63B98"/>
    <w:rsid w:val="00A63DFB"/>
    <w:rsid w:val="00A64C87"/>
    <w:rsid w:val="00A64F8E"/>
    <w:rsid w:val="00A66632"/>
    <w:rsid w:val="00A675BE"/>
    <w:rsid w:val="00A70A23"/>
    <w:rsid w:val="00A71474"/>
    <w:rsid w:val="00A720C7"/>
    <w:rsid w:val="00A744FA"/>
    <w:rsid w:val="00A74749"/>
    <w:rsid w:val="00A75876"/>
    <w:rsid w:val="00A758BC"/>
    <w:rsid w:val="00A77775"/>
    <w:rsid w:val="00A80DBA"/>
    <w:rsid w:val="00A810B6"/>
    <w:rsid w:val="00A82971"/>
    <w:rsid w:val="00A82EFF"/>
    <w:rsid w:val="00A849B6"/>
    <w:rsid w:val="00A85F81"/>
    <w:rsid w:val="00A86DBE"/>
    <w:rsid w:val="00A91D73"/>
    <w:rsid w:val="00A921A8"/>
    <w:rsid w:val="00A92F57"/>
    <w:rsid w:val="00A94CB6"/>
    <w:rsid w:val="00A96988"/>
    <w:rsid w:val="00A96A8B"/>
    <w:rsid w:val="00A96DAD"/>
    <w:rsid w:val="00A975BF"/>
    <w:rsid w:val="00AA09C4"/>
    <w:rsid w:val="00AA126B"/>
    <w:rsid w:val="00AA15C2"/>
    <w:rsid w:val="00AA24A2"/>
    <w:rsid w:val="00AA40DD"/>
    <w:rsid w:val="00AA4280"/>
    <w:rsid w:val="00AA442B"/>
    <w:rsid w:val="00AB05ED"/>
    <w:rsid w:val="00AB0B40"/>
    <w:rsid w:val="00AB1524"/>
    <w:rsid w:val="00AB1B5B"/>
    <w:rsid w:val="00AB3796"/>
    <w:rsid w:val="00AB390D"/>
    <w:rsid w:val="00AB4647"/>
    <w:rsid w:val="00AB4CC9"/>
    <w:rsid w:val="00AB6FB9"/>
    <w:rsid w:val="00AB7D16"/>
    <w:rsid w:val="00AB7F23"/>
    <w:rsid w:val="00AC1338"/>
    <w:rsid w:val="00AC2493"/>
    <w:rsid w:val="00AC2C6E"/>
    <w:rsid w:val="00AC3365"/>
    <w:rsid w:val="00AC39AD"/>
    <w:rsid w:val="00AC4920"/>
    <w:rsid w:val="00AC4E61"/>
    <w:rsid w:val="00AC5426"/>
    <w:rsid w:val="00AC72DC"/>
    <w:rsid w:val="00AC76B3"/>
    <w:rsid w:val="00AC7DBC"/>
    <w:rsid w:val="00AD1FF1"/>
    <w:rsid w:val="00AD211F"/>
    <w:rsid w:val="00AD22F5"/>
    <w:rsid w:val="00AD5AC4"/>
    <w:rsid w:val="00AD7D87"/>
    <w:rsid w:val="00AE16F9"/>
    <w:rsid w:val="00AE1768"/>
    <w:rsid w:val="00AE4C04"/>
    <w:rsid w:val="00AE7900"/>
    <w:rsid w:val="00AF027C"/>
    <w:rsid w:val="00AF25D5"/>
    <w:rsid w:val="00AF2940"/>
    <w:rsid w:val="00AF55CA"/>
    <w:rsid w:val="00B00208"/>
    <w:rsid w:val="00B00325"/>
    <w:rsid w:val="00B00624"/>
    <w:rsid w:val="00B00A94"/>
    <w:rsid w:val="00B0247C"/>
    <w:rsid w:val="00B0488B"/>
    <w:rsid w:val="00B04FCD"/>
    <w:rsid w:val="00B0540A"/>
    <w:rsid w:val="00B056F4"/>
    <w:rsid w:val="00B06E4D"/>
    <w:rsid w:val="00B12ABE"/>
    <w:rsid w:val="00B13FF5"/>
    <w:rsid w:val="00B15E30"/>
    <w:rsid w:val="00B2256E"/>
    <w:rsid w:val="00B22BC2"/>
    <w:rsid w:val="00B22CBB"/>
    <w:rsid w:val="00B22FBE"/>
    <w:rsid w:val="00B24B81"/>
    <w:rsid w:val="00B24E1B"/>
    <w:rsid w:val="00B302C2"/>
    <w:rsid w:val="00B31056"/>
    <w:rsid w:val="00B31F2E"/>
    <w:rsid w:val="00B32449"/>
    <w:rsid w:val="00B33FDE"/>
    <w:rsid w:val="00B370E3"/>
    <w:rsid w:val="00B37763"/>
    <w:rsid w:val="00B40B3E"/>
    <w:rsid w:val="00B41484"/>
    <w:rsid w:val="00B4158B"/>
    <w:rsid w:val="00B43322"/>
    <w:rsid w:val="00B437FB"/>
    <w:rsid w:val="00B4452E"/>
    <w:rsid w:val="00B46F3D"/>
    <w:rsid w:val="00B475B0"/>
    <w:rsid w:val="00B47D73"/>
    <w:rsid w:val="00B5045F"/>
    <w:rsid w:val="00B51171"/>
    <w:rsid w:val="00B52655"/>
    <w:rsid w:val="00B52EEA"/>
    <w:rsid w:val="00B536AE"/>
    <w:rsid w:val="00B544B6"/>
    <w:rsid w:val="00B55867"/>
    <w:rsid w:val="00B577CE"/>
    <w:rsid w:val="00B57A73"/>
    <w:rsid w:val="00B62BA1"/>
    <w:rsid w:val="00B6481D"/>
    <w:rsid w:val="00B64F4B"/>
    <w:rsid w:val="00B70307"/>
    <w:rsid w:val="00B7041E"/>
    <w:rsid w:val="00B70A9A"/>
    <w:rsid w:val="00B70B2E"/>
    <w:rsid w:val="00B710A3"/>
    <w:rsid w:val="00B711B8"/>
    <w:rsid w:val="00B73F06"/>
    <w:rsid w:val="00B741F8"/>
    <w:rsid w:val="00B74EF3"/>
    <w:rsid w:val="00B75241"/>
    <w:rsid w:val="00B7578D"/>
    <w:rsid w:val="00B75973"/>
    <w:rsid w:val="00B801DF"/>
    <w:rsid w:val="00B82A82"/>
    <w:rsid w:val="00B8325D"/>
    <w:rsid w:val="00B8380B"/>
    <w:rsid w:val="00B84259"/>
    <w:rsid w:val="00B8536C"/>
    <w:rsid w:val="00B85D26"/>
    <w:rsid w:val="00B90462"/>
    <w:rsid w:val="00B919A9"/>
    <w:rsid w:val="00B91A02"/>
    <w:rsid w:val="00B92AB2"/>
    <w:rsid w:val="00B94537"/>
    <w:rsid w:val="00B94CEB"/>
    <w:rsid w:val="00B96519"/>
    <w:rsid w:val="00BA0EED"/>
    <w:rsid w:val="00BA219B"/>
    <w:rsid w:val="00BA3B11"/>
    <w:rsid w:val="00BA40B3"/>
    <w:rsid w:val="00BB1BC9"/>
    <w:rsid w:val="00BB3681"/>
    <w:rsid w:val="00BB38AB"/>
    <w:rsid w:val="00BB3E9C"/>
    <w:rsid w:val="00BB4EB6"/>
    <w:rsid w:val="00BB5C8D"/>
    <w:rsid w:val="00BB6B1A"/>
    <w:rsid w:val="00BC1917"/>
    <w:rsid w:val="00BC25B1"/>
    <w:rsid w:val="00BC25F4"/>
    <w:rsid w:val="00BC46C7"/>
    <w:rsid w:val="00BC489B"/>
    <w:rsid w:val="00BC69D9"/>
    <w:rsid w:val="00BD13CE"/>
    <w:rsid w:val="00BD156C"/>
    <w:rsid w:val="00BD2276"/>
    <w:rsid w:val="00BD3542"/>
    <w:rsid w:val="00BD37E4"/>
    <w:rsid w:val="00BD4269"/>
    <w:rsid w:val="00BD470E"/>
    <w:rsid w:val="00BD4D82"/>
    <w:rsid w:val="00BD4E8B"/>
    <w:rsid w:val="00BE15C5"/>
    <w:rsid w:val="00BE222A"/>
    <w:rsid w:val="00BE54F2"/>
    <w:rsid w:val="00BF016C"/>
    <w:rsid w:val="00BF0310"/>
    <w:rsid w:val="00BF07A3"/>
    <w:rsid w:val="00BF1467"/>
    <w:rsid w:val="00BF33EA"/>
    <w:rsid w:val="00BF65CC"/>
    <w:rsid w:val="00BF6BFE"/>
    <w:rsid w:val="00C004D0"/>
    <w:rsid w:val="00C01F70"/>
    <w:rsid w:val="00C02C65"/>
    <w:rsid w:val="00C032FC"/>
    <w:rsid w:val="00C03472"/>
    <w:rsid w:val="00C041AE"/>
    <w:rsid w:val="00C04425"/>
    <w:rsid w:val="00C05069"/>
    <w:rsid w:val="00C0544F"/>
    <w:rsid w:val="00C072D0"/>
    <w:rsid w:val="00C1084C"/>
    <w:rsid w:val="00C10955"/>
    <w:rsid w:val="00C12A9E"/>
    <w:rsid w:val="00C15122"/>
    <w:rsid w:val="00C15B60"/>
    <w:rsid w:val="00C16578"/>
    <w:rsid w:val="00C175A4"/>
    <w:rsid w:val="00C179DF"/>
    <w:rsid w:val="00C17B14"/>
    <w:rsid w:val="00C2068A"/>
    <w:rsid w:val="00C23B68"/>
    <w:rsid w:val="00C2463F"/>
    <w:rsid w:val="00C259BB"/>
    <w:rsid w:val="00C27AED"/>
    <w:rsid w:val="00C32C4C"/>
    <w:rsid w:val="00C336D8"/>
    <w:rsid w:val="00C34CEA"/>
    <w:rsid w:val="00C35884"/>
    <w:rsid w:val="00C35A4D"/>
    <w:rsid w:val="00C41B1F"/>
    <w:rsid w:val="00C41CFA"/>
    <w:rsid w:val="00C44D06"/>
    <w:rsid w:val="00C44F71"/>
    <w:rsid w:val="00C5046C"/>
    <w:rsid w:val="00C5109E"/>
    <w:rsid w:val="00C51A73"/>
    <w:rsid w:val="00C52033"/>
    <w:rsid w:val="00C53FC1"/>
    <w:rsid w:val="00C542F3"/>
    <w:rsid w:val="00C543DE"/>
    <w:rsid w:val="00C54E3A"/>
    <w:rsid w:val="00C5591D"/>
    <w:rsid w:val="00C56E19"/>
    <w:rsid w:val="00C615EC"/>
    <w:rsid w:val="00C64B5A"/>
    <w:rsid w:val="00C6635D"/>
    <w:rsid w:val="00C66722"/>
    <w:rsid w:val="00C66C38"/>
    <w:rsid w:val="00C675BF"/>
    <w:rsid w:val="00C71ED4"/>
    <w:rsid w:val="00C72A0F"/>
    <w:rsid w:val="00C72D14"/>
    <w:rsid w:val="00C731FC"/>
    <w:rsid w:val="00C745D1"/>
    <w:rsid w:val="00C749C3"/>
    <w:rsid w:val="00C75A82"/>
    <w:rsid w:val="00C769B6"/>
    <w:rsid w:val="00C76D86"/>
    <w:rsid w:val="00C77245"/>
    <w:rsid w:val="00C77290"/>
    <w:rsid w:val="00C776EC"/>
    <w:rsid w:val="00C8071D"/>
    <w:rsid w:val="00C81676"/>
    <w:rsid w:val="00C824BB"/>
    <w:rsid w:val="00C833F4"/>
    <w:rsid w:val="00C83B7C"/>
    <w:rsid w:val="00C848DF"/>
    <w:rsid w:val="00C854CA"/>
    <w:rsid w:val="00C85BDB"/>
    <w:rsid w:val="00C87235"/>
    <w:rsid w:val="00C924F6"/>
    <w:rsid w:val="00C92ABD"/>
    <w:rsid w:val="00C92D7E"/>
    <w:rsid w:val="00C93791"/>
    <w:rsid w:val="00C94DB0"/>
    <w:rsid w:val="00C9606C"/>
    <w:rsid w:val="00C96D1A"/>
    <w:rsid w:val="00C97451"/>
    <w:rsid w:val="00CA1090"/>
    <w:rsid w:val="00CA1EAC"/>
    <w:rsid w:val="00CA1EE1"/>
    <w:rsid w:val="00CA5109"/>
    <w:rsid w:val="00CA5B11"/>
    <w:rsid w:val="00CA5E04"/>
    <w:rsid w:val="00CA6A76"/>
    <w:rsid w:val="00CA6F0E"/>
    <w:rsid w:val="00CA7A15"/>
    <w:rsid w:val="00CB0CE7"/>
    <w:rsid w:val="00CB4789"/>
    <w:rsid w:val="00CB7678"/>
    <w:rsid w:val="00CB771C"/>
    <w:rsid w:val="00CB78CF"/>
    <w:rsid w:val="00CB7FB9"/>
    <w:rsid w:val="00CC0ACF"/>
    <w:rsid w:val="00CC182B"/>
    <w:rsid w:val="00CC3894"/>
    <w:rsid w:val="00CC4156"/>
    <w:rsid w:val="00CC4662"/>
    <w:rsid w:val="00CC51A2"/>
    <w:rsid w:val="00CC54A5"/>
    <w:rsid w:val="00CC552A"/>
    <w:rsid w:val="00CC65BD"/>
    <w:rsid w:val="00CC66CB"/>
    <w:rsid w:val="00CC6B4B"/>
    <w:rsid w:val="00CD001B"/>
    <w:rsid w:val="00CD00A3"/>
    <w:rsid w:val="00CD1EC3"/>
    <w:rsid w:val="00CD2AFE"/>
    <w:rsid w:val="00CD30E1"/>
    <w:rsid w:val="00CD3247"/>
    <w:rsid w:val="00CD3353"/>
    <w:rsid w:val="00CD4E39"/>
    <w:rsid w:val="00CD4E84"/>
    <w:rsid w:val="00CD5ACE"/>
    <w:rsid w:val="00CD69C4"/>
    <w:rsid w:val="00CD6D6D"/>
    <w:rsid w:val="00CE1CDD"/>
    <w:rsid w:val="00CE228F"/>
    <w:rsid w:val="00CE3A14"/>
    <w:rsid w:val="00CE419D"/>
    <w:rsid w:val="00CE4B44"/>
    <w:rsid w:val="00CE6A3E"/>
    <w:rsid w:val="00CE6D36"/>
    <w:rsid w:val="00CF05ED"/>
    <w:rsid w:val="00CF30E1"/>
    <w:rsid w:val="00CF40A1"/>
    <w:rsid w:val="00CF4290"/>
    <w:rsid w:val="00D0025E"/>
    <w:rsid w:val="00D0092F"/>
    <w:rsid w:val="00D015D2"/>
    <w:rsid w:val="00D0195B"/>
    <w:rsid w:val="00D05198"/>
    <w:rsid w:val="00D0573D"/>
    <w:rsid w:val="00D066B0"/>
    <w:rsid w:val="00D077DF"/>
    <w:rsid w:val="00D1071E"/>
    <w:rsid w:val="00D10803"/>
    <w:rsid w:val="00D11CF5"/>
    <w:rsid w:val="00D12ABB"/>
    <w:rsid w:val="00D13E49"/>
    <w:rsid w:val="00D15461"/>
    <w:rsid w:val="00D17629"/>
    <w:rsid w:val="00D22977"/>
    <w:rsid w:val="00D22DD0"/>
    <w:rsid w:val="00D2402D"/>
    <w:rsid w:val="00D26FBF"/>
    <w:rsid w:val="00D27A0B"/>
    <w:rsid w:val="00D27EA1"/>
    <w:rsid w:val="00D327FC"/>
    <w:rsid w:val="00D3308F"/>
    <w:rsid w:val="00D331BF"/>
    <w:rsid w:val="00D35045"/>
    <w:rsid w:val="00D35BE6"/>
    <w:rsid w:val="00D36374"/>
    <w:rsid w:val="00D40CF5"/>
    <w:rsid w:val="00D40F88"/>
    <w:rsid w:val="00D418A6"/>
    <w:rsid w:val="00D42D89"/>
    <w:rsid w:val="00D43C50"/>
    <w:rsid w:val="00D44261"/>
    <w:rsid w:val="00D443E7"/>
    <w:rsid w:val="00D4480E"/>
    <w:rsid w:val="00D46279"/>
    <w:rsid w:val="00D50999"/>
    <w:rsid w:val="00D527F0"/>
    <w:rsid w:val="00D52881"/>
    <w:rsid w:val="00D53895"/>
    <w:rsid w:val="00D57FB4"/>
    <w:rsid w:val="00D60128"/>
    <w:rsid w:val="00D61431"/>
    <w:rsid w:val="00D628C7"/>
    <w:rsid w:val="00D634E5"/>
    <w:rsid w:val="00D63536"/>
    <w:rsid w:val="00D63E0C"/>
    <w:rsid w:val="00D63F52"/>
    <w:rsid w:val="00D6476D"/>
    <w:rsid w:val="00D70BD2"/>
    <w:rsid w:val="00D72664"/>
    <w:rsid w:val="00D726D9"/>
    <w:rsid w:val="00D732EB"/>
    <w:rsid w:val="00D73FA3"/>
    <w:rsid w:val="00D745C8"/>
    <w:rsid w:val="00D74CDD"/>
    <w:rsid w:val="00D76DD7"/>
    <w:rsid w:val="00D77FEA"/>
    <w:rsid w:val="00D81FEA"/>
    <w:rsid w:val="00D847DD"/>
    <w:rsid w:val="00D8570A"/>
    <w:rsid w:val="00D85D25"/>
    <w:rsid w:val="00D85EC8"/>
    <w:rsid w:val="00D87B17"/>
    <w:rsid w:val="00D87DFC"/>
    <w:rsid w:val="00D9454A"/>
    <w:rsid w:val="00D94FD2"/>
    <w:rsid w:val="00DA0004"/>
    <w:rsid w:val="00DA2879"/>
    <w:rsid w:val="00DA32DE"/>
    <w:rsid w:val="00DA3D7E"/>
    <w:rsid w:val="00DB2A49"/>
    <w:rsid w:val="00DB42DA"/>
    <w:rsid w:val="00DB4946"/>
    <w:rsid w:val="00DB62D5"/>
    <w:rsid w:val="00DB69EF"/>
    <w:rsid w:val="00DB7FF4"/>
    <w:rsid w:val="00DC09EE"/>
    <w:rsid w:val="00DC0E42"/>
    <w:rsid w:val="00DC1C17"/>
    <w:rsid w:val="00DC33DA"/>
    <w:rsid w:val="00DC5126"/>
    <w:rsid w:val="00DD108C"/>
    <w:rsid w:val="00DD1300"/>
    <w:rsid w:val="00DD1CE9"/>
    <w:rsid w:val="00DD1EA2"/>
    <w:rsid w:val="00DD2642"/>
    <w:rsid w:val="00DD3AB5"/>
    <w:rsid w:val="00DD4D00"/>
    <w:rsid w:val="00DD5F85"/>
    <w:rsid w:val="00DD6720"/>
    <w:rsid w:val="00DD6C63"/>
    <w:rsid w:val="00DE33D4"/>
    <w:rsid w:val="00DE34DF"/>
    <w:rsid w:val="00DE353C"/>
    <w:rsid w:val="00DE38F9"/>
    <w:rsid w:val="00DE3C8A"/>
    <w:rsid w:val="00DE5A5F"/>
    <w:rsid w:val="00DF0025"/>
    <w:rsid w:val="00DF0059"/>
    <w:rsid w:val="00DF067A"/>
    <w:rsid w:val="00DF074A"/>
    <w:rsid w:val="00DF1394"/>
    <w:rsid w:val="00DF21A4"/>
    <w:rsid w:val="00DF51CE"/>
    <w:rsid w:val="00DF7A7E"/>
    <w:rsid w:val="00E0128F"/>
    <w:rsid w:val="00E03271"/>
    <w:rsid w:val="00E038A6"/>
    <w:rsid w:val="00E0406B"/>
    <w:rsid w:val="00E042F2"/>
    <w:rsid w:val="00E04C2A"/>
    <w:rsid w:val="00E05371"/>
    <w:rsid w:val="00E05BFE"/>
    <w:rsid w:val="00E0681F"/>
    <w:rsid w:val="00E07550"/>
    <w:rsid w:val="00E07CE5"/>
    <w:rsid w:val="00E07E73"/>
    <w:rsid w:val="00E106FF"/>
    <w:rsid w:val="00E118F7"/>
    <w:rsid w:val="00E12C68"/>
    <w:rsid w:val="00E13FB1"/>
    <w:rsid w:val="00E15416"/>
    <w:rsid w:val="00E1692E"/>
    <w:rsid w:val="00E16EA5"/>
    <w:rsid w:val="00E171DB"/>
    <w:rsid w:val="00E172FC"/>
    <w:rsid w:val="00E176ED"/>
    <w:rsid w:val="00E2219A"/>
    <w:rsid w:val="00E22ADB"/>
    <w:rsid w:val="00E23310"/>
    <w:rsid w:val="00E25B00"/>
    <w:rsid w:val="00E25D4F"/>
    <w:rsid w:val="00E26A83"/>
    <w:rsid w:val="00E26B36"/>
    <w:rsid w:val="00E36F39"/>
    <w:rsid w:val="00E4067E"/>
    <w:rsid w:val="00E4224C"/>
    <w:rsid w:val="00E43CD5"/>
    <w:rsid w:val="00E44A14"/>
    <w:rsid w:val="00E45474"/>
    <w:rsid w:val="00E4573C"/>
    <w:rsid w:val="00E460F1"/>
    <w:rsid w:val="00E465FD"/>
    <w:rsid w:val="00E46F3A"/>
    <w:rsid w:val="00E52526"/>
    <w:rsid w:val="00E52C00"/>
    <w:rsid w:val="00E52E4D"/>
    <w:rsid w:val="00E53677"/>
    <w:rsid w:val="00E55019"/>
    <w:rsid w:val="00E55DA1"/>
    <w:rsid w:val="00E57A52"/>
    <w:rsid w:val="00E608E0"/>
    <w:rsid w:val="00E610A2"/>
    <w:rsid w:val="00E620A0"/>
    <w:rsid w:val="00E638CF"/>
    <w:rsid w:val="00E6403E"/>
    <w:rsid w:val="00E64D94"/>
    <w:rsid w:val="00E70865"/>
    <w:rsid w:val="00E7092A"/>
    <w:rsid w:val="00E71C2A"/>
    <w:rsid w:val="00E72CF7"/>
    <w:rsid w:val="00E72F62"/>
    <w:rsid w:val="00E73BD4"/>
    <w:rsid w:val="00E754A7"/>
    <w:rsid w:val="00E757E0"/>
    <w:rsid w:val="00E759BA"/>
    <w:rsid w:val="00E76491"/>
    <w:rsid w:val="00E81897"/>
    <w:rsid w:val="00E818F8"/>
    <w:rsid w:val="00E82661"/>
    <w:rsid w:val="00E827CE"/>
    <w:rsid w:val="00E848D5"/>
    <w:rsid w:val="00E85833"/>
    <w:rsid w:val="00E86363"/>
    <w:rsid w:val="00E8739F"/>
    <w:rsid w:val="00E920AD"/>
    <w:rsid w:val="00E92237"/>
    <w:rsid w:val="00E92F77"/>
    <w:rsid w:val="00E931CD"/>
    <w:rsid w:val="00E95A63"/>
    <w:rsid w:val="00E9652B"/>
    <w:rsid w:val="00EA009F"/>
    <w:rsid w:val="00EA11B6"/>
    <w:rsid w:val="00EA1EE2"/>
    <w:rsid w:val="00EA28F1"/>
    <w:rsid w:val="00EA2920"/>
    <w:rsid w:val="00EA4815"/>
    <w:rsid w:val="00EA50A9"/>
    <w:rsid w:val="00EA616D"/>
    <w:rsid w:val="00EA77A5"/>
    <w:rsid w:val="00EA7EA6"/>
    <w:rsid w:val="00EB06B9"/>
    <w:rsid w:val="00EB132E"/>
    <w:rsid w:val="00EB1CF4"/>
    <w:rsid w:val="00EB2924"/>
    <w:rsid w:val="00EB39E7"/>
    <w:rsid w:val="00EB51F8"/>
    <w:rsid w:val="00EC17F5"/>
    <w:rsid w:val="00EC20E6"/>
    <w:rsid w:val="00EC29D8"/>
    <w:rsid w:val="00EC33AC"/>
    <w:rsid w:val="00EC41D7"/>
    <w:rsid w:val="00EC4765"/>
    <w:rsid w:val="00EC520B"/>
    <w:rsid w:val="00EC5F75"/>
    <w:rsid w:val="00EC5FF5"/>
    <w:rsid w:val="00EC649D"/>
    <w:rsid w:val="00ED3863"/>
    <w:rsid w:val="00ED503F"/>
    <w:rsid w:val="00ED6460"/>
    <w:rsid w:val="00ED6B58"/>
    <w:rsid w:val="00ED7AAD"/>
    <w:rsid w:val="00EE0F53"/>
    <w:rsid w:val="00EE2442"/>
    <w:rsid w:val="00EE4D91"/>
    <w:rsid w:val="00EE6807"/>
    <w:rsid w:val="00EE6D5A"/>
    <w:rsid w:val="00EE6F9C"/>
    <w:rsid w:val="00EF1BAE"/>
    <w:rsid w:val="00EF23E5"/>
    <w:rsid w:val="00EF34EF"/>
    <w:rsid w:val="00EF4DDA"/>
    <w:rsid w:val="00EF52BF"/>
    <w:rsid w:val="00EF7762"/>
    <w:rsid w:val="00F0005A"/>
    <w:rsid w:val="00F00B05"/>
    <w:rsid w:val="00F00D84"/>
    <w:rsid w:val="00F01345"/>
    <w:rsid w:val="00F02C53"/>
    <w:rsid w:val="00F02D20"/>
    <w:rsid w:val="00F04118"/>
    <w:rsid w:val="00F050E1"/>
    <w:rsid w:val="00F06E0A"/>
    <w:rsid w:val="00F075BA"/>
    <w:rsid w:val="00F07CAD"/>
    <w:rsid w:val="00F100D9"/>
    <w:rsid w:val="00F117D7"/>
    <w:rsid w:val="00F11CD1"/>
    <w:rsid w:val="00F135CF"/>
    <w:rsid w:val="00F13F76"/>
    <w:rsid w:val="00F1518D"/>
    <w:rsid w:val="00F161D4"/>
    <w:rsid w:val="00F16CCB"/>
    <w:rsid w:val="00F17405"/>
    <w:rsid w:val="00F20209"/>
    <w:rsid w:val="00F207A0"/>
    <w:rsid w:val="00F20F5C"/>
    <w:rsid w:val="00F21F44"/>
    <w:rsid w:val="00F2297D"/>
    <w:rsid w:val="00F234FD"/>
    <w:rsid w:val="00F23638"/>
    <w:rsid w:val="00F27861"/>
    <w:rsid w:val="00F27EB3"/>
    <w:rsid w:val="00F3039E"/>
    <w:rsid w:val="00F30A91"/>
    <w:rsid w:val="00F30AAB"/>
    <w:rsid w:val="00F30B2B"/>
    <w:rsid w:val="00F32BDE"/>
    <w:rsid w:val="00F32DCD"/>
    <w:rsid w:val="00F330F3"/>
    <w:rsid w:val="00F3446C"/>
    <w:rsid w:val="00F34897"/>
    <w:rsid w:val="00F3638C"/>
    <w:rsid w:val="00F371B9"/>
    <w:rsid w:val="00F37962"/>
    <w:rsid w:val="00F37F5A"/>
    <w:rsid w:val="00F401D2"/>
    <w:rsid w:val="00F41332"/>
    <w:rsid w:val="00F422F1"/>
    <w:rsid w:val="00F44F5E"/>
    <w:rsid w:val="00F45786"/>
    <w:rsid w:val="00F45929"/>
    <w:rsid w:val="00F45A3D"/>
    <w:rsid w:val="00F47B07"/>
    <w:rsid w:val="00F47F3E"/>
    <w:rsid w:val="00F47F4B"/>
    <w:rsid w:val="00F51525"/>
    <w:rsid w:val="00F515A2"/>
    <w:rsid w:val="00F519DE"/>
    <w:rsid w:val="00F51BA8"/>
    <w:rsid w:val="00F51D06"/>
    <w:rsid w:val="00F52B5A"/>
    <w:rsid w:val="00F53173"/>
    <w:rsid w:val="00F53D35"/>
    <w:rsid w:val="00F55E95"/>
    <w:rsid w:val="00F5634B"/>
    <w:rsid w:val="00F65176"/>
    <w:rsid w:val="00F65E74"/>
    <w:rsid w:val="00F660C8"/>
    <w:rsid w:val="00F666DA"/>
    <w:rsid w:val="00F676BE"/>
    <w:rsid w:val="00F6785F"/>
    <w:rsid w:val="00F70096"/>
    <w:rsid w:val="00F72B9B"/>
    <w:rsid w:val="00F73DA3"/>
    <w:rsid w:val="00F74056"/>
    <w:rsid w:val="00F756F2"/>
    <w:rsid w:val="00F805F9"/>
    <w:rsid w:val="00F808BE"/>
    <w:rsid w:val="00F808FC"/>
    <w:rsid w:val="00F817AB"/>
    <w:rsid w:val="00F84DD7"/>
    <w:rsid w:val="00F854F3"/>
    <w:rsid w:val="00F85922"/>
    <w:rsid w:val="00F9506F"/>
    <w:rsid w:val="00F951A1"/>
    <w:rsid w:val="00F96AEF"/>
    <w:rsid w:val="00F96B8B"/>
    <w:rsid w:val="00F97331"/>
    <w:rsid w:val="00FA0AFD"/>
    <w:rsid w:val="00FA1D3F"/>
    <w:rsid w:val="00FA21A5"/>
    <w:rsid w:val="00FA289F"/>
    <w:rsid w:val="00FA2F89"/>
    <w:rsid w:val="00FA3062"/>
    <w:rsid w:val="00FA474E"/>
    <w:rsid w:val="00FA604C"/>
    <w:rsid w:val="00FB115B"/>
    <w:rsid w:val="00FB203E"/>
    <w:rsid w:val="00FB263A"/>
    <w:rsid w:val="00FB2EC7"/>
    <w:rsid w:val="00FB3DEC"/>
    <w:rsid w:val="00FB43D4"/>
    <w:rsid w:val="00FB466C"/>
    <w:rsid w:val="00FB4F82"/>
    <w:rsid w:val="00FC097F"/>
    <w:rsid w:val="00FC1342"/>
    <w:rsid w:val="00FC214F"/>
    <w:rsid w:val="00FC6BFD"/>
    <w:rsid w:val="00FD01E2"/>
    <w:rsid w:val="00FD05DD"/>
    <w:rsid w:val="00FD0656"/>
    <w:rsid w:val="00FD07EB"/>
    <w:rsid w:val="00FD18B1"/>
    <w:rsid w:val="00FD1E38"/>
    <w:rsid w:val="00FD2DC3"/>
    <w:rsid w:val="00FD3386"/>
    <w:rsid w:val="00FD3787"/>
    <w:rsid w:val="00FD5D9C"/>
    <w:rsid w:val="00FD6E60"/>
    <w:rsid w:val="00FE0960"/>
    <w:rsid w:val="00FE10A7"/>
    <w:rsid w:val="00FE1210"/>
    <w:rsid w:val="00FE233D"/>
    <w:rsid w:val="00FE247D"/>
    <w:rsid w:val="00FE3DE3"/>
    <w:rsid w:val="00FE66F4"/>
    <w:rsid w:val="00FE67A7"/>
    <w:rsid w:val="00FE7070"/>
    <w:rsid w:val="00FE7AA8"/>
    <w:rsid w:val="00FE7CAF"/>
    <w:rsid w:val="00FF0BC8"/>
    <w:rsid w:val="00FF19F5"/>
    <w:rsid w:val="00FF208E"/>
    <w:rsid w:val="00FF24D3"/>
    <w:rsid w:val="00FF2CCE"/>
    <w:rsid w:val="00FF40AB"/>
    <w:rsid w:val="00FF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DE5E43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97D"/>
    <w:pPr>
      <w:tabs>
        <w:tab w:val="left" w:pos="1418"/>
      </w:tabs>
      <w:suppressAutoHyphens/>
      <w:spacing w:after="120"/>
    </w:pPr>
    <w:rPr>
      <w:rFonts w:ascii="Verdana" w:hAnsi="Verdana"/>
      <w:bCs/>
      <w:szCs w:val="24"/>
      <w:lang w:val="fr-CA" w:eastAsia="en-US"/>
    </w:rPr>
  </w:style>
  <w:style w:type="paragraph" w:styleId="Titre1">
    <w:name w:val="heading 1"/>
    <w:basedOn w:val="Normal"/>
    <w:next w:val="Paragraph"/>
    <w:link w:val="Titre1Car"/>
    <w:qFormat/>
    <w:rsid w:val="00B43322"/>
    <w:pPr>
      <w:spacing w:before="480" w:after="240"/>
      <w:outlineLvl w:val="0"/>
    </w:pPr>
    <w:rPr>
      <w:rFonts w:ascii="LubalinGraph LT" w:hAnsi="LubalinGraph LT"/>
      <w:b/>
      <w:color w:val="FF0000"/>
      <w:sz w:val="28"/>
      <w:lang w:val="fr-FR"/>
    </w:rPr>
  </w:style>
  <w:style w:type="paragraph" w:styleId="Titre2">
    <w:name w:val="heading 2"/>
    <w:basedOn w:val="Titre1"/>
    <w:next w:val="Paragraph"/>
    <w:qFormat/>
    <w:pPr>
      <w:numPr>
        <w:ilvl w:val="1"/>
      </w:numPr>
      <w:spacing w:before="360"/>
      <w:ind w:left="1418" w:hanging="1418"/>
      <w:outlineLvl w:val="1"/>
    </w:pPr>
    <w:rPr>
      <w:b w:val="0"/>
      <w:bCs w:val="0"/>
      <w:sz w:val="24"/>
    </w:rPr>
  </w:style>
  <w:style w:type="paragraph" w:styleId="Titre3">
    <w:name w:val="heading 3"/>
    <w:basedOn w:val="Titre1"/>
    <w:next w:val="Paragraph"/>
    <w:qFormat/>
    <w:pPr>
      <w:numPr>
        <w:ilvl w:val="2"/>
      </w:numPr>
      <w:spacing w:before="360"/>
      <w:ind w:left="1418" w:hanging="1418"/>
      <w:outlineLvl w:val="2"/>
    </w:pPr>
    <w:rPr>
      <w:rFonts w:cs="Arial"/>
      <w:b w:val="0"/>
      <w:sz w:val="22"/>
      <w:szCs w:val="26"/>
    </w:rPr>
  </w:style>
  <w:style w:type="paragraph" w:styleId="Titre4">
    <w:name w:val="heading 4"/>
    <w:basedOn w:val="Titre1"/>
    <w:next w:val="Paragraph"/>
    <w:qFormat/>
    <w:pPr>
      <w:numPr>
        <w:ilvl w:val="3"/>
      </w:numPr>
      <w:spacing w:before="360"/>
      <w:ind w:left="1418" w:hanging="1418"/>
      <w:outlineLvl w:val="3"/>
    </w:pPr>
    <w:rPr>
      <w:b w:val="0"/>
      <w:sz w:val="20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pPr>
      <w:numPr>
        <w:numId w:val="2"/>
      </w:numPr>
      <w:tabs>
        <w:tab w:val="clear" w:pos="360"/>
      </w:tabs>
      <w:ind w:left="1702" w:hanging="284"/>
    </w:pPr>
  </w:style>
  <w:style w:type="paragraph" w:styleId="Listenumros">
    <w:name w:val="List Number"/>
    <w:basedOn w:val="Listepuces"/>
    <w:pPr>
      <w:numPr>
        <w:numId w:val="3"/>
      </w:numPr>
      <w:tabs>
        <w:tab w:val="clear" w:pos="360"/>
      </w:tabs>
      <w:ind w:left="1702" w:hanging="284"/>
    </w:p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cs="Tahoma"/>
    </w:rPr>
  </w:style>
  <w:style w:type="paragraph" w:styleId="En-tte">
    <w:name w:val="header"/>
    <w:basedOn w:val="Normal"/>
    <w:pPr>
      <w:tabs>
        <w:tab w:val="clear" w:pos="1418"/>
      </w:tabs>
      <w:spacing w:before="60" w:after="60"/>
      <w:jc w:val="center"/>
    </w:pPr>
    <w:rPr>
      <w:b/>
    </w:rPr>
  </w:style>
  <w:style w:type="paragraph" w:customStyle="1" w:styleId="Paragraph">
    <w:name w:val="Paragraph"/>
    <w:basedOn w:val="Normal"/>
    <w:pPr>
      <w:tabs>
        <w:tab w:val="clear" w:pos="1418"/>
      </w:tabs>
      <w:ind w:left="1418"/>
    </w:pPr>
  </w:style>
  <w:style w:type="paragraph" w:styleId="TM1">
    <w:name w:val="toc 1"/>
    <w:basedOn w:val="Normal"/>
    <w:next w:val="Normal"/>
    <w:semiHidden/>
    <w:pPr>
      <w:tabs>
        <w:tab w:val="clear" w:pos="1418"/>
      </w:tabs>
    </w:pPr>
  </w:style>
  <w:style w:type="paragraph" w:styleId="TM2">
    <w:name w:val="toc 2"/>
    <w:basedOn w:val="Normal"/>
    <w:next w:val="Normal"/>
    <w:semiHidden/>
    <w:pPr>
      <w:tabs>
        <w:tab w:val="clear" w:pos="1418"/>
      </w:tabs>
      <w:ind w:left="459"/>
    </w:pPr>
  </w:style>
  <w:style w:type="paragraph" w:styleId="TM3">
    <w:name w:val="toc 3"/>
    <w:basedOn w:val="Normal"/>
    <w:next w:val="Normal"/>
    <w:semiHidden/>
    <w:pPr>
      <w:tabs>
        <w:tab w:val="clear" w:pos="1418"/>
      </w:tabs>
      <w:ind w:left="1253"/>
    </w:pPr>
    <w:rPr>
      <w:noProof/>
      <w:szCs w:val="22"/>
    </w:rPr>
  </w:style>
  <w:style w:type="character" w:styleId="Lienhypertexte">
    <w:name w:val="Hyperlink"/>
    <w:basedOn w:val="Policepardfaut"/>
    <w:rPr>
      <w:rFonts w:ascii="Verdana" w:hAnsi="Verdana"/>
      <w:color w:val="0000FF"/>
      <w:u w:val="single"/>
    </w:rPr>
  </w:style>
  <w:style w:type="paragraph" w:styleId="Pieddepage">
    <w:name w:val="footer"/>
    <w:basedOn w:val="Normal"/>
    <w:pPr>
      <w:tabs>
        <w:tab w:val="clear" w:pos="1418"/>
        <w:tab w:val="center" w:pos="4320"/>
        <w:tab w:val="right" w:pos="8640"/>
      </w:tabs>
    </w:pPr>
  </w:style>
  <w:style w:type="paragraph" w:customStyle="1" w:styleId="CharChar1CharCharCharCharCharCharCharCharCharCharCharCharCharCar">
    <w:name w:val="Char Char1 Char Char Char Char Char Char Char Char Char Char Char Char Char Car"/>
    <w:basedOn w:val="Normal"/>
    <w:rsid w:val="006D3C29"/>
    <w:pPr>
      <w:tabs>
        <w:tab w:val="clear" w:pos="1418"/>
      </w:tabs>
      <w:suppressAutoHyphens w:val="0"/>
      <w:spacing w:after="160" w:line="240" w:lineRule="exact"/>
    </w:pPr>
    <w:rPr>
      <w:bCs w:val="0"/>
      <w:szCs w:val="20"/>
      <w:lang w:val="en-US"/>
    </w:rPr>
  </w:style>
  <w:style w:type="paragraph" w:styleId="Textedebulles">
    <w:name w:val="Balloon Text"/>
    <w:basedOn w:val="Normal"/>
    <w:semiHidden/>
    <w:rsid w:val="00860B6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49052F"/>
    <w:pPr>
      <w:tabs>
        <w:tab w:val="left" w:pos="1418"/>
      </w:tabs>
      <w:suppressAutoHyphens/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deliste">
    <w:name w:val="List Paragraph"/>
    <w:basedOn w:val="Normal"/>
    <w:uiPriority w:val="34"/>
    <w:qFormat/>
    <w:rsid w:val="00FC214F"/>
    <w:pPr>
      <w:ind w:left="720"/>
      <w:contextualSpacing/>
    </w:pPr>
  </w:style>
  <w:style w:type="character" w:styleId="Lienhypertextevisit">
    <w:name w:val="FollowedHyperlink"/>
    <w:basedOn w:val="Policepardfaut"/>
    <w:uiPriority w:val="99"/>
    <w:semiHidden/>
    <w:unhideWhenUsed/>
    <w:rsid w:val="004049AA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A80DBA"/>
    <w:rPr>
      <w:b/>
      <w:bCs/>
    </w:rPr>
  </w:style>
  <w:style w:type="character" w:customStyle="1" w:styleId="Titre1Car">
    <w:name w:val="Titre 1 Car"/>
    <w:basedOn w:val="Policepardfaut"/>
    <w:link w:val="Titre1"/>
    <w:rsid w:val="00683399"/>
    <w:rPr>
      <w:rFonts w:ascii="LubalinGraph LT" w:hAnsi="LubalinGraph LT"/>
      <w:b/>
      <w:bCs/>
      <w:color w:val="FF0000"/>
      <w:sz w:val="28"/>
      <w:szCs w:val="24"/>
      <w:lang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B475B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Policepardfaut"/>
    <w:rsid w:val="007766E2"/>
  </w:style>
  <w:style w:type="paragraph" w:styleId="PrformatHTML">
    <w:name w:val="HTML Preformatted"/>
    <w:basedOn w:val="Normal"/>
    <w:link w:val="PrformatHTMLCar"/>
    <w:uiPriority w:val="99"/>
    <w:semiHidden/>
    <w:unhideWhenUsed/>
    <w:rsid w:val="007766E2"/>
    <w:pPr>
      <w:tabs>
        <w:tab w:val="clear" w:pos="1418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</w:pPr>
    <w:rPr>
      <w:rFonts w:ascii="Courier New" w:hAnsi="Courier New" w:cs="Courier New"/>
      <w:bCs w:val="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766E2"/>
    <w:rPr>
      <w:rFonts w:ascii="Courier New" w:hAnsi="Courier New" w:cs="Courier New"/>
    </w:rPr>
  </w:style>
  <w:style w:type="character" w:styleId="CodeHTML">
    <w:name w:val="HTML Code"/>
    <w:basedOn w:val="Policepardfaut"/>
    <w:uiPriority w:val="99"/>
    <w:semiHidden/>
    <w:unhideWhenUsed/>
    <w:rsid w:val="007766E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7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81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81746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53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4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25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81342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73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2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3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03451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9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8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66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335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9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33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6662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6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73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3985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53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328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3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90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8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8849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7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2134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2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1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bigfiles.assembla.com/spaces/dQYauwt3ar6i97dmr6bg7m/documents/download/aQJN5ac6ur6OkTcP_HzTya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ricgagn\Application%20Data\Microsoft\Templates\nurun_Styleshee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B8E4969D76324BB36384500E672339" ma:contentTypeVersion="6" ma:contentTypeDescription="Crée un document." ma:contentTypeScope="" ma:versionID="a9d6cb70e993f5bfa9b317d7a48dcc3d">
  <xsd:schema xmlns:xsd="http://www.w3.org/2001/XMLSchema" xmlns:xs="http://www.w3.org/2001/XMLSchema" xmlns:p="http://schemas.microsoft.com/office/2006/metadata/properties" xmlns:ns2="7205f07a-0f1b-40c0-8401-a4094624efb4" targetNamespace="http://schemas.microsoft.com/office/2006/metadata/properties" ma:root="true" ma:fieldsID="0295828f4cd57663ae86711ae3d15f10" ns2:_="">
    <xsd:import namespace="7205f07a-0f1b-40c0-8401-a4094624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5f07a-0f1b-40c0-8401-a4094624e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D0328D-5231-4578-BA64-0F23B38084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2A6DD04-BD24-4166-A3BF-298239781B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DE9E22-73CE-4416-9E09-F92D1F31C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5f07a-0f1b-40c0-8401-a4094624ef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1791C01-8613-A143-8673-09B31A50C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Settings\ericgagn\Application Data\Microsoft\Templates\nurun_Stylesheet.dot</Template>
  <TotalTime>4294948704</TotalTime>
  <Pages>3</Pages>
  <Words>360</Words>
  <Characters>1980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Flash Report</vt:lpstr>
    </vt:vector>
  </TitlesOfParts>
  <Company>Nurun France</Company>
  <LinksUpToDate>false</LinksUpToDate>
  <CharactersWithSpaces>2336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 Report</dc:title>
  <dc:subject>Refonte Parcours Clients</dc:subject>
  <dc:creator>StéphaneDINE</dc:creator>
  <cp:keywords>COURSIER</cp:keywords>
  <dc:description/>
  <cp:lastModifiedBy>Utilisateur Microsoft Office</cp:lastModifiedBy>
  <cp:revision>114</cp:revision>
  <cp:lastPrinted>2019-09-05T15:30:00Z</cp:lastPrinted>
  <dcterms:created xsi:type="dcterms:W3CDTF">2019-10-23T15:43:00Z</dcterms:created>
  <dcterms:modified xsi:type="dcterms:W3CDTF">2020-05-19T00:00:00Z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Nom du client</vt:lpwstr>
  </property>
  <property fmtid="{D5CDD505-2E9C-101B-9397-08002B2CF9AE}" pid="3" name="Project name">
    <vt:lpwstr>nom du projet</vt:lpwstr>
  </property>
  <property fmtid="{D5CDD505-2E9C-101B-9397-08002B2CF9AE}" pid="4" name="Project number">
    <vt:lpwstr>code du projet</vt:lpwstr>
  </property>
  <property fmtid="{D5CDD505-2E9C-101B-9397-08002B2CF9AE}" pid="5" name="Version">
    <vt:lpwstr>1.0</vt:lpwstr>
  </property>
  <property fmtid="{D5CDD505-2E9C-101B-9397-08002B2CF9AE}" pid="6" name="Date completed">
    <vt:lpwstr> </vt:lpwstr>
  </property>
  <property fmtid="{D5CDD505-2E9C-101B-9397-08002B2CF9AE}" pid="7" name="ContentTypeId">
    <vt:lpwstr>0x010100E2B8E4969D76324BB36384500E672339</vt:lpwstr>
  </property>
</Properties>
</file>