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0DA4494F" w:rsidR="00453856" w:rsidRPr="0052541E" w:rsidRDefault="00630282" w:rsidP="00F54101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</w:t>
            </w:r>
            <w:proofErr w:type="spellEnd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Pass</w:t>
            </w:r>
            <w:proofErr w:type="spellEnd"/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</w:t>
            </w:r>
            <w:r w:rsidR="00F54101">
              <w:rPr>
                <w:rFonts w:ascii="Noe Display" w:hAnsi="Noe Display" w:cstheme="minorHAnsi"/>
                <w:sz w:val="36"/>
                <w:lang w:val="fr-FR"/>
              </w:rPr>
              <w:t>624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F54101">
              <w:rPr>
                <w:rFonts w:ascii="Noe Display" w:hAnsi="Noe Display" w:cstheme="minorHAnsi"/>
                <w:sz w:val="36"/>
                <w:lang w:val="fr-FR"/>
              </w:rPr>
              <w:t>Juin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C35A4D">
              <w:rPr>
                <w:rFonts w:ascii="Noe Display" w:hAnsi="Noe Display" w:cstheme="minorHAnsi"/>
                <w:sz w:val="36"/>
                <w:lang w:val="fr-FR"/>
              </w:rPr>
              <w:t>2</w:t>
            </w:r>
            <w:r w:rsidR="00F54101">
              <w:rPr>
                <w:rFonts w:ascii="Noe Display" w:hAnsi="Noe Display" w:cstheme="minorHAnsi"/>
                <w:sz w:val="36"/>
                <w:lang w:val="fr-FR"/>
              </w:rPr>
              <w:t>7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0D988BD1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</w:t>
      </w:r>
      <w:r w:rsidR="0010624B" w:rsidRPr="00D22977">
        <w:rPr>
          <w:rFonts w:ascii="GT Walsheim" w:hAnsi="GT Walsheim"/>
          <w:b/>
          <w:sz w:val="40"/>
          <w:szCs w:val="40"/>
          <w:lang w:val="fr-FR"/>
        </w:rPr>
        <w:t>6.</w:t>
      </w:r>
      <w:r w:rsidR="00490E66">
        <w:rPr>
          <w:rFonts w:ascii="GT Walsheim" w:hAnsi="GT Walsheim"/>
          <w:b/>
          <w:sz w:val="40"/>
          <w:szCs w:val="40"/>
          <w:lang w:val="fr-FR"/>
        </w:rPr>
        <w:t>5</w:t>
      </w:r>
      <w:r w:rsidR="008D7231" w:rsidRPr="00D22977">
        <w:rPr>
          <w:rFonts w:ascii="GT Walsheim" w:hAnsi="GT Walsheim"/>
          <w:b/>
          <w:sz w:val="40"/>
          <w:szCs w:val="40"/>
          <w:lang w:val="fr-FR"/>
        </w:rPr>
        <w:t>.</w:t>
      </w:r>
      <w:r w:rsidR="00F54101">
        <w:rPr>
          <w:rFonts w:ascii="GT Walsheim" w:hAnsi="GT Walsheim"/>
          <w:b/>
          <w:sz w:val="40"/>
          <w:szCs w:val="40"/>
          <w:lang w:val="fr-FR"/>
        </w:rPr>
        <w:t>1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70209C79" w:rsidR="004526A8" w:rsidRPr="00AC39AD" w:rsidRDefault="001D45D8" w:rsidP="00F54101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</w:t>
            </w:r>
            <w:r w:rsidR="00F5410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624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F5410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Juin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C35A4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</w:t>
            </w:r>
            <w:r w:rsidR="00F5410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7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7322DF6F" w:rsidR="004526A8" w:rsidRPr="006D6269" w:rsidRDefault="003A21E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E6403E">
        <w:trPr>
          <w:trHeight w:val="95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643195EB" w:rsidR="004526A8" w:rsidRPr="006D6269" w:rsidRDefault="00CA5B1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5E446AB5" w:rsidR="004526A8" w:rsidRPr="006D6269" w:rsidRDefault="00C35A4D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6CDD354C" w14:textId="379EC330" w:rsidTr="00D22977">
        <w:trPr>
          <w:trHeight w:val="70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12EE2607" w:rsidR="004526A8" w:rsidRPr="006D6269" w:rsidRDefault="00CA5B1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803AA7">
        <w:trPr>
          <w:trHeight w:val="70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SQLs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0411770D" w:rsidR="004526A8" w:rsidRPr="00AC39AD" w:rsidRDefault="00D8570A" w:rsidP="00D8570A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migrationBefore</w:t>
            </w:r>
            <w:r w:rsidR="00823F69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Delivry.sql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4332B397" w:rsidR="004526A8" w:rsidRPr="00E22ADB" w:rsidRDefault="00E15416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AF6C29E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  <w:proofErr w:type="spellEnd"/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20D329CE" w:rsidR="00A2506B" w:rsidRPr="006D6269" w:rsidRDefault="00AB05E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</w:t>
            </w: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CE4B44" w:rsidRPr="00BA40B3" w14:paraId="28CF4C5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789A96" w14:textId="7E8BDDBB" w:rsidR="00CE4B44" w:rsidRPr="00CE4B44" w:rsidRDefault="00F54101" w:rsidP="00CA1EA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F54101">
              <w:rPr>
                <w:rFonts w:ascii="Times New Roman" w:hAnsi="Times New Roman"/>
                <w:bCs w:val="0"/>
                <w:sz w:val="24"/>
                <w:lang w:val="fr-FR" w:eastAsia="fr-FR"/>
              </w:rPr>
              <w:t>#350-601 - PROBLEME TRANSACTION ROLLED BACK</w:t>
            </w:r>
          </w:p>
        </w:tc>
      </w:tr>
      <w:tr w:rsidR="00CA1EAC" w:rsidRPr="00BA40B3" w14:paraId="7A591905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7A1B09EF" w14:textId="7663FFCA" w:rsidR="00CA1EAC" w:rsidRPr="00CA1EAC" w:rsidRDefault="00F54101" w:rsidP="00C35A4D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F54101">
              <w:rPr>
                <w:rFonts w:ascii="Times New Roman" w:hAnsi="Times New Roman"/>
                <w:bCs w:val="0"/>
                <w:sz w:val="24"/>
                <w:lang w:val="fr-FR" w:eastAsia="fr-FR"/>
              </w:rPr>
              <w:t>#350-604 - Changement de TVA allemande</w:t>
            </w:r>
          </w:p>
        </w:tc>
      </w:tr>
    </w:tbl>
    <w:p w14:paraId="495BA92E" w14:textId="40E2AB53" w:rsidR="007369ED" w:rsidRDefault="002B0A97" w:rsidP="002B0A97">
      <w:pPr>
        <w:pStyle w:val="Titre1"/>
      </w:pPr>
      <w:bookmarkStart w:id="0" w:name="_GoBack"/>
      <w:bookmarkEnd w:id="0"/>
      <w:r>
        <w:t xml:space="preserve">Paramétrage </w:t>
      </w:r>
      <w:proofErr w:type="spellStart"/>
      <w:r>
        <w:t>FakeTime</w:t>
      </w:r>
      <w:proofErr w:type="spellEnd"/>
    </w:p>
    <w:p w14:paraId="52D371FB" w14:textId="60FDECE7" w:rsidR="002B0A97" w:rsidRDefault="005600B9" w:rsidP="002B0A97">
      <w:pPr>
        <w:pStyle w:val="Paragraph"/>
      </w:pPr>
      <w:r>
        <w:t xml:space="preserve">Dans le </w:t>
      </w:r>
      <w:proofErr w:type="spellStart"/>
      <w:r>
        <w:t>compoer</w:t>
      </w:r>
      <w:proofErr w:type="spellEnd"/>
      <w:r>
        <w:t>, ajo</w:t>
      </w:r>
      <w:r w:rsidR="007778F4">
        <w:t>uter la v</w:t>
      </w:r>
      <w:r>
        <w:t>ariable (Exemple +15 jours</w:t>
      </w:r>
      <w:proofErr w:type="gramStart"/>
      <w:r>
        <w:t>):</w:t>
      </w:r>
      <w:proofErr w:type="gramEnd"/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proofErr w:type="gramStart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</w:t>
      </w:r>
      <w:proofErr w:type="gramEnd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Afin d'ajouter les polices de caractères, il faut monter un nouveau volume à l'image docker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opencell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compose.yml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</w:t>
      </w:r>
      <w:proofErr w:type="gramStart"/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volumes:</w:t>
      </w:r>
      <w:proofErr w:type="gramEnd"/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ppliquer la modification en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re-créant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04F12170" w:rsidR="00273E1A" w:rsidRDefault="00273E1A" w:rsidP="00273E1A">
      <w:pPr>
        <w:pStyle w:val="Titre1"/>
      </w:pPr>
      <w:r>
        <w:t>Procédure d’installation Opencell 6.</w:t>
      </w:r>
      <w:r w:rsidR="00F3638C">
        <w:t>5</w:t>
      </w:r>
      <w:r>
        <w:t>.</w:t>
      </w:r>
      <w:r w:rsidR="00F54101">
        <w:t>1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1) Arrêt de tous les serveurs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lastRenderedPageBreak/>
        <w:t xml:space="preserve">3)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sur le serveur et lancer la commande suivante pour obtenir un dump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nommé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de la base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War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dans le répertoire /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6ABA8B" w14:textId="77777777" w:rsidR="00DF66DB" w:rsidRDefault="00DF66DB">
      <w:r>
        <w:separator/>
      </w:r>
    </w:p>
  </w:endnote>
  <w:endnote w:type="continuationSeparator" w:id="0">
    <w:p w14:paraId="0A8F7AAA" w14:textId="77777777" w:rsidR="00DF66DB" w:rsidRDefault="00DF6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F54101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F54101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B67FDF" w14:textId="77777777" w:rsidR="00DF66DB" w:rsidRDefault="00DF66DB">
      <w:r>
        <w:separator/>
      </w:r>
    </w:p>
  </w:footnote>
  <w:footnote w:type="continuationSeparator" w:id="0">
    <w:p w14:paraId="5BAB0D2B" w14:textId="77777777" w:rsidR="00DF66DB" w:rsidRDefault="00DF66D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4F9B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4A0"/>
    <w:rsid w:val="00047779"/>
    <w:rsid w:val="00047CD3"/>
    <w:rsid w:val="0005225C"/>
    <w:rsid w:val="000531AA"/>
    <w:rsid w:val="000549F8"/>
    <w:rsid w:val="00054F2D"/>
    <w:rsid w:val="00056810"/>
    <w:rsid w:val="00056B60"/>
    <w:rsid w:val="000600B7"/>
    <w:rsid w:val="000602F6"/>
    <w:rsid w:val="00060342"/>
    <w:rsid w:val="000631AF"/>
    <w:rsid w:val="000632CF"/>
    <w:rsid w:val="000633AF"/>
    <w:rsid w:val="00064BC0"/>
    <w:rsid w:val="00064D09"/>
    <w:rsid w:val="00065B3F"/>
    <w:rsid w:val="00067CE4"/>
    <w:rsid w:val="00070171"/>
    <w:rsid w:val="000714E3"/>
    <w:rsid w:val="000728D0"/>
    <w:rsid w:val="00072B65"/>
    <w:rsid w:val="00072FAD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6B88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1F85"/>
    <w:rsid w:val="0018279A"/>
    <w:rsid w:val="00182F96"/>
    <w:rsid w:val="00183C5C"/>
    <w:rsid w:val="00184BB4"/>
    <w:rsid w:val="0018674F"/>
    <w:rsid w:val="00187F89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44E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1F70D7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35FA"/>
    <w:rsid w:val="00245807"/>
    <w:rsid w:val="002478DC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4EA8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2165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0785A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06D7"/>
    <w:rsid w:val="00391478"/>
    <w:rsid w:val="0039308D"/>
    <w:rsid w:val="003937C4"/>
    <w:rsid w:val="003942EE"/>
    <w:rsid w:val="003A21E0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1C0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0E66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64A0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5C78"/>
    <w:rsid w:val="00556BA6"/>
    <w:rsid w:val="005600B9"/>
    <w:rsid w:val="00562AEB"/>
    <w:rsid w:val="005648AC"/>
    <w:rsid w:val="00564EA6"/>
    <w:rsid w:val="005650B2"/>
    <w:rsid w:val="00565DD7"/>
    <w:rsid w:val="0056693F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030"/>
    <w:rsid w:val="00591735"/>
    <w:rsid w:val="005920C3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4F6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254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035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08DA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A6"/>
    <w:rsid w:val="007A5F72"/>
    <w:rsid w:val="007A6831"/>
    <w:rsid w:val="007B1775"/>
    <w:rsid w:val="007B209F"/>
    <w:rsid w:val="007B3D6C"/>
    <w:rsid w:val="007B3FBD"/>
    <w:rsid w:val="007B4399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5E59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3AA7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4B42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BE0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5AAB"/>
    <w:rsid w:val="0088616D"/>
    <w:rsid w:val="0089341D"/>
    <w:rsid w:val="00894EF9"/>
    <w:rsid w:val="00895ED3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482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491"/>
    <w:rsid w:val="00A05B3F"/>
    <w:rsid w:val="00A063A4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4F51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2F57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5ED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36AE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1467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35A4D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AC"/>
    <w:rsid w:val="00CA1EE1"/>
    <w:rsid w:val="00CA5109"/>
    <w:rsid w:val="00CA5B11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419D"/>
    <w:rsid w:val="00CE4B4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977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70A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0E42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5F85"/>
    <w:rsid w:val="00DD6720"/>
    <w:rsid w:val="00DD6C63"/>
    <w:rsid w:val="00DE33D4"/>
    <w:rsid w:val="00DE34DF"/>
    <w:rsid w:val="00DE353C"/>
    <w:rsid w:val="00DE38F9"/>
    <w:rsid w:val="00DE3C8A"/>
    <w:rsid w:val="00DE5A5F"/>
    <w:rsid w:val="00DF0025"/>
    <w:rsid w:val="00DF0059"/>
    <w:rsid w:val="00DF067A"/>
    <w:rsid w:val="00DF074A"/>
    <w:rsid w:val="00DF1394"/>
    <w:rsid w:val="00DF21A4"/>
    <w:rsid w:val="00DF51CE"/>
    <w:rsid w:val="00DF66DB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2C68"/>
    <w:rsid w:val="00E13FB1"/>
    <w:rsid w:val="00E15416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5DA1"/>
    <w:rsid w:val="00E57A52"/>
    <w:rsid w:val="00E608E0"/>
    <w:rsid w:val="00E610A2"/>
    <w:rsid w:val="00E620A0"/>
    <w:rsid w:val="00E638CF"/>
    <w:rsid w:val="00E6403E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A77A5"/>
    <w:rsid w:val="00EA7EA6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07CAD"/>
    <w:rsid w:val="00F100D9"/>
    <w:rsid w:val="00F117D7"/>
    <w:rsid w:val="00F11CD1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39E"/>
    <w:rsid w:val="00F30A91"/>
    <w:rsid w:val="00F30AAB"/>
    <w:rsid w:val="00F30B2B"/>
    <w:rsid w:val="00F32BDE"/>
    <w:rsid w:val="00F32DCD"/>
    <w:rsid w:val="00F330F3"/>
    <w:rsid w:val="00F3446C"/>
    <w:rsid w:val="00F34897"/>
    <w:rsid w:val="00F3638C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4101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AEF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5DD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AA8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F780B5-0755-3A47-876C-94BEFCE7B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4294948705</TotalTime>
  <Pages>3</Pages>
  <Words>345</Words>
  <Characters>1899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115</cp:revision>
  <cp:lastPrinted>2019-09-05T15:30:00Z</cp:lastPrinted>
  <dcterms:created xsi:type="dcterms:W3CDTF">2019-10-23T15:43:00Z</dcterms:created>
  <dcterms:modified xsi:type="dcterms:W3CDTF">2020-06-24T12:39:00Z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