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1D4881D0" w:rsidR="00453856" w:rsidRPr="0052541E" w:rsidRDefault="00630282" w:rsidP="00F67279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20</w:t>
            </w:r>
            <w:r w:rsidR="001D45D8" w:rsidRPr="00F67279">
              <w:rPr>
                <w:rFonts w:ascii="Arial" w:hAnsi="Arial" w:cs="Arial"/>
                <w:sz w:val="36"/>
                <w:lang w:val="fr-FR"/>
              </w:rPr>
              <w:t>200</w:t>
            </w:r>
            <w:r w:rsidR="00F67279" w:rsidRPr="00F67279">
              <w:rPr>
                <w:rFonts w:ascii="Arial" w:hAnsi="Arial" w:cs="Arial"/>
                <w:sz w:val="36"/>
                <w:lang w:val="fr-FR"/>
              </w:rPr>
              <w:t>811</w:t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-</w:t>
            </w:r>
            <w:r w:rsidR="00F67279">
              <w:rPr>
                <w:rFonts w:ascii="Arial" w:hAnsi="Arial" w:cs="Arial"/>
                <w:sz w:val="36"/>
                <w:lang w:val="fr-FR"/>
              </w:rPr>
              <w:t>Aout</w:t>
            </w:r>
            <w:r w:rsidR="00C072D0" w:rsidRPr="00F67279">
              <w:rPr>
                <w:rFonts w:ascii="Arial" w:hAnsi="Arial" w:cs="Arial"/>
                <w:sz w:val="36"/>
                <w:lang w:val="fr-FR"/>
              </w:rPr>
              <w:t>-</w:t>
            </w:r>
            <w:r w:rsidR="00F67279" w:rsidRPr="00F67279">
              <w:rPr>
                <w:rFonts w:ascii="Arial" w:hAnsi="Arial" w:cs="Arial"/>
                <w:sz w:val="36"/>
                <w:lang w:val="fr-FR"/>
              </w:rPr>
              <w:t>33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1F6FEFC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90E66">
        <w:rPr>
          <w:rFonts w:ascii="GT Walsheim" w:hAnsi="GT Walsheim"/>
          <w:b/>
          <w:sz w:val="40"/>
          <w:szCs w:val="40"/>
          <w:lang w:val="fr-FR"/>
        </w:rPr>
        <w:t>5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F67279">
        <w:rPr>
          <w:rFonts w:ascii="GT Walsheim" w:hAnsi="GT Walsheim"/>
          <w:b/>
          <w:sz w:val="40"/>
          <w:szCs w:val="40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56E0595A" w:rsidR="004526A8" w:rsidRPr="00AC39AD" w:rsidRDefault="001D45D8" w:rsidP="00F6727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F6727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811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6727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Aout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6727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33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425C50A2" w:rsidR="004526A8" w:rsidRPr="006D6269" w:rsidRDefault="00F67279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77E910E7" w14:textId="4762E06D" w:rsidTr="00E6403E">
        <w:trPr>
          <w:trHeight w:val="95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643195EB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5E446AB5" w:rsidR="004526A8" w:rsidRPr="006D6269" w:rsidRDefault="00C35A4D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2EE2607" w:rsidR="004526A8" w:rsidRPr="006D6269" w:rsidRDefault="00CA5B1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0411770D" w:rsidR="004526A8" w:rsidRPr="00AC39AD" w:rsidRDefault="00D8570A" w:rsidP="00D8570A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migrationBefore</w:t>
            </w:r>
            <w:r w:rsidR="00823F69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332B397" w:rsidR="004526A8" w:rsidRPr="00E22ADB" w:rsidRDefault="00E1541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AF6C29E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05F96B97" w:rsidR="00CE4B44" w:rsidRPr="00CE4B44" w:rsidRDefault="00F67279" w:rsidP="00CA1EA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F67279">
              <w:rPr>
                <w:rFonts w:ascii="Times New Roman" w:hAnsi="Times New Roman"/>
                <w:bCs w:val="0"/>
                <w:sz w:val="24"/>
                <w:lang w:val="fr-FR" w:eastAsia="fr-FR"/>
              </w:rPr>
              <w:t>#350-563 - [UK] Dates Anglaises au format US(MM/DD/YYYY) au lieu du format UK(DD/MM/YYYY)</w:t>
            </w:r>
            <w:bookmarkStart w:id="0" w:name="_GoBack"/>
            <w:bookmarkEnd w:id="0"/>
          </w:p>
        </w:tc>
      </w:tr>
    </w:tbl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68D57721" w:rsidR="00273E1A" w:rsidRDefault="00273E1A" w:rsidP="00273E1A">
      <w:pPr>
        <w:pStyle w:val="Titre1"/>
      </w:pPr>
      <w:r>
        <w:t>Procédure d’installation Opencell 6.</w:t>
      </w:r>
      <w:r w:rsidR="00F3638C">
        <w:t>5</w:t>
      </w:r>
      <w:r>
        <w:t>.</w:t>
      </w:r>
      <w:r w:rsidR="00F67279">
        <w:t>2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B6D163" w14:textId="77777777" w:rsidR="007A5B75" w:rsidRDefault="007A5B75">
      <w:r>
        <w:separator/>
      </w:r>
    </w:p>
  </w:endnote>
  <w:endnote w:type="continuationSeparator" w:id="0">
    <w:p w14:paraId="34E57BA9" w14:textId="77777777" w:rsidR="007A5B75" w:rsidRDefault="007A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67279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67279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B9C79" w14:textId="77777777" w:rsidR="007A5B75" w:rsidRDefault="007A5B75">
      <w:r>
        <w:separator/>
      </w:r>
    </w:p>
  </w:footnote>
  <w:footnote w:type="continuationSeparator" w:id="0">
    <w:p w14:paraId="587627D1" w14:textId="77777777" w:rsidR="007A5B75" w:rsidRDefault="007A5B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4A0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B65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6B88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4BB4"/>
    <w:rsid w:val="0018674F"/>
    <w:rsid w:val="00187F89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44E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1F70D7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2165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0E66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64A0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5C78"/>
    <w:rsid w:val="00556BA6"/>
    <w:rsid w:val="005600B9"/>
    <w:rsid w:val="00562AEB"/>
    <w:rsid w:val="005648AC"/>
    <w:rsid w:val="00564EA6"/>
    <w:rsid w:val="005650B2"/>
    <w:rsid w:val="00565DD7"/>
    <w:rsid w:val="0056693F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035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08DA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75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2F57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1467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35A4D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AC"/>
    <w:rsid w:val="00CA1EE1"/>
    <w:rsid w:val="00CA5109"/>
    <w:rsid w:val="00CA5B11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19D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70A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0E42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8F9"/>
    <w:rsid w:val="00DE3C8A"/>
    <w:rsid w:val="00DE5A5F"/>
    <w:rsid w:val="00DF0025"/>
    <w:rsid w:val="00DF0059"/>
    <w:rsid w:val="00DF067A"/>
    <w:rsid w:val="00DF074A"/>
    <w:rsid w:val="00DF1394"/>
    <w:rsid w:val="00DF21A4"/>
    <w:rsid w:val="00DF51CE"/>
    <w:rsid w:val="00DF66DB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2C68"/>
    <w:rsid w:val="00E13FB1"/>
    <w:rsid w:val="00E15416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5DA1"/>
    <w:rsid w:val="00E57A52"/>
    <w:rsid w:val="00E608E0"/>
    <w:rsid w:val="00E610A2"/>
    <w:rsid w:val="00E620A0"/>
    <w:rsid w:val="00E638CF"/>
    <w:rsid w:val="00E6403E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7A5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07CAD"/>
    <w:rsid w:val="00F100D9"/>
    <w:rsid w:val="00F117D7"/>
    <w:rsid w:val="00F11CD1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638C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4101"/>
    <w:rsid w:val="00F55E95"/>
    <w:rsid w:val="00F5634B"/>
    <w:rsid w:val="00F65176"/>
    <w:rsid w:val="00F65E74"/>
    <w:rsid w:val="00F660C8"/>
    <w:rsid w:val="00F666DA"/>
    <w:rsid w:val="00F67279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5DD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1BDA55-F6A3-9043-8E05-7794DB353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4294948706</TotalTime>
  <Pages>3</Pages>
  <Words>346</Words>
  <Characters>1904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116</cp:revision>
  <cp:lastPrinted>2019-09-05T15:30:00Z</cp:lastPrinted>
  <dcterms:created xsi:type="dcterms:W3CDTF">2019-10-23T15:43:00Z</dcterms:created>
  <dcterms:modified xsi:type="dcterms:W3CDTF">2020-08-11T16:13:00Z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