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471E8053" w:rsidR="00453856" w:rsidRPr="0052541E" w:rsidRDefault="00630282" w:rsidP="00C86DF6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 Pass</w:t>
            </w:r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F67279">
              <w:rPr>
                <w:rFonts w:ascii="Arial" w:hAnsi="Arial" w:cs="Arial"/>
                <w:sz w:val="36"/>
                <w:lang w:val="fr-FR"/>
              </w:rPr>
              <w:t>20</w:t>
            </w:r>
            <w:r w:rsidR="001D45D8" w:rsidRPr="00F67279">
              <w:rPr>
                <w:rFonts w:ascii="Arial" w:hAnsi="Arial" w:cs="Arial"/>
                <w:sz w:val="36"/>
                <w:lang w:val="fr-FR"/>
              </w:rPr>
              <w:t>200</w:t>
            </w:r>
            <w:r w:rsidR="00F67279" w:rsidRPr="00F67279">
              <w:rPr>
                <w:rFonts w:ascii="Arial" w:hAnsi="Arial" w:cs="Arial"/>
                <w:sz w:val="36"/>
                <w:lang w:val="fr-FR"/>
              </w:rPr>
              <w:t>81</w:t>
            </w:r>
            <w:r w:rsidR="00C86DF6">
              <w:rPr>
                <w:rFonts w:ascii="Arial" w:hAnsi="Arial" w:cs="Arial"/>
                <w:sz w:val="36"/>
                <w:lang w:val="fr-FR"/>
              </w:rPr>
              <w:t>9</w:t>
            </w:r>
            <w:r w:rsidR="00C072D0" w:rsidRPr="00F67279">
              <w:rPr>
                <w:rFonts w:ascii="Arial" w:hAnsi="Arial" w:cs="Arial"/>
                <w:sz w:val="36"/>
                <w:lang w:val="fr-FR"/>
              </w:rPr>
              <w:t>-</w:t>
            </w:r>
            <w:r w:rsidR="00F67279">
              <w:rPr>
                <w:rFonts w:ascii="Arial" w:hAnsi="Arial" w:cs="Arial"/>
                <w:sz w:val="36"/>
                <w:lang w:val="fr-FR"/>
              </w:rPr>
              <w:t>Aout</w:t>
            </w:r>
            <w:r w:rsidR="00C072D0" w:rsidRPr="00F67279">
              <w:rPr>
                <w:rFonts w:ascii="Arial" w:hAnsi="Arial" w:cs="Arial"/>
                <w:sz w:val="36"/>
                <w:lang w:val="fr-FR"/>
              </w:rPr>
              <w:t>-</w:t>
            </w:r>
            <w:r w:rsidR="00F67279" w:rsidRPr="00F67279">
              <w:rPr>
                <w:rFonts w:ascii="Arial" w:hAnsi="Arial" w:cs="Arial"/>
                <w:sz w:val="36"/>
                <w:lang w:val="fr-FR"/>
              </w:rPr>
              <w:t>3</w:t>
            </w:r>
            <w:r w:rsidR="00C86DF6">
              <w:rPr>
                <w:rFonts w:ascii="Arial" w:hAnsi="Arial" w:cs="Arial"/>
                <w:sz w:val="36"/>
                <w:lang w:val="fr-FR"/>
              </w:rPr>
              <w:t>4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1F6FEFC9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</w:t>
      </w:r>
      <w:r w:rsidR="0010624B" w:rsidRPr="00D22977">
        <w:rPr>
          <w:rFonts w:ascii="GT Walsheim" w:hAnsi="GT Walsheim"/>
          <w:b/>
          <w:sz w:val="40"/>
          <w:szCs w:val="40"/>
          <w:lang w:val="fr-FR"/>
        </w:rPr>
        <w:t>6.</w:t>
      </w:r>
      <w:r w:rsidR="00490E66">
        <w:rPr>
          <w:rFonts w:ascii="GT Walsheim" w:hAnsi="GT Walsheim"/>
          <w:b/>
          <w:sz w:val="40"/>
          <w:szCs w:val="40"/>
          <w:lang w:val="fr-FR"/>
        </w:rPr>
        <w:t>5</w:t>
      </w:r>
      <w:r w:rsidR="008D7231" w:rsidRPr="00D22977">
        <w:rPr>
          <w:rFonts w:ascii="GT Walsheim" w:hAnsi="GT Walsheim"/>
          <w:b/>
          <w:sz w:val="40"/>
          <w:szCs w:val="40"/>
          <w:lang w:val="fr-FR"/>
        </w:rPr>
        <w:t>.</w:t>
      </w:r>
      <w:r w:rsidR="00F67279">
        <w:rPr>
          <w:rFonts w:ascii="GT Walsheim" w:hAnsi="GT Walsheim"/>
          <w:b/>
          <w:sz w:val="40"/>
          <w:szCs w:val="40"/>
          <w:lang w:val="fr-FR"/>
        </w:rPr>
        <w:t>2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26845A94" w:rsidR="004526A8" w:rsidRPr="00AC39AD" w:rsidRDefault="001D45D8" w:rsidP="00C86DF6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20200</w:t>
            </w:r>
            <w:r w:rsidR="00F6727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81</w:t>
            </w:r>
            <w:r w:rsidR="00C86DF6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9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F6727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Aout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F6727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3</w:t>
            </w:r>
            <w:r w:rsidR="00C86DF6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4</w:t>
            </w:r>
            <w:r w:rsidR="004526A8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3EE07F0F" w:rsidR="004526A8" w:rsidRPr="00C86DF6" w:rsidRDefault="00C86DF6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40"/>
                <w:szCs w:val="40"/>
                <w:lang w:val="fr-FR"/>
              </w:rPr>
            </w:pPr>
            <w:r w:rsidRPr="00C86DF6">
              <w:rPr>
                <w:rFonts w:ascii="Athelas" w:hAnsi="Athelas" w:cs="Verdana"/>
                <w:b/>
                <w:bCs w:val="0"/>
                <w:color w:val="000000"/>
                <w:sz w:val="40"/>
                <w:szCs w:val="40"/>
                <w:lang w:val="fr-FR" w:eastAsia="fr-FR"/>
              </w:rPr>
              <w:t>OUI</w:t>
            </w:r>
          </w:p>
        </w:tc>
      </w:tr>
      <w:tr w:rsidR="004526A8" w:rsidRPr="00A502F5" w14:paraId="77E910E7" w14:textId="4762E06D" w:rsidTr="00E6403E">
        <w:trPr>
          <w:trHeight w:val="95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643195EB" w:rsidR="004526A8" w:rsidRPr="006D6269" w:rsidRDefault="00CA5B11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NON</w:t>
            </w:r>
          </w:p>
        </w:tc>
      </w:tr>
      <w:tr w:rsidR="004526A8" w:rsidRPr="00A502F5" w14:paraId="02DBE9AC" w14:textId="756310FA" w:rsidTr="00E71C2A">
        <w:trPr>
          <w:trHeight w:val="94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jaspers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5E446AB5" w:rsidR="004526A8" w:rsidRPr="006D6269" w:rsidRDefault="00C35A4D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6CDD354C" w14:textId="379EC330" w:rsidTr="00D22977">
        <w:trPr>
          <w:trHeight w:val="70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4789" w14:textId="2BB574A4" w:rsidR="004526A8" w:rsidRPr="006D74FC" w:rsidRDefault="004526A8" w:rsidP="006D74F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12EE2607" w:rsidR="004526A8" w:rsidRPr="006D6269" w:rsidRDefault="00CA5B11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0125DD4A" w14:textId="4618F813" w:rsidTr="00803AA7">
        <w:trPr>
          <w:trHeight w:val="702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SQLs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0411770D" w:rsidR="004526A8" w:rsidRPr="00AC39AD" w:rsidRDefault="00D8570A" w:rsidP="00D8570A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migrationBefore</w:t>
            </w:r>
            <w:r w:rsidR="00823F69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Delivry.sql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4332B397" w:rsidR="004526A8" w:rsidRPr="00E22ADB" w:rsidRDefault="00E15416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 w:themeColor="text1"/>
                <w:sz w:val="26"/>
                <w:szCs w:val="26"/>
                <w:lang w:val="fr-FR" w:eastAsia="fr-FR"/>
              </w:rPr>
              <w:t>NON</w:t>
            </w:r>
          </w:p>
        </w:tc>
      </w:tr>
      <w:tr w:rsidR="00A2506B" w:rsidRPr="00A502F5" w14:paraId="2E425A31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0E77" w14:textId="1AF6C29E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swagger.yaml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9FC" w14:textId="0908205A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 PSA API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A859" w14:textId="20D329CE" w:rsidR="00A2506B" w:rsidRPr="006D6269" w:rsidRDefault="00AB05ED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96DAD" w:rsidRPr="00A502F5" w14:paraId="04111F32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57D3A" w14:textId="65973A73" w:rsidR="00A96DAD" w:rsidRPr="00A2506B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96D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opencellsoft.zip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322E" w14:textId="77777777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Module font jaspers, </w:t>
            </w:r>
          </w:p>
          <w:p w14:paraId="7A220B82" w14:textId="50F4A0A4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Procédure d’installation en dessous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7ABB" w14:textId="7614D55A" w:rsidR="00A96DAD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</w:tbl>
    <w:p w14:paraId="480F114D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517A439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F1D3CEC" w14:textId="1D53F7D6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lastRenderedPageBreak/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CE4B44" w:rsidRPr="00BA40B3" w14:paraId="28CF4C54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37789A96" w14:textId="0B4167F3" w:rsidR="00CE4B44" w:rsidRPr="00CE4B44" w:rsidRDefault="00C86DF6" w:rsidP="00CA1EA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>
              <w:rPr>
                <w:rFonts w:ascii="Times New Roman" w:hAnsi="Times New Roman"/>
                <w:bCs w:val="0"/>
                <w:sz w:val="24"/>
                <w:lang w:val="fr-FR" w:eastAsia="fr-FR"/>
              </w:rPr>
              <w:t>#</w:t>
            </w:r>
            <w:bookmarkStart w:id="0" w:name="_GoBack"/>
            <w:bookmarkEnd w:id="0"/>
            <w:r w:rsidRPr="00C86DF6">
              <w:rPr>
                <w:rFonts w:ascii="Times New Roman" w:hAnsi="Times New Roman"/>
                <w:bCs w:val="0"/>
                <w:sz w:val="24"/>
                <w:lang w:val="fr-FR" w:eastAsia="fr-FR"/>
              </w:rPr>
              <w:t>609 - Batch ONLPC (F9) : mauvais encodage fichier</w:t>
            </w:r>
          </w:p>
        </w:tc>
      </w:tr>
    </w:tbl>
    <w:p w14:paraId="495BA92E" w14:textId="40E2AB53" w:rsidR="007369ED" w:rsidRDefault="002B0A97" w:rsidP="002B0A97">
      <w:pPr>
        <w:pStyle w:val="Titre1"/>
      </w:pPr>
      <w:r>
        <w:t>Paramétrage FakeTime</w:t>
      </w:r>
    </w:p>
    <w:p w14:paraId="52D371FB" w14:textId="60FDECE7" w:rsidR="002B0A97" w:rsidRDefault="005600B9" w:rsidP="002B0A97">
      <w:pPr>
        <w:pStyle w:val="Paragraph"/>
      </w:pPr>
      <w:r>
        <w:t>Dans le compoer, ajo</w:t>
      </w:r>
      <w:r w:rsidR="007778F4">
        <w:t>uter la v</w:t>
      </w:r>
      <w:r>
        <w:t>ariable (Exemple +15 jours):</w:t>
      </w:r>
    </w:p>
    <w:p w14:paraId="09A93CE3" w14:textId="77777777" w:rsidR="005600B9" w:rsidRPr="005600B9" w:rsidRDefault="005600B9" w:rsidP="005600B9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FAKETIME: "+15d"</w:t>
      </w:r>
    </w:p>
    <w:p w14:paraId="7A90D792" w14:textId="77777777" w:rsidR="005600B9" w:rsidRDefault="005600B9" w:rsidP="002B0A97">
      <w:pPr>
        <w:pStyle w:val="Paragraph"/>
      </w:pPr>
    </w:p>
    <w:p w14:paraId="14C89A6E" w14:textId="77777777" w:rsidR="002B0A97" w:rsidRDefault="002B0A97" w:rsidP="002B0A97">
      <w:pPr>
        <w:pStyle w:val="Paragraph"/>
      </w:pPr>
    </w:p>
    <w:p w14:paraId="6ED9252E" w14:textId="77777777" w:rsidR="002B0A97" w:rsidRPr="002B0A97" w:rsidRDefault="002B0A97" w:rsidP="002B0A97">
      <w:pPr>
        <w:pStyle w:val="Paragraph"/>
      </w:pPr>
    </w:p>
    <w:p w14:paraId="39EB7928" w14:textId="3B85FEEE" w:rsidR="007369ED" w:rsidRPr="00944049" w:rsidRDefault="00E25B00" w:rsidP="00944049">
      <w:pPr>
        <w:pStyle w:val="Titre1"/>
      </w:pPr>
      <w:r>
        <w:t>Procédure d’installation du ‘font’</w:t>
      </w:r>
      <w:r w:rsidR="007357E7">
        <w:t xml:space="preserve"> (</w:t>
      </w:r>
      <w:r w:rsidR="007357E7" w:rsidRPr="007357E7">
        <w:t>opencellsoft.zip)</w:t>
      </w:r>
    </w:p>
    <w:p w14:paraId="50B306D9" w14:textId="2F174EAC" w:rsidR="007766E2" w:rsidRDefault="007766E2" w:rsidP="007766E2">
      <w:pPr>
        <w:tabs>
          <w:tab w:val="clear" w:pos="1418"/>
        </w:tabs>
        <w:suppressAutoHyphens w:val="0"/>
        <w:spacing w:after="0"/>
        <w:rPr>
          <w:rFonts w:ascii="Times New Roman" w:hAnsi="Times New Roman"/>
          <w:bCs w:val="0"/>
          <w:lang w:val="fr-FR" w:eastAsia="fr-FR"/>
        </w:rPr>
      </w:pP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Afin d'ajouter les polices de caractères, il faut monter un nouveau volume à l'image docker opencell :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1.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Déc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ompresser et copier le module de font</w:t>
      </w:r>
      <w:r w:rsidRPr="00E25B00">
        <w:rPr>
          <w:rStyle w:val="apple-converted-space"/>
          <w:rFonts w:ascii="Helvetica Neue" w:hAnsi="Helvetica Neue"/>
          <w:b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Pr="00E25B00">
          <w:rPr>
            <w:b/>
            <w:color w:val="000000"/>
            <w:shd w:val="clear" w:color="auto" w:fill="FFFFFF"/>
          </w:rPr>
          <w:t>opencellsoft.zip</w:t>
        </w:r>
      </w:hyperlink>
      <w:r w:rsidRPr="00E25B00">
        <w:rPr>
          <w:b/>
        </w:rPr>
        <w:t> 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par exemple dans le répertoire input-files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2. Modifier le fichier docker-compose.yml afin d'y inclure le nouveau module de fonts comme volume :</w:t>
      </w:r>
      <w:r>
        <w:rPr>
          <w:rFonts w:ascii="Helvetica Neue" w:hAnsi="Helvetica Neue"/>
          <w:color w:val="000000"/>
          <w:sz w:val="23"/>
          <w:szCs w:val="23"/>
        </w:rPr>
        <w:br/>
      </w:r>
    </w:p>
    <w:p w14:paraId="7F1A8553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volumes:</w:t>
      </w:r>
    </w:p>
    <w:p w14:paraId="3779C0D5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Fonts w:ascii="Courier" w:hAnsi="Courier"/>
          <w:color w:val="455464"/>
          <w:sz w:val="19"/>
          <w:szCs w:val="19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  - $PWD/input-files/opencellsoft:/opt/jboss/wildfly/modules/com/opencellsoft</w:t>
      </w:r>
    </w:p>
    <w:p w14:paraId="54E772A2" w14:textId="192613BD" w:rsidR="007766E2" w:rsidRDefault="007766E2" w:rsidP="007766E2">
      <w:pPr>
        <w:rPr>
          <w:rFonts w:ascii="Times New Roman" w:hAnsi="Times New Roman"/>
          <w:sz w:val="24"/>
        </w:rPr>
      </w:pP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3.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ppliquer la modification en re-créant le container (docker-compose up -d)</w:t>
      </w:r>
    </w:p>
    <w:p w14:paraId="47075615" w14:textId="718EDB2D" w:rsidR="007369ED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2AC6DC7E" w14:textId="68D57721" w:rsidR="00273E1A" w:rsidRDefault="00273E1A" w:rsidP="00273E1A">
      <w:pPr>
        <w:pStyle w:val="Titre1"/>
      </w:pPr>
      <w:r>
        <w:t>Procédure d’installation Opencell 6.</w:t>
      </w:r>
      <w:r w:rsidR="00F3638C">
        <w:t>5</w:t>
      </w:r>
      <w:r>
        <w:t>.</w:t>
      </w:r>
      <w:r w:rsidR="00F67279">
        <w:t>2</w:t>
      </w:r>
    </w:p>
    <w:p w14:paraId="0E5CA1AB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1) Arrêt de tous les serveurs opencell</w:t>
      </w:r>
      <w:r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  <w:t> </w:t>
      </w:r>
    </w:p>
    <w:p w14:paraId="370913E4" w14:textId="12B2DAF1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2) Sauvegarde de la base de données opencell </w:t>
      </w:r>
    </w:p>
    <w:p w14:paraId="724CD051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docker exec -ti postgresql pg_dump --no-owner --role=opencell_db_user -d opencell_db -Fp -h localhost -U opencell_db_user &gt; backup-opencell.sql </w:t>
      </w:r>
    </w:p>
    <w:p w14:paraId="7285FD67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</w:pPr>
    </w:p>
    <w:p w14:paraId="07E0A000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3) Sauvegarde de la base de données keycloak sur le serveur et lancer la commande </w:t>
      </w: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lastRenderedPageBreak/>
        <w:t xml:space="preserve">suivante pour obtenir un dump sql nommé backup-opencell.sql de la base opencell : </w:t>
      </w:r>
    </w:p>
    <w:p w14:paraId="4F66DB1E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docker exec -ti postgresql pg_dump --no-owner --role=opencell_db_user -d keycloak -Fp -h localhost -U opencell_db_user &gt; backup-keycloak.sql </w:t>
      </w:r>
    </w:p>
    <w:p w14:paraId="37F0F3CD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4)  Copier Fichier Opencell War dans le répertoire /opencell/input-files/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31C5DA83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5)  Redémarrage des services opencell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216665DB" w14:textId="77777777" w:rsidR="00273E1A" w:rsidRPr="00273E1A" w:rsidRDefault="00273E1A" w:rsidP="00273E1A">
      <w:pPr>
        <w:pStyle w:val="Paragraph"/>
      </w:pPr>
    </w:p>
    <w:sectPr w:rsidR="00273E1A" w:rsidRPr="00273E1A">
      <w:headerReference w:type="default" r:id="rId12"/>
      <w:footerReference w:type="default" r:id="rId13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A9C117" w14:textId="77777777" w:rsidR="006E4DD0" w:rsidRDefault="006E4DD0">
      <w:r>
        <w:separator/>
      </w:r>
    </w:p>
  </w:endnote>
  <w:endnote w:type="continuationSeparator" w:id="0">
    <w:p w14:paraId="512858BB" w14:textId="77777777" w:rsidR="006E4DD0" w:rsidRDefault="006E4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C86DF6">
            <w:rPr>
              <w:noProof/>
              <w:sz w:val="16"/>
              <w:szCs w:val="16"/>
              <w:lang w:val="en-CA"/>
            </w:rPr>
            <w:t>3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C86DF6">
            <w:rPr>
              <w:noProof/>
              <w:sz w:val="16"/>
              <w:szCs w:val="16"/>
              <w:lang w:val="en-CA"/>
            </w:rPr>
            <w:t>3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0C5539" w14:textId="77777777" w:rsidR="006E4DD0" w:rsidRDefault="006E4DD0">
      <w:r>
        <w:separator/>
      </w:r>
    </w:p>
  </w:footnote>
  <w:footnote w:type="continuationSeparator" w:id="0">
    <w:p w14:paraId="7D9BED1A" w14:textId="77777777" w:rsidR="006E4DD0" w:rsidRDefault="006E4DD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1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2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8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5"/>
  </w:num>
  <w:num w:numId="2">
    <w:abstractNumId w:val="7"/>
  </w:num>
  <w:num w:numId="3">
    <w:abstractNumId w:val="2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19"/>
  </w:num>
  <w:num w:numId="9">
    <w:abstractNumId w:val="1"/>
  </w:num>
  <w:num w:numId="10">
    <w:abstractNumId w:val="16"/>
  </w:num>
  <w:num w:numId="11">
    <w:abstractNumId w:val="3"/>
  </w:num>
  <w:num w:numId="12">
    <w:abstractNumId w:val="8"/>
  </w:num>
  <w:num w:numId="13">
    <w:abstractNumId w:val="10"/>
  </w:num>
  <w:num w:numId="14">
    <w:abstractNumId w:val="17"/>
  </w:num>
  <w:num w:numId="15">
    <w:abstractNumId w:val="4"/>
  </w:num>
  <w:num w:numId="16">
    <w:abstractNumId w:val="11"/>
  </w:num>
  <w:num w:numId="17">
    <w:abstractNumId w:val="14"/>
  </w:num>
  <w:num w:numId="18">
    <w:abstractNumId w:val="18"/>
  </w:num>
  <w:num w:numId="19">
    <w:abstractNumId w:val="5"/>
  </w:num>
  <w:num w:numId="20">
    <w:abstractNumId w:val="13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14AB"/>
    <w:rsid w:val="0002223D"/>
    <w:rsid w:val="0002339D"/>
    <w:rsid w:val="0002499D"/>
    <w:rsid w:val="00024F9B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4A0"/>
    <w:rsid w:val="00047779"/>
    <w:rsid w:val="00047CD3"/>
    <w:rsid w:val="0005225C"/>
    <w:rsid w:val="000531AA"/>
    <w:rsid w:val="000549F8"/>
    <w:rsid w:val="00054F2D"/>
    <w:rsid w:val="00056810"/>
    <w:rsid w:val="00056B60"/>
    <w:rsid w:val="000600B7"/>
    <w:rsid w:val="000602F6"/>
    <w:rsid w:val="00060342"/>
    <w:rsid w:val="000631AF"/>
    <w:rsid w:val="000632CF"/>
    <w:rsid w:val="000633AF"/>
    <w:rsid w:val="00064BC0"/>
    <w:rsid w:val="00064D09"/>
    <w:rsid w:val="00065B3F"/>
    <w:rsid w:val="00067CE4"/>
    <w:rsid w:val="00070171"/>
    <w:rsid w:val="000714E3"/>
    <w:rsid w:val="000728D0"/>
    <w:rsid w:val="00072B65"/>
    <w:rsid w:val="00072FAD"/>
    <w:rsid w:val="00073D12"/>
    <w:rsid w:val="000755C2"/>
    <w:rsid w:val="00076583"/>
    <w:rsid w:val="000779BE"/>
    <w:rsid w:val="00080850"/>
    <w:rsid w:val="00081533"/>
    <w:rsid w:val="0008180E"/>
    <w:rsid w:val="000824CF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0D04"/>
    <w:rsid w:val="00091FB5"/>
    <w:rsid w:val="00093C3C"/>
    <w:rsid w:val="00094821"/>
    <w:rsid w:val="00097A8D"/>
    <w:rsid w:val="00097FF2"/>
    <w:rsid w:val="000A0081"/>
    <w:rsid w:val="000A2638"/>
    <w:rsid w:val="000A417D"/>
    <w:rsid w:val="000A5E7D"/>
    <w:rsid w:val="000B2A25"/>
    <w:rsid w:val="000B30A0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13B6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4976"/>
    <w:rsid w:val="0013535F"/>
    <w:rsid w:val="00135363"/>
    <w:rsid w:val="0013580B"/>
    <w:rsid w:val="00136028"/>
    <w:rsid w:val="0014360E"/>
    <w:rsid w:val="00143808"/>
    <w:rsid w:val="00143FBB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6B88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1F85"/>
    <w:rsid w:val="0018279A"/>
    <w:rsid w:val="00182F96"/>
    <w:rsid w:val="00183C5C"/>
    <w:rsid w:val="00184BB4"/>
    <w:rsid w:val="0018674F"/>
    <w:rsid w:val="00187F89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44E"/>
    <w:rsid w:val="001A698C"/>
    <w:rsid w:val="001A6F8D"/>
    <w:rsid w:val="001B1ED9"/>
    <w:rsid w:val="001B2294"/>
    <w:rsid w:val="001B27DE"/>
    <w:rsid w:val="001B34FE"/>
    <w:rsid w:val="001B4BBC"/>
    <w:rsid w:val="001B65D1"/>
    <w:rsid w:val="001C1540"/>
    <w:rsid w:val="001C3529"/>
    <w:rsid w:val="001C3F01"/>
    <w:rsid w:val="001C5E3C"/>
    <w:rsid w:val="001C5E8C"/>
    <w:rsid w:val="001C5FBB"/>
    <w:rsid w:val="001C6863"/>
    <w:rsid w:val="001D1952"/>
    <w:rsid w:val="001D45D8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1F70D7"/>
    <w:rsid w:val="002012D3"/>
    <w:rsid w:val="00202537"/>
    <w:rsid w:val="002026C5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5B32"/>
    <w:rsid w:val="0023694D"/>
    <w:rsid w:val="00236A0D"/>
    <w:rsid w:val="00237C53"/>
    <w:rsid w:val="002401DB"/>
    <w:rsid w:val="00240DF9"/>
    <w:rsid w:val="00242276"/>
    <w:rsid w:val="00242F5F"/>
    <w:rsid w:val="002435D2"/>
    <w:rsid w:val="002435FA"/>
    <w:rsid w:val="00245807"/>
    <w:rsid w:val="002478DC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3E1A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4EA8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2165"/>
    <w:rsid w:val="002A5725"/>
    <w:rsid w:val="002A7DAF"/>
    <w:rsid w:val="002B0A97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1C26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0785A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580F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06D7"/>
    <w:rsid w:val="00391478"/>
    <w:rsid w:val="0039308D"/>
    <w:rsid w:val="003937C4"/>
    <w:rsid w:val="003942EE"/>
    <w:rsid w:val="003A21E0"/>
    <w:rsid w:val="003A235E"/>
    <w:rsid w:val="003A36C0"/>
    <w:rsid w:val="003A3CCB"/>
    <w:rsid w:val="003B056B"/>
    <w:rsid w:val="003B0787"/>
    <w:rsid w:val="003B19C3"/>
    <w:rsid w:val="003B28B5"/>
    <w:rsid w:val="003B3B29"/>
    <w:rsid w:val="003B402B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1C0"/>
    <w:rsid w:val="004322F2"/>
    <w:rsid w:val="004340B7"/>
    <w:rsid w:val="0043527E"/>
    <w:rsid w:val="004359A2"/>
    <w:rsid w:val="00435B2E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04D2"/>
    <w:rsid w:val="00451B3F"/>
    <w:rsid w:val="004526A8"/>
    <w:rsid w:val="004536F9"/>
    <w:rsid w:val="00453856"/>
    <w:rsid w:val="004550F6"/>
    <w:rsid w:val="00457AC7"/>
    <w:rsid w:val="004602E0"/>
    <w:rsid w:val="00460904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74FBC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0E66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6CF9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131"/>
    <w:rsid w:val="0052150A"/>
    <w:rsid w:val="00521F7F"/>
    <w:rsid w:val="00522245"/>
    <w:rsid w:val="00522D03"/>
    <w:rsid w:val="00522F73"/>
    <w:rsid w:val="0052541E"/>
    <w:rsid w:val="005264A0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3A1B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5C78"/>
    <w:rsid w:val="00556BA6"/>
    <w:rsid w:val="005600B9"/>
    <w:rsid w:val="00562AEB"/>
    <w:rsid w:val="005648AC"/>
    <w:rsid w:val="00564EA6"/>
    <w:rsid w:val="005650B2"/>
    <w:rsid w:val="00565DD7"/>
    <w:rsid w:val="0056693F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030"/>
    <w:rsid w:val="00591735"/>
    <w:rsid w:val="005920C3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0CDD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4F6"/>
    <w:rsid w:val="005C4FA7"/>
    <w:rsid w:val="005C5A87"/>
    <w:rsid w:val="005C6025"/>
    <w:rsid w:val="005C7687"/>
    <w:rsid w:val="005D1173"/>
    <w:rsid w:val="005D270D"/>
    <w:rsid w:val="005D355E"/>
    <w:rsid w:val="005D37EC"/>
    <w:rsid w:val="005D5889"/>
    <w:rsid w:val="005D7C88"/>
    <w:rsid w:val="005E0168"/>
    <w:rsid w:val="005E03E4"/>
    <w:rsid w:val="005E09A8"/>
    <w:rsid w:val="005E0EFD"/>
    <w:rsid w:val="005E1732"/>
    <w:rsid w:val="005E2BAE"/>
    <w:rsid w:val="005E3254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209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00C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1DDE"/>
    <w:rsid w:val="00672417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D6269"/>
    <w:rsid w:val="006D74FC"/>
    <w:rsid w:val="006E4DD0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035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43EA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57E7"/>
    <w:rsid w:val="007369ED"/>
    <w:rsid w:val="00737476"/>
    <w:rsid w:val="00740845"/>
    <w:rsid w:val="007408DA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766E2"/>
    <w:rsid w:val="007778F4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967C2"/>
    <w:rsid w:val="007A13C2"/>
    <w:rsid w:val="007A1A1A"/>
    <w:rsid w:val="007A2129"/>
    <w:rsid w:val="007A2C2A"/>
    <w:rsid w:val="007A38A2"/>
    <w:rsid w:val="007A3BB5"/>
    <w:rsid w:val="007A3D3B"/>
    <w:rsid w:val="007A42ED"/>
    <w:rsid w:val="007A458B"/>
    <w:rsid w:val="007A46E7"/>
    <w:rsid w:val="007A5B75"/>
    <w:rsid w:val="007A5BA6"/>
    <w:rsid w:val="007A5F72"/>
    <w:rsid w:val="007A6831"/>
    <w:rsid w:val="007B1775"/>
    <w:rsid w:val="007B209F"/>
    <w:rsid w:val="007B3D6C"/>
    <w:rsid w:val="007B3FBD"/>
    <w:rsid w:val="007B4399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5E59"/>
    <w:rsid w:val="007E64A1"/>
    <w:rsid w:val="007E75B6"/>
    <w:rsid w:val="007E7CB0"/>
    <w:rsid w:val="007F0356"/>
    <w:rsid w:val="007F2674"/>
    <w:rsid w:val="007F425E"/>
    <w:rsid w:val="007F530C"/>
    <w:rsid w:val="007F5F4E"/>
    <w:rsid w:val="007F714E"/>
    <w:rsid w:val="00801B41"/>
    <w:rsid w:val="008027A1"/>
    <w:rsid w:val="00803AA7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4B42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1DF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BE0"/>
    <w:rsid w:val="00863CDE"/>
    <w:rsid w:val="00864FCE"/>
    <w:rsid w:val="00865C6C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5AAB"/>
    <w:rsid w:val="0088616D"/>
    <w:rsid w:val="0089341D"/>
    <w:rsid w:val="00894EF9"/>
    <w:rsid w:val="00895ED3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0C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655"/>
    <w:rsid w:val="008E4EBD"/>
    <w:rsid w:val="008F0A2C"/>
    <w:rsid w:val="008F0F56"/>
    <w:rsid w:val="008F191B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0212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170BE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049"/>
    <w:rsid w:val="00944CA3"/>
    <w:rsid w:val="0094570C"/>
    <w:rsid w:val="00945850"/>
    <w:rsid w:val="00946208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482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0A0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9F7F58"/>
    <w:rsid w:val="00A00CB8"/>
    <w:rsid w:val="00A010EE"/>
    <w:rsid w:val="00A05491"/>
    <w:rsid w:val="00A05B3F"/>
    <w:rsid w:val="00A063A4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506B"/>
    <w:rsid w:val="00A26703"/>
    <w:rsid w:val="00A269BD"/>
    <w:rsid w:val="00A316A2"/>
    <w:rsid w:val="00A32CF6"/>
    <w:rsid w:val="00A34D1D"/>
    <w:rsid w:val="00A34F51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0A23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2F57"/>
    <w:rsid w:val="00A94CB6"/>
    <w:rsid w:val="00A96988"/>
    <w:rsid w:val="00A96A8B"/>
    <w:rsid w:val="00A96DAD"/>
    <w:rsid w:val="00A975BF"/>
    <w:rsid w:val="00AA09C4"/>
    <w:rsid w:val="00AA126B"/>
    <w:rsid w:val="00AA15C2"/>
    <w:rsid w:val="00AA24A2"/>
    <w:rsid w:val="00AA40DD"/>
    <w:rsid w:val="00AA4280"/>
    <w:rsid w:val="00AA442B"/>
    <w:rsid w:val="00AB05ED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36AE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0A3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4CEB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B1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222A"/>
    <w:rsid w:val="00BE54F2"/>
    <w:rsid w:val="00BF016C"/>
    <w:rsid w:val="00BF0310"/>
    <w:rsid w:val="00BF07A3"/>
    <w:rsid w:val="00BF1467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35A4D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6D8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6DF6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AC"/>
    <w:rsid w:val="00CA1EE1"/>
    <w:rsid w:val="00CA5109"/>
    <w:rsid w:val="00CA5B11"/>
    <w:rsid w:val="00CA5E04"/>
    <w:rsid w:val="00CA6A76"/>
    <w:rsid w:val="00CA6F0E"/>
    <w:rsid w:val="00CA7A15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419D"/>
    <w:rsid w:val="00CE4B4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977"/>
    <w:rsid w:val="00D22DD0"/>
    <w:rsid w:val="00D2402D"/>
    <w:rsid w:val="00D26FBF"/>
    <w:rsid w:val="00D27A0B"/>
    <w:rsid w:val="00D27EA1"/>
    <w:rsid w:val="00D327FC"/>
    <w:rsid w:val="00D3308F"/>
    <w:rsid w:val="00D331BF"/>
    <w:rsid w:val="00D35045"/>
    <w:rsid w:val="00D35BE6"/>
    <w:rsid w:val="00D36374"/>
    <w:rsid w:val="00D40CF5"/>
    <w:rsid w:val="00D40F88"/>
    <w:rsid w:val="00D418A6"/>
    <w:rsid w:val="00D42D89"/>
    <w:rsid w:val="00D43C50"/>
    <w:rsid w:val="00D44261"/>
    <w:rsid w:val="00D443E7"/>
    <w:rsid w:val="00D4480E"/>
    <w:rsid w:val="00D46279"/>
    <w:rsid w:val="00D50999"/>
    <w:rsid w:val="00D527F0"/>
    <w:rsid w:val="00D52881"/>
    <w:rsid w:val="00D53895"/>
    <w:rsid w:val="00D57FB4"/>
    <w:rsid w:val="00D60128"/>
    <w:rsid w:val="00D61431"/>
    <w:rsid w:val="00D628C7"/>
    <w:rsid w:val="00D634E5"/>
    <w:rsid w:val="00D63536"/>
    <w:rsid w:val="00D63E0C"/>
    <w:rsid w:val="00D63F52"/>
    <w:rsid w:val="00D6476D"/>
    <w:rsid w:val="00D70BD2"/>
    <w:rsid w:val="00D72664"/>
    <w:rsid w:val="00D726D9"/>
    <w:rsid w:val="00D732EB"/>
    <w:rsid w:val="00D73FA3"/>
    <w:rsid w:val="00D745C8"/>
    <w:rsid w:val="00D74CDD"/>
    <w:rsid w:val="00D76DD7"/>
    <w:rsid w:val="00D77FEA"/>
    <w:rsid w:val="00D81FEA"/>
    <w:rsid w:val="00D847DD"/>
    <w:rsid w:val="00D8570A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0E42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5F85"/>
    <w:rsid w:val="00DD6720"/>
    <w:rsid w:val="00DD6C63"/>
    <w:rsid w:val="00DE33D4"/>
    <w:rsid w:val="00DE34DF"/>
    <w:rsid w:val="00DE353C"/>
    <w:rsid w:val="00DE38F9"/>
    <w:rsid w:val="00DE3C8A"/>
    <w:rsid w:val="00DE5A5F"/>
    <w:rsid w:val="00DF0025"/>
    <w:rsid w:val="00DF0059"/>
    <w:rsid w:val="00DF067A"/>
    <w:rsid w:val="00DF074A"/>
    <w:rsid w:val="00DF1394"/>
    <w:rsid w:val="00DF21A4"/>
    <w:rsid w:val="00DF51CE"/>
    <w:rsid w:val="00DF66DB"/>
    <w:rsid w:val="00DF7A7E"/>
    <w:rsid w:val="00E0128F"/>
    <w:rsid w:val="00E03271"/>
    <w:rsid w:val="00E038A6"/>
    <w:rsid w:val="00E0406B"/>
    <w:rsid w:val="00E042F2"/>
    <w:rsid w:val="00E04C2A"/>
    <w:rsid w:val="00E05371"/>
    <w:rsid w:val="00E05BFE"/>
    <w:rsid w:val="00E0681F"/>
    <w:rsid w:val="00E07550"/>
    <w:rsid w:val="00E07CE5"/>
    <w:rsid w:val="00E07E73"/>
    <w:rsid w:val="00E106FF"/>
    <w:rsid w:val="00E118F7"/>
    <w:rsid w:val="00E12C68"/>
    <w:rsid w:val="00E13FB1"/>
    <w:rsid w:val="00E15416"/>
    <w:rsid w:val="00E1692E"/>
    <w:rsid w:val="00E16EA5"/>
    <w:rsid w:val="00E171DB"/>
    <w:rsid w:val="00E172FC"/>
    <w:rsid w:val="00E176ED"/>
    <w:rsid w:val="00E2219A"/>
    <w:rsid w:val="00E22ADB"/>
    <w:rsid w:val="00E23310"/>
    <w:rsid w:val="00E25B0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5DA1"/>
    <w:rsid w:val="00E57A52"/>
    <w:rsid w:val="00E608E0"/>
    <w:rsid w:val="00E610A2"/>
    <w:rsid w:val="00E620A0"/>
    <w:rsid w:val="00E638CF"/>
    <w:rsid w:val="00E6403E"/>
    <w:rsid w:val="00E64D94"/>
    <w:rsid w:val="00E70865"/>
    <w:rsid w:val="00E7092A"/>
    <w:rsid w:val="00E71C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A77A5"/>
    <w:rsid w:val="00EA7EA6"/>
    <w:rsid w:val="00EB06B9"/>
    <w:rsid w:val="00EB132E"/>
    <w:rsid w:val="00EB1CF4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07CAD"/>
    <w:rsid w:val="00F100D9"/>
    <w:rsid w:val="00F117D7"/>
    <w:rsid w:val="00F11CD1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27EB3"/>
    <w:rsid w:val="00F3039E"/>
    <w:rsid w:val="00F30A91"/>
    <w:rsid w:val="00F30AAB"/>
    <w:rsid w:val="00F30B2B"/>
    <w:rsid w:val="00F32BDE"/>
    <w:rsid w:val="00F32DCD"/>
    <w:rsid w:val="00F330F3"/>
    <w:rsid w:val="00F3446C"/>
    <w:rsid w:val="00F34897"/>
    <w:rsid w:val="00F3638C"/>
    <w:rsid w:val="00F371B9"/>
    <w:rsid w:val="00F37962"/>
    <w:rsid w:val="00F37F5A"/>
    <w:rsid w:val="00F401D2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4101"/>
    <w:rsid w:val="00F55E95"/>
    <w:rsid w:val="00F5634B"/>
    <w:rsid w:val="00F65176"/>
    <w:rsid w:val="00F65E74"/>
    <w:rsid w:val="00F660C8"/>
    <w:rsid w:val="00F666DA"/>
    <w:rsid w:val="00F67279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AEF"/>
    <w:rsid w:val="00F96B8B"/>
    <w:rsid w:val="00F97331"/>
    <w:rsid w:val="00FA0AFD"/>
    <w:rsid w:val="00FA1D3F"/>
    <w:rsid w:val="00FA21A5"/>
    <w:rsid w:val="00FA289F"/>
    <w:rsid w:val="00FA2F89"/>
    <w:rsid w:val="00FA3062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5DD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AA8"/>
    <w:rsid w:val="00FE7CAF"/>
    <w:rsid w:val="00FF0BC8"/>
    <w:rsid w:val="00FF19F5"/>
    <w:rsid w:val="00FF208E"/>
    <w:rsid w:val="00FF24D3"/>
    <w:rsid w:val="00FF2CCE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7766E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766E2"/>
    <w:pPr>
      <w:tabs>
        <w:tab w:val="clear" w:pos="141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</w:pPr>
    <w:rPr>
      <w:rFonts w:ascii="Courier New" w:hAnsi="Courier New" w:cs="Courier New"/>
      <w:bCs w:val="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766E2"/>
    <w:rPr>
      <w:rFonts w:ascii="Courier New" w:hAnsi="Courier New" w:cs="Courier New"/>
    </w:rPr>
  </w:style>
  <w:style w:type="character" w:styleId="CodeHTML">
    <w:name w:val="HTML Code"/>
    <w:basedOn w:val="Policepardfaut"/>
    <w:uiPriority w:val="99"/>
    <w:semiHidden/>
    <w:unhideWhenUsed/>
    <w:rsid w:val="007766E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6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bigfiles.assembla.com/spaces/dQYauwt3ar6i97dmr6bg7m/documents/download/aQJN5ac6ur6OkTcP_HzTy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A9F13C1-7684-E946-8524-0141E9CAE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4294948707</TotalTime>
  <Pages>3</Pages>
  <Words>340</Words>
  <Characters>1871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2207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117</cp:revision>
  <cp:lastPrinted>2019-09-05T15:30:00Z</cp:lastPrinted>
  <dcterms:created xsi:type="dcterms:W3CDTF">2019-10-23T15:43:00Z</dcterms:created>
  <dcterms:modified xsi:type="dcterms:W3CDTF">2020-08-19T11:26:00Z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