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5549146C" w:rsidR="00453856" w:rsidRPr="0052541E" w:rsidRDefault="00630282" w:rsidP="00AA5221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20</w:t>
            </w:r>
            <w:r w:rsidR="001D45D8" w:rsidRPr="00F67279">
              <w:rPr>
                <w:rFonts w:ascii="Arial" w:hAnsi="Arial" w:cs="Arial"/>
                <w:sz w:val="36"/>
                <w:lang w:val="fr-FR"/>
              </w:rPr>
              <w:t>200</w:t>
            </w:r>
            <w:r w:rsidR="00AA5221">
              <w:rPr>
                <w:rFonts w:ascii="Arial" w:hAnsi="Arial" w:cs="Arial"/>
                <w:sz w:val="36"/>
                <w:lang w:val="fr-FR"/>
              </w:rPr>
              <w:t>9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1</w:t>
            </w:r>
            <w:r w:rsidR="00AA5221">
              <w:rPr>
                <w:rFonts w:ascii="Arial" w:hAnsi="Arial" w:cs="Arial"/>
                <w:sz w:val="36"/>
                <w:lang w:val="fr-FR"/>
              </w:rPr>
              <w:t>0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AA5221">
              <w:rPr>
                <w:rFonts w:ascii="Arial" w:hAnsi="Arial" w:cs="Arial"/>
                <w:sz w:val="36"/>
                <w:lang w:val="fr-FR"/>
              </w:rPr>
              <w:t>Sept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3</w:t>
            </w:r>
            <w:r w:rsidR="00AA5221">
              <w:rPr>
                <w:rFonts w:ascii="Arial" w:hAnsi="Arial" w:cs="Arial"/>
                <w:sz w:val="36"/>
                <w:lang w:val="fr-FR"/>
              </w:rPr>
              <w:t>7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1F6FEFC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F67279">
        <w:rPr>
          <w:rFonts w:ascii="GT Walsheim" w:hAnsi="GT Walsheim"/>
          <w:b/>
          <w:sz w:val="40"/>
          <w:szCs w:val="40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200D8418" w:rsidR="004526A8" w:rsidRPr="00AC39AD" w:rsidRDefault="001D45D8" w:rsidP="00C86DF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A522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910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A522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Sept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AA522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D9AE518" w:rsidR="004526A8" w:rsidRPr="00C86DF6" w:rsidRDefault="00AA5221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40"/>
                <w:szCs w:val="40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40"/>
                <w:szCs w:val="40"/>
                <w:lang w:val="fr-FR" w:eastAsia="fr-FR"/>
              </w:rPr>
              <w:t>NON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E446AB5" w:rsidR="004526A8" w:rsidRPr="006D6269" w:rsidRDefault="00C35A4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541E7C7" w:rsidR="004526A8" w:rsidRPr="00AA5221" w:rsidRDefault="00AA522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44"/>
                <w:szCs w:val="44"/>
                <w:lang w:val="fr-FR" w:eastAsia="fr-FR"/>
              </w:rPr>
            </w:pPr>
            <w:r w:rsidRPr="00AA5221">
              <w:rPr>
                <w:rFonts w:ascii="Athelas" w:hAnsi="Athelas" w:cs="Verdana"/>
                <w:b/>
                <w:bCs w:val="0"/>
                <w:color w:val="000000"/>
                <w:sz w:val="44"/>
                <w:szCs w:val="44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DC3D69F" w:rsidR="00CE4B44" w:rsidRPr="00CE4B44" w:rsidRDefault="005658EF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>#</w:t>
            </w:r>
            <w:r w:rsidRPr="005658EF">
              <w:rPr>
                <w:rFonts w:ascii="Times New Roman" w:hAnsi="Times New Roman"/>
                <w:bCs w:val="0"/>
                <w:sz w:val="24"/>
                <w:lang w:val="fr-FR" w:eastAsia="fr-FR"/>
              </w:rPr>
              <w:t>612 - Dysfonctionnement Customer Care suite livraison patch 20200819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  <w:bookmarkStart w:id="0" w:name="_GoBack"/>
      <w:bookmarkEnd w:id="0"/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68D57721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67279">
        <w:t>2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F2AEC" w14:textId="77777777" w:rsidR="00A14EEC" w:rsidRDefault="00A14EEC">
      <w:r>
        <w:separator/>
      </w:r>
    </w:p>
  </w:endnote>
  <w:endnote w:type="continuationSeparator" w:id="0">
    <w:p w14:paraId="501CA4A2" w14:textId="77777777" w:rsidR="00A14EEC" w:rsidRDefault="00A1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658EF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658EF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5EAE3" w14:textId="77777777" w:rsidR="00A14EEC" w:rsidRDefault="00A14EEC">
      <w:r>
        <w:separator/>
      </w:r>
    </w:p>
  </w:footnote>
  <w:footnote w:type="continuationSeparator" w:id="0">
    <w:p w14:paraId="2BD9C0FA" w14:textId="77777777" w:rsidR="00A14EEC" w:rsidRDefault="00A14EE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8EF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4DD0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75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4EEC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A5221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6DF6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66DB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4101"/>
    <w:rsid w:val="00F55E95"/>
    <w:rsid w:val="00F5634B"/>
    <w:rsid w:val="00F65176"/>
    <w:rsid w:val="00F65E74"/>
    <w:rsid w:val="00F660C8"/>
    <w:rsid w:val="00F666DA"/>
    <w:rsid w:val="00F67279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85CE40-3F14-4F4E-8513-1C09FF7A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4294948711</TotalTime>
  <Pages>3</Pages>
  <Words>343</Words>
  <Characters>1887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119</cp:revision>
  <cp:lastPrinted>2019-09-05T15:30:00Z</cp:lastPrinted>
  <dcterms:created xsi:type="dcterms:W3CDTF">2019-10-23T15:43:00Z</dcterms:created>
  <dcterms:modified xsi:type="dcterms:W3CDTF">2020-09-10T14:41:00Z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