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D86ADE7" w:rsidR="00453856" w:rsidRPr="0052541E" w:rsidRDefault="00630282" w:rsidP="008C7B1A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20</w:t>
            </w:r>
            <w:r w:rsidR="001D45D8" w:rsidRPr="00F67279">
              <w:rPr>
                <w:rFonts w:ascii="Arial" w:hAnsi="Arial" w:cs="Arial"/>
                <w:sz w:val="36"/>
                <w:lang w:val="fr-FR"/>
              </w:rPr>
              <w:t>2</w:t>
            </w:r>
            <w:r w:rsidR="000954C3">
              <w:rPr>
                <w:rFonts w:ascii="Arial" w:hAnsi="Arial" w:cs="Arial"/>
                <w:sz w:val="36"/>
                <w:lang w:val="fr-FR"/>
              </w:rPr>
              <w:t>1</w:t>
            </w:r>
            <w:r w:rsidR="008C7B1A">
              <w:rPr>
                <w:rFonts w:ascii="Arial" w:hAnsi="Arial" w:cs="Arial"/>
                <w:sz w:val="36"/>
                <w:lang w:val="fr-FR"/>
              </w:rPr>
              <w:t>0114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8C7B1A">
              <w:rPr>
                <w:rFonts w:ascii="Arial" w:hAnsi="Arial" w:cs="Arial"/>
                <w:sz w:val="36"/>
                <w:lang w:val="fr-FR"/>
              </w:rPr>
              <w:t>Janvier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1F6FEFC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F67279">
        <w:rPr>
          <w:rFonts w:ascii="GT Walsheim" w:hAnsi="GT Walsheim"/>
          <w:b/>
          <w:sz w:val="40"/>
          <w:szCs w:val="40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57C960ED" w:rsidR="004526A8" w:rsidRPr="00AC39AD" w:rsidRDefault="008C7B1A" w:rsidP="008C7B1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20210114</w:t>
            </w:r>
            <w:r w:rsidR="001D45D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Janvier</w:t>
            </w:r>
            <w:r w:rsidR="001D45D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3EE07F0F" w:rsidR="004526A8" w:rsidRPr="00C86DF6" w:rsidRDefault="00C86DF6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40"/>
                <w:szCs w:val="40"/>
                <w:lang w:val="fr-FR"/>
              </w:rPr>
            </w:pPr>
            <w:r w:rsidRPr="00C86DF6">
              <w:rPr>
                <w:rFonts w:ascii="Athelas" w:hAnsi="Athelas" w:cs="Verdana"/>
                <w:b/>
                <w:bCs w:val="0"/>
                <w:color w:val="000000"/>
                <w:sz w:val="40"/>
                <w:szCs w:val="40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624AD4D5" w:rsidR="004526A8" w:rsidRPr="008C7B1A" w:rsidRDefault="008C7B1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32"/>
                <w:szCs w:val="32"/>
                <w:lang w:val="fr-FR" w:eastAsia="fr-FR"/>
              </w:rPr>
            </w:pPr>
            <w:r w:rsidRPr="008C7B1A">
              <w:rPr>
                <w:rFonts w:ascii="Athelas" w:hAnsi="Athelas" w:cs="Verdana"/>
                <w:b/>
                <w:bCs w:val="0"/>
                <w:color w:val="000000"/>
                <w:sz w:val="32"/>
                <w:szCs w:val="32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58A6110" w:rsidR="00CE4B44" w:rsidRPr="00CE4B44" w:rsidRDefault="008C7B1A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C7B1A">
              <w:rPr>
                <w:rFonts w:ascii="Times New Roman" w:hAnsi="Times New Roman"/>
                <w:bCs w:val="0"/>
                <w:sz w:val="24"/>
                <w:lang w:val="fr-FR" w:eastAsia="fr-FR"/>
              </w:rPr>
              <w:t>https://opencellsoft.atlassian.net/jira/servicedesk/projects/EES/queues/custom/14/EES-536</w:t>
            </w:r>
            <w:bookmarkStart w:id="0" w:name="_GoBack"/>
            <w:bookmarkEnd w:id="0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68D57721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67279">
        <w:t>2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D5DDB" w14:textId="77777777" w:rsidR="00E15ECB" w:rsidRDefault="00E15ECB">
      <w:r>
        <w:separator/>
      </w:r>
    </w:p>
  </w:endnote>
  <w:endnote w:type="continuationSeparator" w:id="0">
    <w:p w14:paraId="10B7E9B9" w14:textId="77777777" w:rsidR="00E15ECB" w:rsidRDefault="00E1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C7B1A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8C7B1A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CF8B4" w14:textId="77777777" w:rsidR="00E15ECB" w:rsidRDefault="00E15ECB">
      <w:r>
        <w:separator/>
      </w:r>
    </w:p>
  </w:footnote>
  <w:footnote w:type="continuationSeparator" w:id="0">
    <w:p w14:paraId="7D7EE807" w14:textId="77777777" w:rsidR="00E15ECB" w:rsidRDefault="00E15EC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54C3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4DD0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75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B1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6DF6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66DB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5ECB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4101"/>
    <w:rsid w:val="00F55E95"/>
    <w:rsid w:val="00F5634B"/>
    <w:rsid w:val="00F65176"/>
    <w:rsid w:val="00F65E74"/>
    <w:rsid w:val="00F660C8"/>
    <w:rsid w:val="00F666DA"/>
    <w:rsid w:val="00F67279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72F209-2879-6448-86EA-4993A94DA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4294948708</TotalTime>
  <Pages>3</Pages>
  <Words>346</Words>
  <Characters>1908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118</cp:revision>
  <cp:lastPrinted>2019-09-05T15:30:00Z</cp:lastPrinted>
  <dcterms:created xsi:type="dcterms:W3CDTF">2019-10-23T15:43:00Z</dcterms:created>
  <dcterms:modified xsi:type="dcterms:W3CDTF">2021-01-14T16:59:00Z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